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BD254" w14:textId="77777777" w:rsidR="000259FE" w:rsidRPr="007B3F24" w:rsidRDefault="000259FE" w:rsidP="0030559B">
      <w:pPr>
        <w:pStyle w:val="BodyText"/>
      </w:pPr>
    </w:p>
    <w:tbl>
      <w:tblPr>
        <w:tblW w:w="9245" w:type="dxa"/>
        <w:tblLook w:val="0000" w:firstRow="0" w:lastRow="0" w:firstColumn="0" w:lastColumn="0" w:noHBand="0" w:noVBand="0"/>
      </w:tblPr>
      <w:tblGrid>
        <w:gridCol w:w="2093"/>
        <w:gridCol w:w="3970"/>
        <w:gridCol w:w="991"/>
        <w:gridCol w:w="2191"/>
      </w:tblGrid>
      <w:tr w:rsidR="000259FE" w:rsidRPr="007B3F24" w14:paraId="64C624CE" w14:textId="77777777" w:rsidTr="000259FE">
        <w:trPr>
          <w:trHeight w:val="255"/>
        </w:trPr>
        <w:tc>
          <w:tcPr>
            <w:tcW w:w="2093" w:type="dxa"/>
            <w:tcBorders>
              <w:top w:val="single" w:sz="8" w:space="0" w:color="auto"/>
              <w:left w:val="single" w:sz="8" w:space="0" w:color="auto"/>
              <w:bottom w:val="single" w:sz="8" w:space="0" w:color="auto"/>
              <w:right w:val="single" w:sz="8" w:space="0" w:color="auto"/>
            </w:tcBorders>
            <w:noWrap/>
            <w:vAlign w:val="bottom"/>
          </w:tcPr>
          <w:p w14:paraId="7910D3AD" w14:textId="77777777" w:rsidR="000259FE" w:rsidRPr="007B3F24" w:rsidRDefault="000259FE" w:rsidP="0030559B">
            <w:pPr>
              <w:pStyle w:val="Heading5"/>
            </w:pPr>
            <w:r w:rsidRPr="007B3F24">
              <w:t xml:space="preserve">Vessel: </w:t>
            </w:r>
          </w:p>
        </w:tc>
        <w:tc>
          <w:tcPr>
            <w:tcW w:w="3970" w:type="dxa"/>
            <w:tcBorders>
              <w:top w:val="single" w:sz="8" w:space="0" w:color="auto"/>
              <w:left w:val="single" w:sz="8" w:space="0" w:color="auto"/>
              <w:bottom w:val="single" w:sz="8" w:space="0" w:color="auto"/>
              <w:right w:val="single" w:sz="8" w:space="0" w:color="auto"/>
            </w:tcBorders>
            <w:vAlign w:val="bottom"/>
          </w:tcPr>
          <w:p w14:paraId="15959B19" w14:textId="77777777" w:rsidR="000259FE" w:rsidRPr="007B3F24" w:rsidRDefault="000259FE" w:rsidP="0030559B">
            <w:pPr>
              <w:pStyle w:val="Heading5"/>
            </w:pPr>
          </w:p>
        </w:tc>
        <w:tc>
          <w:tcPr>
            <w:tcW w:w="991" w:type="dxa"/>
            <w:tcBorders>
              <w:top w:val="single" w:sz="8" w:space="0" w:color="auto"/>
              <w:left w:val="single" w:sz="8" w:space="0" w:color="auto"/>
              <w:bottom w:val="single" w:sz="8" w:space="0" w:color="auto"/>
              <w:right w:val="single" w:sz="8" w:space="0" w:color="auto"/>
            </w:tcBorders>
            <w:vAlign w:val="bottom"/>
          </w:tcPr>
          <w:p w14:paraId="276BBC51" w14:textId="77777777" w:rsidR="000259FE" w:rsidRPr="007B3F24" w:rsidRDefault="000259FE" w:rsidP="0030559B">
            <w:pPr>
              <w:pStyle w:val="Heading5"/>
            </w:pPr>
            <w:r w:rsidRPr="007B3F24">
              <w:t>Place</w:t>
            </w:r>
          </w:p>
        </w:tc>
        <w:tc>
          <w:tcPr>
            <w:tcW w:w="2191" w:type="dxa"/>
            <w:tcBorders>
              <w:top w:val="single" w:sz="8" w:space="0" w:color="auto"/>
              <w:left w:val="single" w:sz="8" w:space="0" w:color="auto"/>
              <w:bottom w:val="single" w:sz="8" w:space="0" w:color="auto"/>
              <w:right w:val="single" w:sz="8" w:space="0" w:color="auto"/>
            </w:tcBorders>
            <w:vAlign w:val="bottom"/>
          </w:tcPr>
          <w:p w14:paraId="6B2425AC" w14:textId="77777777" w:rsidR="000259FE" w:rsidRPr="007B3F24" w:rsidRDefault="000259FE" w:rsidP="0030559B">
            <w:pPr>
              <w:pStyle w:val="Heading5"/>
            </w:pPr>
          </w:p>
        </w:tc>
      </w:tr>
      <w:tr w:rsidR="000259FE" w:rsidRPr="007B3F24" w14:paraId="0559BDE4" w14:textId="77777777" w:rsidTr="00D05C46">
        <w:trPr>
          <w:trHeight w:val="255"/>
        </w:trPr>
        <w:tc>
          <w:tcPr>
            <w:tcW w:w="2093" w:type="dxa"/>
            <w:tcBorders>
              <w:top w:val="single" w:sz="8" w:space="0" w:color="auto"/>
              <w:left w:val="single" w:sz="8" w:space="0" w:color="auto"/>
              <w:bottom w:val="single" w:sz="8" w:space="0" w:color="auto"/>
              <w:right w:val="single" w:sz="8" w:space="0" w:color="auto"/>
            </w:tcBorders>
            <w:noWrap/>
            <w:vAlign w:val="bottom"/>
          </w:tcPr>
          <w:p w14:paraId="207ECD47" w14:textId="77777777" w:rsidR="000259FE" w:rsidRPr="007B3F24" w:rsidRDefault="000259FE" w:rsidP="0030559B">
            <w:pPr>
              <w:pStyle w:val="Heading5"/>
            </w:pPr>
            <w:r w:rsidRPr="007B3F24">
              <w:t>Auditor:</w:t>
            </w:r>
          </w:p>
        </w:tc>
        <w:tc>
          <w:tcPr>
            <w:tcW w:w="3970" w:type="dxa"/>
            <w:tcBorders>
              <w:top w:val="single" w:sz="8" w:space="0" w:color="auto"/>
              <w:left w:val="single" w:sz="8" w:space="0" w:color="auto"/>
              <w:bottom w:val="single" w:sz="8" w:space="0" w:color="auto"/>
              <w:right w:val="single" w:sz="4" w:space="0" w:color="auto"/>
            </w:tcBorders>
            <w:vAlign w:val="bottom"/>
          </w:tcPr>
          <w:p w14:paraId="3B95D97C" w14:textId="77777777" w:rsidR="000259FE" w:rsidRPr="007B3F24" w:rsidRDefault="000259FE" w:rsidP="0030559B">
            <w:pPr>
              <w:pStyle w:val="Heading5"/>
            </w:pPr>
          </w:p>
        </w:tc>
        <w:tc>
          <w:tcPr>
            <w:tcW w:w="991" w:type="dxa"/>
            <w:tcBorders>
              <w:top w:val="single" w:sz="8" w:space="0" w:color="auto"/>
              <w:left w:val="single" w:sz="4" w:space="0" w:color="auto"/>
              <w:bottom w:val="single" w:sz="8" w:space="0" w:color="auto"/>
              <w:right w:val="single" w:sz="4" w:space="0" w:color="auto"/>
            </w:tcBorders>
            <w:vAlign w:val="bottom"/>
          </w:tcPr>
          <w:p w14:paraId="7EC548D4" w14:textId="77777777" w:rsidR="000259FE" w:rsidRPr="007B3F24" w:rsidRDefault="000259FE" w:rsidP="0030559B">
            <w:pPr>
              <w:pStyle w:val="Heading5"/>
            </w:pPr>
            <w:r w:rsidRPr="007B3F24">
              <w:t>Date:</w:t>
            </w:r>
          </w:p>
        </w:tc>
        <w:tc>
          <w:tcPr>
            <w:tcW w:w="2191" w:type="dxa"/>
            <w:tcBorders>
              <w:top w:val="single" w:sz="8" w:space="0" w:color="auto"/>
              <w:left w:val="single" w:sz="4" w:space="0" w:color="auto"/>
              <w:bottom w:val="single" w:sz="8" w:space="0" w:color="auto"/>
              <w:right w:val="single" w:sz="8" w:space="0" w:color="auto"/>
            </w:tcBorders>
            <w:vAlign w:val="bottom"/>
          </w:tcPr>
          <w:p w14:paraId="7187E499" w14:textId="77777777" w:rsidR="000259FE" w:rsidRPr="007B3F24" w:rsidRDefault="000259FE" w:rsidP="0030559B">
            <w:pPr>
              <w:pStyle w:val="Heading5"/>
            </w:pPr>
          </w:p>
        </w:tc>
      </w:tr>
      <w:tr w:rsidR="00E6790C" w:rsidRPr="007B3F24" w14:paraId="5E8473B7" w14:textId="77777777" w:rsidTr="007D617C">
        <w:trPr>
          <w:trHeight w:val="255"/>
        </w:trPr>
        <w:tc>
          <w:tcPr>
            <w:tcW w:w="2093" w:type="dxa"/>
            <w:tcBorders>
              <w:top w:val="single" w:sz="8" w:space="0" w:color="auto"/>
              <w:left w:val="single" w:sz="8" w:space="0" w:color="auto"/>
              <w:bottom w:val="single" w:sz="8" w:space="0" w:color="auto"/>
              <w:right w:val="single" w:sz="8" w:space="0" w:color="auto"/>
            </w:tcBorders>
            <w:noWrap/>
            <w:vAlign w:val="bottom"/>
          </w:tcPr>
          <w:p w14:paraId="7FE793AE" w14:textId="594E273B" w:rsidR="00E6790C" w:rsidRPr="007B3F24" w:rsidRDefault="00E6790C" w:rsidP="00D05C46">
            <w:pPr>
              <w:pStyle w:val="Heading5"/>
              <w:jc w:val="left"/>
            </w:pPr>
            <w:r>
              <w:t>Qualification and Experience of Auditor</w:t>
            </w:r>
            <w:r w:rsidRPr="007B3F24">
              <w:t>:</w:t>
            </w:r>
          </w:p>
        </w:tc>
        <w:tc>
          <w:tcPr>
            <w:tcW w:w="7152" w:type="dxa"/>
            <w:gridSpan w:val="3"/>
            <w:tcBorders>
              <w:top w:val="single" w:sz="8" w:space="0" w:color="auto"/>
              <w:left w:val="single" w:sz="8" w:space="0" w:color="auto"/>
              <w:bottom w:val="single" w:sz="8" w:space="0" w:color="auto"/>
              <w:right w:val="single" w:sz="8" w:space="0" w:color="auto"/>
            </w:tcBorders>
            <w:vAlign w:val="bottom"/>
          </w:tcPr>
          <w:p w14:paraId="0325DC63" w14:textId="77777777" w:rsidR="00E6790C" w:rsidRPr="007B3F24" w:rsidRDefault="00E6790C" w:rsidP="0030559B">
            <w:pPr>
              <w:pStyle w:val="Heading5"/>
            </w:pPr>
          </w:p>
        </w:tc>
      </w:tr>
    </w:tbl>
    <w:p w14:paraId="5ED6947D" w14:textId="77777777" w:rsidR="000259FE" w:rsidRPr="007B3F24" w:rsidRDefault="000259FE" w:rsidP="0030559B">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0259FE" w:rsidRPr="007B3F24" w14:paraId="4E7FBA0C" w14:textId="77777777" w:rsidTr="00051A5C">
        <w:tc>
          <w:tcPr>
            <w:tcW w:w="9245" w:type="dxa"/>
            <w:shd w:val="clear" w:color="auto" w:fill="auto"/>
          </w:tcPr>
          <w:p w14:paraId="690B763F" w14:textId="77777777" w:rsidR="000259FE" w:rsidRPr="007B3F24" w:rsidRDefault="000259FE" w:rsidP="0030559B">
            <w:pPr>
              <w:pStyle w:val="BodyText"/>
            </w:pPr>
            <w:r w:rsidRPr="007B3F24">
              <w:t>Notes:</w:t>
            </w:r>
          </w:p>
          <w:p w14:paraId="77C42BDF" w14:textId="77777777" w:rsidR="000259FE" w:rsidRPr="007B3F24" w:rsidRDefault="000259FE" w:rsidP="0030559B">
            <w:pPr>
              <w:pStyle w:val="BodyText"/>
              <w:numPr>
                <w:ilvl w:val="0"/>
                <w:numId w:val="25"/>
              </w:numPr>
            </w:pPr>
            <w:r w:rsidRPr="007B3F24">
              <w:t xml:space="preserve">Bridge Procedure Audit Checklist is required to be completed by Master within 15 days of joining the vessel and end of each quarter (31st </w:t>
            </w:r>
            <w:r w:rsidR="0066675B" w:rsidRPr="007B3F24">
              <w:t>March</w:t>
            </w:r>
            <w:r w:rsidR="0066675B">
              <w:t>,</w:t>
            </w:r>
            <w:r w:rsidR="007058CE">
              <w:t xml:space="preserve"> </w:t>
            </w:r>
            <w:r w:rsidRPr="007B3F24">
              <w:t>30th June, 30th Sept &amp; 31st Dec).</w:t>
            </w:r>
          </w:p>
          <w:p w14:paraId="3BD3F3D0" w14:textId="77777777" w:rsidR="0066675B" w:rsidRPr="00B029F5" w:rsidRDefault="000259FE" w:rsidP="0030559B">
            <w:pPr>
              <w:pStyle w:val="BodyText"/>
              <w:numPr>
                <w:ilvl w:val="0"/>
                <w:numId w:val="25"/>
              </w:numPr>
            </w:pPr>
            <w:r w:rsidRPr="00375C57">
              <w:t>If the end of quarter date is within 15 days of last audit completed by the newly joined master, audit can be skipped and same to be notified to the concerned Marine Superintendent.</w:t>
            </w:r>
            <w:r w:rsidR="0066675B" w:rsidRPr="00375C57">
              <w:t xml:space="preserve"> </w:t>
            </w:r>
          </w:p>
          <w:p w14:paraId="4D3D3852" w14:textId="19A931AB" w:rsidR="000259FE" w:rsidRPr="007B3F24" w:rsidRDefault="000259FE" w:rsidP="0030559B">
            <w:pPr>
              <w:pStyle w:val="BodyText"/>
              <w:numPr>
                <w:ilvl w:val="0"/>
                <w:numId w:val="25"/>
              </w:numPr>
            </w:pPr>
            <w:r w:rsidRPr="007B3F24">
              <w:t xml:space="preserve">When used as an Addendum to the </w:t>
            </w:r>
            <w:r w:rsidRPr="00854EA1">
              <w:t>HSSEQ Internal Audit checklist,</w:t>
            </w:r>
            <w:r w:rsidRPr="007B3F24">
              <w:t xml:space="preserve"> Non-conformity or observations raised </w:t>
            </w:r>
            <w:r w:rsidR="005B380E" w:rsidRPr="00D825A9">
              <w:rPr>
                <w:u w:val="single"/>
              </w:rPr>
              <w:t>shall</w:t>
            </w:r>
            <w:r w:rsidRPr="00D825A9">
              <w:rPr>
                <w:u w:val="single"/>
              </w:rPr>
              <w:t xml:space="preserve"> be recorded in </w:t>
            </w:r>
            <w:r w:rsidR="00854EA1" w:rsidRPr="00D825A9">
              <w:rPr>
                <w:u w:val="single"/>
              </w:rPr>
              <w:t xml:space="preserve">Shore </w:t>
            </w:r>
            <w:r w:rsidRPr="00D825A9">
              <w:rPr>
                <w:u w:val="single"/>
              </w:rPr>
              <w:t xml:space="preserve">Form </w:t>
            </w:r>
            <w:r w:rsidR="00854EA1" w:rsidRPr="00D825A9">
              <w:rPr>
                <w:u w:val="single"/>
              </w:rPr>
              <w:t>A1</w:t>
            </w:r>
            <w:r w:rsidR="00854EA1">
              <w:rPr>
                <w:u w:val="single"/>
              </w:rPr>
              <w:t xml:space="preserve"> and A2</w:t>
            </w:r>
            <w:r w:rsidRPr="007B3F24">
              <w:t>.</w:t>
            </w:r>
            <w:r w:rsidR="00AD506F" w:rsidRPr="007B3F24">
              <w:t xml:space="preserve"> In such case, </w:t>
            </w:r>
            <w:r w:rsidR="005B380E" w:rsidRPr="007B3F24">
              <w:t xml:space="preserve">make reference to </w:t>
            </w:r>
            <w:r w:rsidR="00FF5618">
              <w:t>Form A1 and A2</w:t>
            </w:r>
            <w:r w:rsidR="005B380E" w:rsidRPr="007B3F24">
              <w:t xml:space="preserve"> in section</w:t>
            </w:r>
            <w:r w:rsidR="00AD506F" w:rsidRPr="007B3F24">
              <w:t xml:space="preserve"> “a</w:t>
            </w:r>
            <w:r w:rsidR="00B22A3B" w:rsidRPr="007B3F24">
              <w:t xml:space="preserve">udit results” at the end of </w:t>
            </w:r>
            <w:r w:rsidR="005B380E" w:rsidRPr="007B3F24">
              <w:t>this checklist.</w:t>
            </w:r>
          </w:p>
          <w:p w14:paraId="40A67FC0" w14:textId="77777777" w:rsidR="0066675B" w:rsidRPr="0066675B" w:rsidRDefault="000259FE" w:rsidP="0030559B">
            <w:pPr>
              <w:pStyle w:val="BodyText"/>
              <w:numPr>
                <w:ilvl w:val="0"/>
                <w:numId w:val="25"/>
              </w:numPr>
            </w:pPr>
            <w:r w:rsidRPr="007B3F24">
              <w:t>After completion of audit de-briefing meeting to be carried out and audit results discussed.</w:t>
            </w:r>
          </w:p>
        </w:tc>
      </w:tr>
    </w:tbl>
    <w:p w14:paraId="15113B46" w14:textId="77777777" w:rsidR="000259FE" w:rsidRPr="007B3F24" w:rsidRDefault="000259FE" w:rsidP="0030559B">
      <w:pPr>
        <w:rPr>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0259FE" w:rsidRPr="007B3F24" w14:paraId="29552A8C" w14:textId="77777777" w:rsidTr="00B22A3B">
        <w:tc>
          <w:tcPr>
            <w:tcW w:w="5000" w:type="pct"/>
            <w:shd w:val="clear" w:color="auto" w:fill="auto"/>
          </w:tcPr>
          <w:p w14:paraId="511BA8E5" w14:textId="77777777" w:rsidR="000259FE" w:rsidRPr="007B3F24" w:rsidRDefault="007058CE" w:rsidP="0030559B">
            <w:pPr>
              <w:rPr>
                <w:lang w:eastAsia="en-GB"/>
              </w:rPr>
            </w:pPr>
            <w:r w:rsidRPr="007B3F24">
              <w:rPr>
                <w:lang w:eastAsia="en-GB"/>
              </w:rPr>
              <w:t>O</w:t>
            </w:r>
            <w:r>
              <w:rPr>
                <w:lang w:eastAsia="en-GB"/>
              </w:rPr>
              <w:t>pening meeting</w:t>
            </w:r>
          </w:p>
          <w:p w14:paraId="2D2B496F" w14:textId="77777777" w:rsidR="000259FE" w:rsidRPr="007B3F24" w:rsidRDefault="000259FE" w:rsidP="0030559B">
            <w:pPr>
              <w:rPr>
                <w:lang w:eastAsia="en-GB"/>
              </w:rPr>
            </w:pPr>
            <w:r w:rsidRPr="007B3F24">
              <w:rPr>
                <w:lang w:eastAsia="en-GB"/>
              </w:rPr>
              <w:t xml:space="preserve">Prior to commencement of the audit a pre-audit meeting was held between the </w:t>
            </w:r>
            <w:r w:rsidR="00841B4B" w:rsidRPr="007B3F24">
              <w:rPr>
                <w:lang w:eastAsia="en-GB"/>
              </w:rPr>
              <w:t>Auditor &amp; Auditee’s</w:t>
            </w:r>
            <w:r w:rsidRPr="007B3F24">
              <w:rPr>
                <w:lang w:eastAsia="en-GB"/>
              </w:rPr>
              <w:t>.</w:t>
            </w:r>
          </w:p>
          <w:p w14:paraId="70AD04E8" w14:textId="77777777" w:rsidR="000259FE" w:rsidRPr="007B3F24" w:rsidRDefault="000259FE" w:rsidP="0030559B">
            <w:pPr>
              <w:rPr>
                <w:lang w:eastAsia="en-GB"/>
              </w:rPr>
            </w:pPr>
            <w:r w:rsidRPr="007B3F24">
              <w:rPr>
                <w:lang w:eastAsia="en-GB"/>
              </w:rPr>
              <w:t>The purpose and terms of the audit was defined, and the arrangement of the audit were reviewed and agreed.</w:t>
            </w:r>
          </w:p>
          <w:p w14:paraId="38A23377" w14:textId="77777777" w:rsidR="000259FE" w:rsidRPr="007B3F24" w:rsidRDefault="000259FE" w:rsidP="0030559B">
            <w:pPr>
              <w:rPr>
                <w:lang w:eastAsia="en-GB"/>
              </w:rPr>
            </w:pPr>
            <w:r w:rsidRPr="007B3F24">
              <w:rPr>
                <w:lang w:eastAsia="en-GB"/>
              </w:rPr>
              <w:t>The following persons attended the opening meeting:</w:t>
            </w:r>
          </w:p>
          <w:p w14:paraId="419D2762" w14:textId="77777777" w:rsidR="000259FE" w:rsidRPr="007B3F24" w:rsidRDefault="000259FE" w:rsidP="0030559B">
            <w:pPr>
              <w:rPr>
                <w:lang w:eastAsia="en-GB"/>
              </w:rPr>
            </w:pPr>
          </w:p>
          <w:p w14:paraId="44FCBB8F" w14:textId="77777777" w:rsidR="000259FE" w:rsidRPr="007B3F24" w:rsidRDefault="000259FE" w:rsidP="0030559B">
            <w:pPr>
              <w:rPr>
                <w:lang w:eastAsia="en-GB"/>
              </w:rPr>
            </w:pPr>
            <w:r w:rsidRPr="007B3F24">
              <w:rPr>
                <w:lang w:eastAsia="en-GB"/>
              </w:rPr>
              <w:t>Date: ____________  From</w:t>
            </w:r>
            <w:r w:rsidR="004D0624" w:rsidRPr="007B3F24">
              <w:rPr>
                <w:lang w:eastAsia="en-GB"/>
              </w:rPr>
              <w:t xml:space="preserve"> </w:t>
            </w:r>
            <w:r w:rsidRPr="007B3F24">
              <w:rPr>
                <w:lang w:eastAsia="en-GB"/>
              </w:rPr>
              <w:t>(Time): ____________ To (Time): ______________</w:t>
            </w:r>
          </w:p>
          <w:p w14:paraId="2EB43870" w14:textId="77777777" w:rsidR="000259FE" w:rsidRPr="007B3F24" w:rsidRDefault="000259FE" w:rsidP="0030559B">
            <w:pPr>
              <w:rPr>
                <w:lang w:eastAsia="en-GB"/>
              </w:rPr>
            </w:pPr>
            <w:r w:rsidRPr="007B3F24">
              <w:rPr>
                <w:lang w:eastAsia="en-GB"/>
              </w:rPr>
              <w:t> </w:t>
            </w:r>
          </w:p>
          <w:p w14:paraId="52E5F235" w14:textId="77777777" w:rsidR="000259FE" w:rsidRPr="007B3F24" w:rsidRDefault="000259FE" w:rsidP="0030559B">
            <w:pPr>
              <w:rPr>
                <w:lang w:eastAsia="en-GB"/>
              </w:rPr>
            </w:pPr>
            <w:r w:rsidRPr="007B3F24">
              <w:rPr>
                <w:lang w:eastAsia="en-GB"/>
              </w:rPr>
              <w:t> </w:t>
            </w:r>
          </w:p>
          <w:p w14:paraId="5A89CD12" w14:textId="77777777" w:rsidR="000259FE" w:rsidRPr="007B3F24" w:rsidRDefault="000259FE" w:rsidP="0030559B">
            <w:pPr>
              <w:rPr>
                <w:lang w:eastAsia="en-GB"/>
              </w:rPr>
            </w:pPr>
            <w:r w:rsidRPr="007B3F24">
              <w:rPr>
                <w:lang w:eastAsia="en-GB"/>
              </w:rPr>
              <w:t>1 Name / Rank: ___________________________________</w:t>
            </w:r>
          </w:p>
          <w:p w14:paraId="738D0201" w14:textId="77777777" w:rsidR="000259FE" w:rsidRPr="007B3F24" w:rsidRDefault="000259FE" w:rsidP="0030559B">
            <w:pPr>
              <w:rPr>
                <w:lang w:eastAsia="en-GB"/>
              </w:rPr>
            </w:pPr>
          </w:p>
          <w:p w14:paraId="0392D1BC" w14:textId="77777777" w:rsidR="000259FE" w:rsidRPr="007B3F24" w:rsidRDefault="000259FE" w:rsidP="0030559B">
            <w:pPr>
              <w:rPr>
                <w:lang w:eastAsia="en-GB"/>
              </w:rPr>
            </w:pPr>
            <w:r w:rsidRPr="007B3F24">
              <w:rPr>
                <w:lang w:eastAsia="en-GB"/>
              </w:rPr>
              <w:t>2 Name / Rank: ___________________________________</w:t>
            </w:r>
          </w:p>
          <w:p w14:paraId="3284C608" w14:textId="77777777" w:rsidR="000259FE" w:rsidRPr="007B3F24" w:rsidRDefault="000259FE" w:rsidP="0030559B">
            <w:pPr>
              <w:rPr>
                <w:lang w:eastAsia="en-GB"/>
              </w:rPr>
            </w:pPr>
          </w:p>
          <w:p w14:paraId="2AADE53E" w14:textId="77777777" w:rsidR="000259FE" w:rsidRPr="007B3F24" w:rsidRDefault="000259FE" w:rsidP="0030559B">
            <w:pPr>
              <w:rPr>
                <w:lang w:eastAsia="en-GB"/>
              </w:rPr>
            </w:pPr>
            <w:r w:rsidRPr="007B3F24">
              <w:rPr>
                <w:lang w:eastAsia="en-GB"/>
              </w:rPr>
              <w:t>3 Name / Rank: ___________________________________</w:t>
            </w:r>
          </w:p>
          <w:p w14:paraId="6C40482C" w14:textId="77777777" w:rsidR="000259FE" w:rsidRPr="007B3F24" w:rsidRDefault="000259FE" w:rsidP="0030559B">
            <w:pPr>
              <w:rPr>
                <w:lang w:eastAsia="en-GB"/>
              </w:rPr>
            </w:pPr>
          </w:p>
          <w:p w14:paraId="791DB937" w14:textId="77777777" w:rsidR="000259FE" w:rsidRPr="007B3F24" w:rsidRDefault="000259FE" w:rsidP="0030559B">
            <w:pPr>
              <w:rPr>
                <w:lang w:eastAsia="en-GB"/>
              </w:rPr>
            </w:pPr>
            <w:r w:rsidRPr="007B3F24">
              <w:rPr>
                <w:lang w:eastAsia="en-GB"/>
              </w:rPr>
              <w:t>4 Name / Rank: ___________________________________</w:t>
            </w:r>
          </w:p>
          <w:p w14:paraId="04576F4A" w14:textId="77777777" w:rsidR="000259FE" w:rsidRPr="007B3F24" w:rsidRDefault="000259FE" w:rsidP="0030559B">
            <w:pPr>
              <w:rPr>
                <w:lang w:eastAsia="en-GB"/>
              </w:rPr>
            </w:pPr>
          </w:p>
        </w:tc>
      </w:tr>
    </w:tbl>
    <w:p w14:paraId="434E0D55" w14:textId="77777777" w:rsidR="00995642" w:rsidRPr="007B3F24" w:rsidRDefault="00995642" w:rsidP="0030559B">
      <w:pPr>
        <w:pStyle w:val="BodyText"/>
      </w:pPr>
    </w:p>
    <w:tbl>
      <w:tblPr>
        <w:tblW w:w="9245" w:type="dxa"/>
        <w:tblLook w:val="0000" w:firstRow="0" w:lastRow="0" w:firstColumn="0" w:lastColumn="0" w:noHBand="0" w:noVBand="0"/>
      </w:tblPr>
      <w:tblGrid>
        <w:gridCol w:w="2093"/>
        <w:gridCol w:w="3970"/>
        <w:gridCol w:w="991"/>
        <w:gridCol w:w="710"/>
        <w:gridCol w:w="708"/>
        <w:gridCol w:w="773"/>
      </w:tblGrid>
      <w:tr w:rsidR="00865221" w:rsidRPr="007B3F24" w14:paraId="0C10A14A" w14:textId="77777777" w:rsidTr="008D4FB9">
        <w:trPr>
          <w:trHeight w:val="255"/>
        </w:trPr>
        <w:tc>
          <w:tcPr>
            <w:tcW w:w="2093" w:type="dxa"/>
            <w:tcBorders>
              <w:top w:val="single" w:sz="8" w:space="0" w:color="auto"/>
              <w:left w:val="single" w:sz="8" w:space="0" w:color="auto"/>
              <w:bottom w:val="single" w:sz="8" w:space="0" w:color="auto"/>
              <w:right w:val="single" w:sz="8" w:space="0" w:color="auto"/>
            </w:tcBorders>
            <w:noWrap/>
            <w:vAlign w:val="bottom"/>
          </w:tcPr>
          <w:p w14:paraId="246252DE" w14:textId="77777777" w:rsidR="00865221" w:rsidRPr="007B3F24" w:rsidRDefault="00865221" w:rsidP="0030559B">
            <w:pPr>
              <w:pStyle w:val="Heading5"/>
            </w:pPr>
            <w:r w:rsidRPr="007B3F24">
              <w:t xml:space="preserve">Date of </w:t>
            </w:r>
            <w:r w:rsidR="00B22A3B" w:rsidRPr="007B3F24">
              <w:t>last audit</w:t>
            </w:r>
            <w:r w:rsidRPr="007B3F24">
              <w:t>:</w:t>
            </w:r>
          </w:p>
        </w:tc>
        <w:tc>
          <w:tcPr>
            <w:tcW w:w="3970" w:type="dxa"/>
            <w:tcBorders>
              <w:top w:val="single" w:sz="8" w:space="0" w:color="auto"/>
              <w:left w:val="single" w:sz="8" w:space="0" w:color="auto"/>
              <w:bottom w:val="single" w:sz="8" w:space="0" w:color="auto"/>
              <w:right w:val="single" w:sz="4" w:space="0" w:color="auto"/>
            </w:tcBorders>
            <w:vAlign w:val="bottom"/>
          </w:tcPr>
          <w:p w14:paraId="6B11D215" w14:textId="77777777" w:rsidR="00865221" w:rsidRPr="007B3F24" w:rsidRDefault="00865221" w:rsidP="0030559B">
            <w:pPr>
              <w:pStyle w:val="Heading5"/>
            </w:pPr>
          </w:p>
        </w:tc>
        <w:tc>
          <w:tcPr>
            <w:tcW w:w="991" w:type="dxa"/>
            <w:tcBorders>
              <w:top w:val="single" w:sz="8" w:space="0" w:color="auto"/>
              <w:left w:val="single" w:sz="4" w:space="0" w:color="auto"/>
              <w:bottom w:val="single" w:sz="8" w:space="0" w:color="auto"/>
              <w:right w:val="single" w:sz="4" w:space="0" w:color="auto"/>
            </w:tcBorders>
            <w:vAlign w:val="bottom"/>
          </w:tcPr>
          <w:p w14:paraId="25B55BC1" w14:textId="77777777" w:rsidR="00865221" w:rsidRPr="007B3F24" w:rsidRDefault="00865221" w:rsidP="0030559B">
            <w:pPr>
              <w:pStyle w:val="Heading5"/>
            </w:pPr>
            <w:r w:rsidRPr="007B3F24">
              <w:t>Place:</w:t>
            </w:r>
          </w:p>
        </w:tc>
        <w:tc>
          <w:tcPr>
            <w:tcW w:w="2191" w:type="dxa"/>
            <w:gridSpan w:val="3"/>
            <w:tcBorders>
              <w:top w:val="single" w:sz="8" w:space="0" w:color="auto"/>
              <w:left w:val="single" w:sz="4" w:space="0" w:color="auto"/>
              <w:bottom w:val="single" w:sz="8" w:space="0" w:color="auto"/>
              <w:right w:val="single" w:sz="8" w:space="0" w:color="auto"/>
            </w:tcBorders>
            <w:vAlign w:val="bottom"/>
          </w:tcPr>
          <w:p w14:paraId="398DB2C9" w14:textId="77777777" w:rsidR="00865221" w:rsidRPr="007B3F24" w:rsidRDefault="00865221" w:rsidP="0030559B">
            <w:pPr>
              <w:pStyle w:val="Heading5"/>
            </w:pPr>
          </w:p>
        </w:tc>
      </w:tr>
      <w:tr w:rsidR="00865221" w:rsidRPr="007B3F24" w14:paraId="315DEC7D" w14:textId="77777777" w:rsidTr="008D4FB9">
        <w:trPr>
          <w:trHeight w:val="360"/>
        </w:trPr>
        <w:tc>
          <w:tcPr>
            <w:tcW w:w="7054" w:type="dxa"/>
            <w:gridSpan w:val="3"/>
            <w:vMerge w:val="restart"/>
            <w:tcBorders>
              <w:top w:val="single" w:sz="8" w:space="0" w:color="auto"/>
              <w:left w:val="single" w:sz="8" w:space="0" w:color="auto"/>
              <w:bottom w:val="single" w:sz="8" w:space="0" w:color="auto"/>
              <w:right w:val="single" w:sz="4" w:space="0" w:color="auto"/>
            </w:tcBorders>
            <w:noWrap/>
            <w:vAlign w:val="bottom"/>
          </w:tcPr>
          <w:p w14:paraId="7508464F" w14:textId="77777777" w:rsidR="00865221" w:rsidRPr="007B3F24" w:rsidRDefault="00865221" w:rsidP="0030559B">
            <w:pPr>
              <w:pStyle w:val="Heading5"/>
            </w:pPr>
            <w:r w:rsidRPr="007B3F24">
              <w:t xml:space="preserve">Have all the observations / NC noted during the last </w:t>
            </w:r>
            <w:r w:rsidR="009A09E2" w:rsidRPr="007B3F24">
              <w:t xml:space="preserve">internal </w:t>
            </w:r>
            <w:r w:rsidRPr="007B3F24">
              <w:t>audit</w:t>
            </w:r>
            <w:r w:rsidR="009A09E2" w:rsidRPr="007B3F24">
              <w:t xml:space="preserve"> / office / master</w:t>
            </w:r>
            <w:r w:rsidRPr="007B3F24">
              <w:t xml:space="preserve"> </w:t>
            </w:r>
            <w:r w:rsidR="004A688E" w:rsidRPr="007B3F24">
              <w:t>closed?</w:t>
            </w:r>
            <w:r w:rsidRPr="007B3F24">
              <w:t xml:space="preserve"> (If Nil observation raised, mark as NA)</w:t>
            </w:r>
          </w:p>
          <w:p w14:paraId="597E27E7" w14:textId="77777777" w:rsidR="00865221" w:rsidRPr="007B3F24" w:rsidRDefault="00865221" w:rsidP="0030559B">
            <w:r w:rsidRPr="007B3F24">
              <w:t xml:space="preserve">All the </w:t>
            </w:r>
            <w:r w:rsidR="00A440BF" w:rsidRPr="007B3F24">
              <w:t>observations / NC</w:t>
            </w:r>
            <w:r w:rsidRPr="007B3F24">
              <w:t xml:space="preserve"> are required to be physicall</w:t>
            </w:r>
            <w:r w:rsidR="00AD506F" w:rsidRPr="007B3F24">
              <w:t>y verified that they are closed.</w:t>
            </w:r>
          </w:p>
        </w:tc>
        <w:tc>
          <w:tcPr>
            <w:tcW w:w="710" w:type="dxa"/>
            <w:tcBorders>
              <w:top w:val="single" w:sz="8" w:space="0" w:color="auto"/>
              <w:left w:val="single" w:sz="4" w:space="0" w:color="auto"/>
              <w:bottom w:val="single" w:sz="8" w:space="0" w:color="auto"/>
              <w:right w:val="single" w:sz="4" w:space="0" w:color="auto"/>
            </w:tcBorders>
            <w:vAlign w:val="bottom"/>
          </w:tcPr>
          <w:p w14:paraId="57CDB5A3" w14:textId="77777777" w:rsidR="00865221" w:rsidRPr="007B3F24" w:rsidRDefault="00865221" w:rsidP="0030559B">
            <w:pPr>
              <w:pStyle w:val="Heading5"/>
            </w:pPr>
            <w:r w:rsidRPr="007B3F24">
              <w:t>Yes</w:t>
            </w:r>
          </w:p>
        </w:tc>
        <w:tc>
          <w:tcPr>
            <w:tcW w:w="708" w:type="dxa"/>
            <w:tcBorders>
              <w:top w:val="single" w:sz="8" w:space="0" w:color="auto"/>
              <w:left w:val="single" w:sz="4" w:space="0" w:color="auto"/>
              <w:bottom w:val="single" w:sz="8" w:space="0" w:color="auto"/>
              <w:right w:val="single" w:sz="8" w:space="0" w:color="auto"/>
            </w:tcBorders>
            <w:vAlign w:val="bottom"/>
          </w:tcPr>
          <w:p w14:paraId="09BE1D90" w14:textId="77777777" w:rsidR="00865221" w:rsidRPr="007B3F24" w:rsidRDefault="00865221" w:rsidP="0030559B">
            <w:pPr>
              <w:pStyle w:val="Heading5"/>
            </w:pPr>
            <w:r w:rsidRPr="007B3F24">
              <w:t>No</w:t>
            </w:r>
          </w:p>
        </w:tc>
        <w:tc>
          <w:tcPr>
            <w:tcW w:w="773" w:type="dxa"/>
            <w:tcBorders>
              <w:top w:val="single" w:sz="8" w:space="0" w:color="auto"/>
              <w:left w:val="single" w:sz="4" w:space="0" w:color="auto"/>
              <w:bottom w:val="single" w:sz="8" w:space="0" w:color="auto"/>
              <w:right w:val="single" w:sz="8" w:space="0" w:color="auto"/>
            </w:tcBorders>
          </w:tcPr>
          <w:p w14:paraId="5D80CDA4" w14:textId="77777777" w:rsidR="00865221" w:rsidRPr="007B3F24" w:rsidRDefault="00865221" w:rsidP="0030559B">
            <w:pPr>
              <w:pStyle w:val="Heading5"/>
            </w:pPr>
            <w:r w:rsidRPr="007B3F24">
              <w:t>NA</w:t>
            </w:r>
          </w:p>
        </w:tc>
      </w:tr>
      <w:tr w:rsidR="00995642" w:rsidRPr="007B3F24" w14:paraId="625591BD" w14:textId="77777777" w:rsidTr="00AD506F">
        <w:trPr>
          <w:trHeight w:val="570"/>
        </w:trPr>
        <w:tc>
          <w:tcPr>
            <w:tcW w:w="7054" w:type="dxa"/>
            <w:gridSpan w:val="3"/>
            <w:vMerge/>
            <w:tcBorders>
              <w:top w:val="single" w:sz="8" w:space="0" w:color="auto"/>
              <w:left w:val="single" w:sz="8" w:space="0" w:color="auto"/>
              <w:bottom w:val="single" w:sz="8" w:space="0" w:color="auto"/>
              <w:right w:val="single" w:sz="4" w:space="0" w:color="auto"/>
            </w:tcBorders>
            <w:noWrap/>
            <w:vAlign w:val="bottom"/>
          </w:tcPr>
          <w:p w14:paraId="7B463E10" w14:textId="77777777" w:rsidR="00995642" w:rsidRPr="007B3F24" w:rsidRDefault="00995642" w:rsidP="0030559B">
            <w:pPr>
              <w:pStyle w:val="Heading5"/>
            </w:pPr>
          </w:p>
        </w:tc>
        <w:tc>
          <w:tcPr>
            <w:tcW w:w="710" w:type="dxa"/>
            <w:vMerge w:val="restart"/>
            <w:tcBorders>
              <w:top w:val="single" w:sz="8" w:space="0" w:color="auto"/>
              <w:left w:val="single" w:sz="4" w:space="0" w:color="auto"/>
              <w:bottom w:val="single" w:sz="8" w:space="0" w:color="auto"/>
              <w:right w:val="single" w:sz="4" w:space="0" w:color="auto"/>
            </w:tcBorders>
            <w:vAlign w:val="center"/>
          </w:tcPr>
          <w:p w14:paraId="50C7F707" w14:textId="77777777" w:rsidR="00995642" w:rsidRPr="007B3F24" w:rsidRDefault="00995642" w:rsidP="0030559B">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708" w:type="dxa"/>
            <w:vMerge w:val="restart"/>
            <w:tcBorders>
              <w:top w:val="single" w:sz="8" w:space="0" w:color="auto"/>
              <w:left w:val="single" w:sz="4" w:space="0" w:color="auto"/>
              <w:bottom w:val="single" w:sz="8" w:space="0" w:color="auto"/>
              <w:right w:val="single" w:sz="8" w:space="0" w:color="auto"/>
            </w:tcBorders>
            <w:vAlign w:val="center"/>
          </w:tcPr>
          <w:p w14:paraId="38DE8C85" w14:textId="77777777" w:rsidR="00FC2913" w:rsidRDefault="00FC2913" w:rsidP="0030559B"/>
          <w:p w14:paraId="3884A994" w14:textId="77777777" w:rsidR="00FC2913" w:rsidRDefault="00FC2913" w:rsidP="0030559B"/>
          <w:p w14:paraId="120625C9" w14:textId="77777777" w:rsidR="00FC2913" w:rsidRDefault="00FC2913" w:rsidP="0030559B"/>
          <w:p w14:paraId="20ECC614" w14:textId="77777777" w:rsidR="00FC2913" w:rsidRDefault="00FC2913" w:rsidP="0030559B"/>
          <w:p w14:paraId="225CB444" w14:textId="10E449B8" w:rsidR="00995642" w:rsidRPr="007B3F24" w:rsidRDefault="00995642" w:rsidP="0030559B">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p w14:paraId="597C5DAF" w14:textId="77777777" w:rsidR="003C2636" w:rsidRPr="007B3F24" w:rsidRDefault="003C2636" w:rsidP="0030559B"/>
          <w:p w14:paraId="1322D945" w14:textId="77777777" w:rsidR="003C2636" w:rsidRPr="007B3F24" w:rsidRDefault="003C2636" w:rsidP="0030559B"/>
          <w:p w14:paraId="3AF5E59D" w14:textId="77777777" w:rsidR="003C2636" w:rsidRPr="007B3F24" w:rsidRDefault="003C2636" w:rsidP="0030559B"/>
          <w:p w14:paraId="06767EB2" w14:textId="77777777" w:rsidR="003C2636" w:rsidRPr="007B3F24" w:rsidRDefault="003C2636" w:rsidP="0030559B"/>
        </w:tc>
        <w:tc>
          <w:tcPr>
            <w:tcW w:w="773" w:type="dxa"/>
            <w:vMerge w:val="restart"/>
            <w:tcBorders>
              <w:top w:val="single" w:sz="8" w:space="0" w:color="auto"/>
              <w:left w:val="single" w:sz="4" w:space="0" w:color="auto"/>
              <w:bottom w:val="single" w:sz="8" w:space="0" w:color="auto"/>
              <w:right w:val="single" w:sz="8" w:space="0" w:color="auto"/>
            </w:tcBorders>
            <w:vAlign w:val="center"/>
          </w:tcPr>
          <w:p w14:paraId="0AE73128" w14:textId="77777777" w:rsidR="00995642" w:rsidRPr="007B3F24" w:rsidRDefault="00995642" w:rsidP="0030559B">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95642" w:rsidRPr="007B3F24" w14:paraId="22823795" w14:textId="77777777" w:rsidTr="008D4FB9">
        <w:trPr>
          <w:trHeight w:val="943"/>
        </w:trPr>
        <w:tc>
          <w:tcPr>
            <w:tcW w:w="7054" w:type="dxa"/>
            <w:gridSpan w:val="3"/>
            <w:tcBorders>
              <w:top w:val="single" w:sz="8" w:space="0" w:color="auto"/>
              <w:left w:val="single" w:sz="8" w:space="0" w:color="auto"/>
              <w:bottom w:val="single" w:sz="8" w:space="0" w:color="auto"/>
              <w:right w:val="single" w:sz="4" w:space="0" w:color="auto"/>
            </w:tcBorders>
            <w:noWrap/>
            <w:vAlign w:val="bottom"/>
          </w:tcPr>
          <w:p w14:paraId="07C4E112" w14:textId="77777777" w:rsidR="00995642" w:rsidRPr="007B3F24" w:rsidRDefault="00995642" w:rsidP="0030559B">
            <w:pPr>
              <w:pStyle w:val="Heading5"/>
            </w:pPr>
            <w:r w:rsidRPr="007B3F24">
              <w:t xml:space="preserve">Pending / Open Observations (if any) </w:t>
            </w:r>
          </w:p>
          <w:p w14:paraId="26FB281D" w14:textId="77777777" w:rsidR="00995642" w:rsidRPr="007B3F24" w:rsidRDefault="00995642" w:rsidP="0030559B">
            <w:r w:rsidRPr="007B3F24">
              <w:t>1.</w:t>
            </w:r>
          </w:p>
          <w:p w14:paraId="0C3E9956" w14:textId="77777777" w:rsidR="000B7B0C" w:rsidRPr="007B3F24" w:rsidRDefault="00995642" w:rsidP="0030559B">
            <w:r w:rsidRPr="007B3F24">
              <w:t>2.</w:t>
            </w:r>
          </w:p>
          <w:p w14:paraId="588D1F94" w14:textId="77777777" w:rsidR="00995642" w:rsidRPr="007B3F24" w:rsidRDefault="000259FE" w:rsidP="0030559B">
            <w:r w:rsidRPr="007B3F24">
              <w:t>Notes: Open Observations to be included in the Audit results.</w:t>
            </w:r>
          </w:p>
          <w:p w14:paraId="39015878" w14:textId="77777777" w:rsidR="00B22A3B" w:rsidRPr="007B3F24" w:rsidRDefault="00B22A3B" w:rsidP="0030559B"/>
        </w:tc>
        <w:tc>
          <w:tcPr>
            <w:tcW w:w="710" w:type="dxa"/>
            <w:vMerge/>
            <w:tcBorders>
              <w:top w:val="single" w:sz="8" w:space="0" w:color="auto"/>
              <w:left w:val="single" w:sz="4" w:space="0" w:color="auto"/>
              <w:bottom w:val="single" w:sz="8" w:space="0" w:color="auto"/>
              <w:right w:val="single" w:sz="4" w:space="0" w:color="auto"/>
            </w:tcBorders>
            <w:vAlign w:val="bottom"/>
          </w:tcPr>
          <w:p w14:paraId="03ABB60F" w14:textId="77777777" w:rsidR="00995642" w:rsidRPr="007B3F24" w:rsidRDefault="00995642" w:rsidP="0030559B"/>
        </w:tc>
        <w:tc>
          <w:tcPr>
            <w:tcW w:w="708" w:type="dxa"/>
            <w:vMerge/>
            <w:tcBorders>
              <w:top w:val="single" w:sz="8" w:space="0" w:color="auto"/>
              <w:left w:val="single" w:sz="4" w:space="0" w:color="auto"/>
              <w:bottom w:val="single" w:sz="8" w:space="0" w:color="auto"/>
              <w:right w:val="single" w:sz="8" w:space="0" w:color="auto"/>
            </w:tcBorders>
            <w:vAlign w:val="bottom"/>
          </w:tcPr>
          <w:p w14:paraId="6D741558" w14:textId="77777777" w:rsidR="00995642" w:rsidRPr="007B3F24" w:rsidRDefault="00995642" w:rsidP="0030559B"/>
        </w:tc>
        <w:tc>
          <w:tcPr>
            <w:tcW w:w="773" w:type="dxa"/>
            <w:vMerge/>
            <w:tcBorders>
              <w:top w:val="single" w:sz="8" w:space="0" w:color="auto"/>
              <w:left w:val="single" w:sz="4" w:space="0" w:color="auto"/>
              <w:bottom w:val="single" w:sz="8" w:space="0" w:color="auto"/>
              <w:right w:val="single" w:sz="8" w:space="0" w:color="auto"/>
            </w:tcBorders>
          </w:tcPr>
          <w:p w14:paraId="1963BE24" w14:textId="77777777" w:rsidR="00995642" w:rsidRPr="007B3F24" w:rsidRDefault="00995642" w:rsidP="0030559B"/>
        </w:tc>
      </w:tr>
    </w:tbl>
    <w:p w14:paraId="789B140F" w14:textId="77777777" w:rsidR="000259FE" w:rsidRDefault="000259FE" w:rsidP="0030559B"/>
    <w:p w14:paraId="1EB5789A" w14:textId="77777777" w:rsidR="0092417A" w:rsidRPr="007B3F24" w:rsidRDefault="0092417A" w:rsidP="0030559B"/>
    <w:p w14:paraId="705D87D8" w14:textId="77777777" w:rsidR="00995642" w:rsidRPr="007B3F24" w:rsidRDefault="00995642" w:rsidP="003055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5226"/>
        <w:gridCol w:w="1192"/>
        <w:gridCol w:w="900"/>
        <w:gridCol w:w="1037"/>
      </w:tblGrid>
      <w:tr w:rsidR="009A09E2" w:rsidRPr="007B3F24" w14:paraId="5540B67A" w14:textId="77777777" w:rsidTr="001328B8">
        <w:trPr>
          <w:tblHeader/>
        </w:trPr>
        <w:tc>
          <w:tcPr>
            <w:tcW w:w="359" w:type="pct"/>
          </w:tcPr>
          <w:p w14:paraId="4F31682C" w14:textId="77777777" w:rsidR="009A09E2" w:rsidRPr="007B3F24" w:rsidRDefault="000259FE" w:rsidP="0030559B">
            <w:pPr>
              <w:pStyle w:val="Heading5"/>
            </w:pPr>
            <w:r w:rsidRPr="007B3F24">
              <w:br w:type="page"/>
            </w:r>
            <w:r w:rsidR="00995642" w:rsidRPr="007B3F24">
              <w:br w:type="page"/>
            </w:r>
            <w:r w:rsidR="009A09E2" w:rsidRPr="007B3F24">
              <w:t>1</w:t>
            </w:r>
          </w:p>
        </w:tc>
        <w:tc>
          <w:tcPr>
            <w:tcW w:w="2900" w:type="pct"/>
          </w:tcPr>
          <w:p w14:paraId="35763FD2" w14:textId="77777777" w:rsidR="009A09E2" w:rsidRPr="007B3F24" w:rsidRDefault="00B22A3B" w:rsidP="0030559B">
            <w:pPr>
              <w:pStyle w:val="Heading5"/>
            </w:pPr>
            <w:r w:rsidRPr="007B3F24">
              <w:t>Passage planning – Critical o</w:t>
            </w:r>
            <w:r w:rsidR="009A09E2" w:rsidRPr="007B3F24">
              <w:t xml:space="preserve">perations </w:t>
            </w:r>
          </w:p>
        </w:tc>
        <w:tc>
          <w:tcPr>
            <w:tcW w:w="663" w:type="pct"/>
          </w:tcPr>
          <w:p w14:paraId="147B1AFB" w14:textId="77777777" w:rsidR="009A09E2" w:rsidRPr="007B3F24" w:rsidRDefault="009A09E2" w:rsidP="0030559B">
            <w:pPr>
              <w:pStyle w:val="Heading5"/>
            </w:pPr>
            <w:r w:rsidRPr="007B3F24">
              <w:t>Ref</w:t>
            </w:r>
          </w:p>
        </w:tc>
        <w:tc>
          <w:tcPr>
            <w:tcW w:w="501" w:type="pct"/>
          </w:tcPr>
          <w:p w14:paraId="51C6D1CB" w14:textId="77777777" w:rsidR="009A09E2" w:rsidRPr="007B3F24" w:rsidRDefault="009A09E2" w:rsidP="0030559B">
            <w:pPr>
              <w:pStyle w:val="Heading5"/>
            </w:pPr>
            <w:r w:rsidRPr="007B3F24">
              <w:t>YES</w:t>
            </w:r>
          </w:p>
        </w:tc>
        <w:tc>
          <w:tcPr>
            <w:tcW w:w="578" w:type="pct"/>
          </w:tcPr>
          <w:p w14:paraId="536B44F1" w14:textId="77777777" w:rsidR="009A09E2" w:rsidRPr="007B3F24" w:rsidRDefault="009A09E2" w:rsidP="0030559B">
            <w:pPr>
              <w:pStyle w:val="Heading5"/>
            </w:pPr>
            <w:r w:rsidRPr="007B3F24">
              <w:t>NO</w:t>
            </w:r>
          </w:p>
        </w:tc>
      </w:tr>
      <w:tr w:rsidR="009A09E2" w:rsidRPr="007B3F24" w14:paraId="6D581BDE" w14:textId="77777777" w:rsidTr="001328B8">
        <w:tc>
          <w:tcPr>
            <w:tcW w:w="359" w:type="pct"/>
          </w:tcPr>
          <w:p w14:paraId="2EA559DC" w14:textId="77777777" w:rsidR="009A09E2" w:rsidRPr="007B3F24" w:rsidRDefault="009A09E2" w:rsidP="0030559B">
            <w:pPr>
              <w:pStyle w:val="BodyText"/>
            </w:pPr>
            <w:r w:rsidRPr="007B3F24">
              <w:t>1.</w:t>
            </w:r>
            <w:r w:rsidR="00783F30" w:rsidRPr="007B3F24">
              <w:t>0</w:t>
            </w:r>
            <w:r w:rsidRPr="007B3F24">
              <w:t>1</w:t>
            </w:r>
          </w:p>
        </w:tc>
        <w:tc>
          <w:tcPr>
            <w:tcW w:w="2900" w:type="pct"/>
          </w:tcPr>
          <w:p w14:paraId="18752A36" w14:textId="3353EC9A" w:rsidR="009A09E2" w:rsidRPr="007B3F24" w:rsidRDefault="009A09E2" w:rsidP="0030559B">
            <w:pPr>
              <w:pStyle w:val="BodyText"/>
            </w:pPr>
            <w:r w:rsidRPr="007B3F24">
              <w:t xml:space="preserve">Is passage plan prepared by 2/O on Latest revision of </w:t>
            </w:r>
            <w:r w:rsidR="004E16F0">
              <w:t>NAV-01</w:t>
            </w:r>
            <w:r w:rsidRPr="007B3F24">
              <w:t>?</w:t>
            </w:r>
          </w:p>
        </w:tc>
        <w:tc>
          <w:tcPr>
            <w:tcW w:w="663" w:type="pct"/>
          </w:tcPr>
          <w:p w14:paraId="61E11290" w14:textId="334DF4E0" w:rsidR="009A09E2" w:rsidRPr="007B3F24" w:rsidRDefault="00646183" w:rsidP="0030559B">
            <w:pPr>
              <w:pStyle w:val="BodyText"/>
            </w:pPr>
            <w:r>
              <w:t>FOM 3.6</w:t>
            </w:r>
            <w:r w:rsidR="00ED0777" w:rsidRPr="007B3F24">
              <w:t xml:space="preserve"> </w:t>
            </w:r>
          </w:p>
        </w:tc>
        <w:tc>
          <w:tcPr>
            <w:tcW w:w="501" w:type="pct"/>
            <w:vAlign w:val="center"/>
          </w:tcPr>
          <w:p w14:paraId="1291F9F4"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052EBEBD"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D0777" w:rsidRPr="007B3F24" w14:paraId="0C7D481A" w14:textId="77777777" w:rsidTr="001328B8">
        <w:tc>
          <w:tcPr>
            <w:tcW w:w="359" w:type="pct"/>
          </w:tcPr>
          <w:p w14:paraId="6832113A" w14:textId="77777777" w:rsidR="00ED0777" w:rsidRPr="007B3F24" w:rsidRDefault="00ED0777" w:rsidP="0030559B">
            <w:pPr>
              <w:pStyle w:val="BodyText"/>
            </w:pPr>
            <w:r w:rsidRPr="007B3F24">
              <w:t>1.</w:t>
            </w:r>
            <w:r w:rsidR="00783F30" w:rsidRPr="007B3F24">
              <w:t>0</w:t>
            </w:r>
            <w:r w:rsidRPr="007B3F24">
              <w:t>2</w:t>
            </w:r>
          </w:p>
        </w:tc>
        <w:tc>
          <w:tcPr>
            <w:tcW w:w="2900" w:type="pct"/>
          </w:tcPr>
          <w:p w14:paraId="63CBC864" w14:textId="77777777" w:rsidR="00ED0777" w:rsidRPr="007B3F24" w:rsidRDefault="00ED0777" w:rsidP="0030559B">
            <w:pPr>
              <w:pStyle w:val="BodyText"/>
            </w:pPr>
            <w:r w:rsidRPr="007B3F24">
              <w:t>Is passage plan verified and approved by the Master?</w:t>
            </w:r>
          </w:p>
        </w:tc>
        <w:tc>
          <w:tcPr>
            <w:tcW w:w="663" w:type="pct"/>
          </w:tcPr>
          <w:p w14:paraId="1BD39ADE" w14:textId="5472046D" w:rsidR="00ED0777" w:rsidRPr="007B3F24" w:rsidRDefault="00646183" w:rsidP="0030559B">
            <w:r>
              <w:t>FOM 3.6</w:t>
            </w:r>
          </w:p>
        </w:tc>
        <w:tc>
          <w:tcPr>
            <w:tcW w:w="501" w:type="pct"/>
            <w:vAlign w:val="center"/>
          </w:tcPr>
          <w:p w14:paraId="1FE8F7C3" w14:textId="77777777" w:rsidR="00ED0777" w:rsidRPr="007B3F24" w:rsidRDefault="00ED0777"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4775C7C2" w14:textId="77777777" w:rsidR="00ED0777" w:rsidRPr="007B3F24" w:rsidRDefault="00ED0777"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D0777" w:rsidRPr="007B3F24" w14:paraId="1C3C61C2" w14:textId="77777777" w:rsidTr="001328B8">
        <w:tc>
          <w:tcPr>
            <w:tcW w:w="359" w:type="pct"/>
          </w:tcPr>
          <w:p w14:paraId="3D43D321" w14:textId="77777777" w:rsidR="00ED0777" w:rsidRPr="007B3F24" w:rsidRDefault="00ED0777" w:rsidP="0030559B">
            <w:pPr>
              <w:pStyle w:val="BodyText"/>
            </w:pPr>
            <w:r w:rsidRPr="007B3F24">
              <w:t>1.</w:t>
            </w:r>
            <w:r w:rsidR="00783F30" w:rsidRPr="007B3F24">
              <w:t>0</w:t>
            </w:r>
            <w:r w:rsidRPr="007B3F24">
              <w:t>3</w:t>
            </w:r>
          </w:p>
        </w:tc>
        <w:tc>
          <w:tcPr>
            <w:tcW w:w="2900" w:type="pct"/>
          </w:tcPr>
          <w:p w14:paraId="6E076FFA" w14:textId="77777777" w:rsidR="00ED0777" w:rsidRPr="007B3F24" w:rsidRDefault="00ED0777" w:rsidP="0030559B">
            <w:pPr>
              <w:pStyle w:val="BodyText"/>
            </w:pPr>
            <w:r w:rsidRPr="007B3F24">
              <w:t>Is passage plan verified by other members of the bridge team?</w:t>
            </w:r>
          </w:p>
        </w:tc>
        <w:tc>
          <w:tcPr>
            <w:tcW w:w="663" w:type="pct"/>
          </w:tcPr>
          <w:p w14:paraId="2E5FC59A" w14:textId="4089AD18" w:rsidR="00ED0777" w:rsidRPr="007B3F24" w:rsidRDefault="00646183" w:rsidP="0030559B">
            <w:r>
              <w:t>FOM 3.6</w:t>
            </w:r>
            <w:r w:rsidRPr="007B3F24">
              <w:t xml:space="preserve"> </w:t>
            </w:r>
            <w:r w:rsidR="00ED0777" w:rsidRPr="007B3F24">
              <w:t xml:space="preserve"> </w:t>
            </w:r>
          </w:p>
        </w:tc>
        <w:tc>
          <w:tcPr>
            <w:tcW w:w="501" w:type="pct"/>
            <w:vAlign w:val="center"/>
          </w:tcPr>
          <w:p w14:paraId="2B2C817C" w14:textId="77777777" w:rsidR="00ED0777" w:rsidRPr="007B3F24" w:rsidRDefault="00ED0777"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65703209" w14:textId="77777777" w:rsidR="00ED0777" w:rsidRPr="007B3F24" w:rsidRDefault="00ED0777"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783F30" w:rsidRPr="007B3F24" w14:paraId="77F1698E" w14:textId="77777777" w:rsidTr="001328B8">
        <w:tc>
          <w:tcPr>
            <w:tcW w:w="359" w:type="pct"/>
          </w:tcPr>
          <w:p w14:paraId="537F04D3" w14:textId="77777777" w:rsidR="00783F30" w:rsidRPr="007B3F24" w:rsidRDefault="00783F30" w:rsidP="0030559B">
            <w:pPr>
              <w:pStyle w:val="BodyText"/>
            </w:pPr>
            <w:r w:rsidRPr="007B3F24">
              <w:t>1.04</w:t>
            </w:r>
          </w:p>
        </w:tc>
        <w:tc>
          <w:tcPr>
            <w:tcW w:w="2900" w:type="pct"/>
          </w:tcPr>
          <w:p w14:paraId="4AE8F914" w14:textId="71A440F5" w:rsidR="00783F30" w:rsidRPr="007B3F24" w:rsidRDefault="00783F30" w:rsidP="0030559B">
            <w:pPr>
              <w:pStyle w:val="BodyText"/>
            </w:pPr>
            <w:r w:rsidRPr="007B3F24">
              <w:t>Is the passage plan briefing done by the bridge team and date recorded in Form No.</w:t>
            </w:r>
            <w:r w:rsidR="00646183">
              <w:t>NAV-01</w:t>
            </w:r>
            <w:r w:rsidR="00404351" w:rsidRPr="007B3F24">
              <w:t>?</w:t>
            </w:r>
          </w:p>
        </w:tc>
        <w:tc>
          <w:tcPr>
            <w:tcW w:w="663" w:type="pct"/>
          </w:tcPr>
          <w:p w14:paraId="66A859B7" w14:textId="65FAC420" w:rsidR="00783F30" w:rsidRPr="007B3F24" w:rsidRDefault="00646183" w:rsidP="0030559B">
            <w:r>
              <w:t>FOM 3.3</w:t>
            </w:r>
          </w:p>
        </w:tc>
        <w:tc>
          <w:tcPr>
            <w:tcW w:w="501" w:type="pct"/>
            <w:vAlign w:val="center"/>
          </w:tcPr>
          <w:p w14:paraId="6386BF6F" w14:textId="77777777" w:rsidR="00783F30" w:rsidRPr="007B3F24" w:rsidRDefault="00783F30"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436AEC20" w14:textId="77777777" w:rsidR="00783F30" w:rsidRPr="007B3F24" w:rsidRDefault="00783F30"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A09E2" w:rsidRPr="007B3F24" w14:paraId="04D521BB" w14:textId="77777777" w:rsidTr="001328B8">
        <w:tc>
          <w:tcPr>
            <w:tcW w:w="359" w:type="pct"/>
          </w:tcPr>
          <w:p w14:paraId="036B55F0" w14:textId="77777777" w:rsidR="009A09E2" w:rsidRPr="007B3F24" w:rsidRDefault="00783F30" w:rsidP="0030559B">
            <w:pPr>
              <w:pStyle w:val="BodyText"/>
            </w:pPr>
            <w:r w:rsidRPr="007B3F24">
              <w:t>1.05</w:t>
            </w:r>
          </w:p>
        </w:tc>
        <w:tc>
          <w:tcPr>
            <w:tcW w:w="2900" w:type="pct"/>
          </w:tcPr>
          <w:p w14:paraId="47CC9AA6" w14:textId="77777777" w:rsidR="009A09E2" w:rsidRPr="007B3F24" w:rsidRDefault="009A09E2" w:rsidP="0030559B">
            <w:pPr>
              <w:pStyle w:val="BodyText"/>
            </w:pPr>
            <w:r w:rsidRPr="007B3F24">
              <w:t>Is the passage plan comprehensive &amp; c</w:t>
            </w:r>
            <w:r w:rsidR="00AD506F" w:rsidRPr="007B3F24">
              <w:t>over full voyage berth to berth?</w:t>
            </w:r>
          </w:p>
          <w:p w14:paraId="0F55B091" w14:textId="77777777" w:rsidR="009A09E2" w:rsidRPr="007B3F24" w:rsidRDefault="009A09E2" w:rsidP="0030559B">
            <w:pPr>
              <w:pStyle w:val="BodyText"/>
              <w:numPr>
                <w:ilvl w:val="0"/>
                <w:numId w:val="5"/>
              </w:numPr>
            </w:pPr>
            <w:r w:rsidRPr="007B3F24">
              <w:t xml:space="preserve">Master declaration as per stated in checklist A has been signed by master </w:t>
            </w:r>
          </w:p>
          <w:p w14:paraId="6563717B" w14:textId="77777777" w:rsidR="009A09E2" w:rsidRPr="007B3F24" w:rsidRDefault="009A09E2" w:rsidP="0030559B">
            <w:pPr>
              <w:pStyle w:val="BodyText"/>
              <w:numPr>
                <w:ilvl w:val="0"/>
                <w:numId w:val="5"/>
              </w:numPr>
            </w:pPr>
            <w:r w:rsidRPr="007B3F24">
              <w:t xml:space="preserve">Passage plan checklist A and B completed including marking of Environmental sensitive areas </w:t>
            </w:r>
          </w:p>
          <w:p w14:paraId="33056E7A" w14:textId="77777777" w:rsidR="009A09E2" w:rsidRPr="007B3F24" w:rsidRDefault="009A09E2" w:rsidP="0030559B">
            <w:pPr>
              <w:pStyle w:val="BodyText"/>
              <w:numPr>
                <w:ilvl w:val="0"/>
                <w:numId w:val="5"/>
              </w:numPr>
            </w:pPr>
            <w:r w:rsidRPr="007B3F24">
              <w:t xml:space="preserve">Additional </w:t>
            </w:r>
            <w:r w:rsidR="00AD506F" w:rsidRPr="007B3F24">
              <w:t>r</w:t>
            </w:r>
            <w:r w:rsidRPr="007B3F24">
              <w:t>emarks on anticipated Weather &amp; Sea conditions, Traffic conditions, Ship operations etc &amp; Master’s Comments on same are available and voyage specific not generic.</w:t>
            </w:r>
          </w:p>
          <w:p w14:paraId="726BFC49" w14:textId="77777777" w:rsidR="009A09E2" w:rsidRPr="007B3F24" w:rsidRDefault="00AD506F" w:rsidP="0030559B">
            <w:pPr>
              <w:pStyle w:val="BodyText"/>
              <w:numPr>
                <w:ilvl w:val="0"/>
                <w:numId w:val="5"/>
              </w:numPr>
            </w:pPr>
            <w:r w:rsidRPr="007B3F24">
              <w:t>All de</w:t>
            </w:r>
            <w:r w:rsidR="009A09E2" w:rsidRPr="007B3F24">
              <w:t xml:space="preserve">parture &amp; </w:t>
            </w:r>
            <w:r w:rsidRPr="007B3F24">
              <w:t>a</w:t>
            </w:r>
            <w:r w:rsidR="009A09E2" w:rsidRPr="007B3F24">
              <w:t>rrival port information, Berth to Pilot &amp; Pilot to Berth Plan is available.</w:t>
            </w:r>
          </w:p>
          <w:p w14:paraId="33BA5EAD" w14:textId="77777777" w:rsidR="009A09E2" w:rsidRPr="007B3F24" w:rsidRDefault="009A09E2" w:rsidP="0030559B">
            <w:pPr>
              <w:pStyle w:val="BodyText"/>
              <w:numPr>
                <w:ilvl w:val="0"/>
                <w:numId w:val="5"/>
              </w:numPr>
            </w:pPr>
            <w:r w:rsidRPr="007B3F24">
              <w:t>Implementation checklist has been completed by duty officers prior to change of charts.</w:t>
            </w:r>
          </w:p>
          <w:p w14:paraId="0FCEEAE4" w14:textId="77777777" w:rsidR="009A09E2" w:rsidRPr="007B3F24" w:rsidRDefault="0053771B" w:rsidP="0030559B">
            <w:pPr>
              <w:pStyle w:val="BodyText"/>
              <w:numPr>
                <w:ilvl w:val="0"/>
                <w:numId w:val="5"/>
              </w:numPr>
            </w:pPr>
            <w:r w:rsidRPr="007B3F24">
              <w:t xml:space="preserve">Passage plan checklist C completed including </w:t>
            </w:r>
            <w:r w:rsidR="009A09E2" w:rsidRPr="007B3F24">
              <w:t>Safety settings sheet for Departure, Sea passage and Arrival</w:t>
            </w:r>
            <w:r w:rsidR="00680D4B" w:rsidRPr="007B3F24">
              <w:t xml:space="preserve"> port</w:t>
            </w:r>
            <w:r w:rsidR="009A09E2" w:rsidRPr="007B3F24">
              <w:t>.</w:t>
            </w:r>
          </w:p>
          <w:p w14:paraId="1015F0B7" w14:textId="00D3A920" w:rsidR="009A09E2" w:rsidRPr="007B3F24" w:rsidRDefault="004E737B" w:rsidP="0030559B">
            <w:pPr>
              <w:pStyle w:val="BodyText"/>
              <w:numPr>
                <w:ilvl w:val="0"/>
                <w:numId w:val="5"/>
              </w:numPr>
            </w:pPr>
            <w:r>
              <w:t>Form NAV</w:t>
            </w:r>
            <w:r w:rsidR="00AD506F" w:rsidRPr="007B3F24">
              <w:t xml:space="preserve"> 02 has been completed</w:t>
            </w:r>
          </w:p>
          <w:p w14:paraId="34C065B0" w14:textId="421DE622" w:rsidR="005C6A5E" w:rsidRPr="007B3F24" w:rsidRDefault="005C6A5E" w:rsidP="0030559B">
            <w:pPr>
              <w:pStyle w:val="BodyText"/>
              <w:numPr>
                <w:ilvl w:val="0"/>
                <w:numId w:val="5"/>
              </w:numPr>
            </w:pPr>
            <w:r w:rsidRPr="007B3F24">
              <w:t xml:space="preserve">Form </w:t>
            </w:r>
            <w:r w:rsidR="004E737B">
              <w:t xml:space="preserve">NAV </w:t>
            </w:r>
            <w:r w:rsidRPr="007B3F24">
              <w:t>02A has been completed</w:t>
            </w:r>
          </w:p>
        </w:tc>
        <w:tc>
          <w:tcPr>
            <w:tcW w:w="663" w:type="pct"/>
          </w:tcPr>
          <w:p w14:paraId="5409D62C" w14:textId="5587E6CD" w:rsidR="00E15970" w:rsidRPr="007B3F24" w:rsidRDefault="003A16DB" w:rsidP="0030559B">
            <w:pPr>
              <w:pStyle w:val="BodyText"/>
              <w:rPr>
                <w:szCs w:val="20"/>
              </w:rPr>
            </w:pPr>
            <w:r>
              <w:t>FOM 3.6</w:t>
            </w:r>
            <w:r w:rsidR="00AD506F" w:rsidRPr="007B3F24">
              <w:t xml:space="preserve"> /</w:t>
            </w:r>
            <w:r w:rsidR="009E47E3">
              <w:t>NAV-01</w:t>
            </w:r>
            <w:r w:rsidR="005C6A5E" w:rsidRPr="007B3F24">
              <w:t xml:space="preserve">/ </w:t>
            </w:r>
            <w:r w:rsidR="009E47E3">
              <w:t>NAV-02</w:t>
            </w:r>
            <w:r w:rsidR="005C6A5E" w:rsidRPr="007B3F24">
              <w:t xml:space="preserve">/ </w:t>
            </w:r>
            <w:r w:rsidR="009E47E3">
              <w:t>NAV-0</w:t>
            </w:r>
            <w:r w:rsidR="005C6A5E" w:rsidRPr="007B3F24">
              <w:t>2A</w:t>
            </w:r>
          </w:p>
        </w:tc>
        <w:tc>
          <w:tcPr>
            <w:tcW w:w="501" w:type="pct"/>
            <w:vAlign w:val="center"/>
          </w:tcPr>
          <w:p w14:paraId="186A2988"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3BC80E30"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A09E2" w:rsidRPr="007B3F24" w14:paraId="1358C963" w14:textId="77777777" w:rsidTr="001328B8">
        <w:tc>
          <w:tcPr>
            <w:tcW w:w="359" w:type="pct"/>
          </w:tcPr>
          <w:p w14:paraId="7F7BB1AF" w14:textId="77777777" w:rsidR="009A09E2" w:rsidRPr="007B3F24" w:rsidRDefault="00783F30" w:rsidP="0030559B">
            <w:pPr>
              <w:pStyle w:val="BodyText"/>
            </w:pPr>
            <w:r w:rsidRPr="007B3F24">
              <w:t>1.06</w:t>
            </w:r>
          </w:p>
        </w:tc>
        <w:tc>
          <w:tcPr>
            <w:tcW w:w="2900" w:type="pct"/>
          </w:tcPr>
          <w:p w14:paraId="475C93F7" w14:textId="77777777" w:rsidR="009A09E2" w:rsidRPr="007B3F24" w:rsidRDefault="009A09E2" w:rsidP="0030559B">
            <w:pPr>
              <w:pStyle w:val="BodyText"/>
            </w:pPr>
            <w:r w:rsidRPr="007B3F24">
              <w:t>Is the passage plan realistic with regards to Bridge level being recorded?</w:t>
            </w:r>
          </w:p>
        </w:tc>
        <w:tc>
          <w:tcPr>
            <w:tcW w:w="663" w:type="pct"/>
          </w:tcPr>
          <w:p w14:paraId="45A53B47" w14:textId="76BA5416" w:rsidR="009A09E2" w:rsidRPr="007B3F24" w:rsidRDefault="00E12901" w:rsidP="0030559B">
            <w:pPr>
              <w:pStyle w:val="BodyText"/>
            </w:pPr>
            <w:r>
              <w:t>FOM 3.9</w:t>
            </w:r>
          </w:p>
        </w:tc>
        <w:tc>
          <w:tcPr>
            <w:tcW w:w="501" w:type="pct"/>
            <w:vAlign w:val="center"/>
          </w:tcPr>
          <w:p w14:paraId="6EDFF6BF"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2109E311"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A09E2" w:rsidRPr="007B3F24" w14:paraId="1798A0B6" w14:textId="77777777" w:rsidTr="001328B8">
        <w:tc>
          <w:tcPr>
            <w:tcW w:w="359" w:type="pct"/>
          </w:tcPr>
          <w:p w14:paraId="50329602" w14:textId="77777777" w:rsidR="009A09E2" w:rsidRPr="007B3F24" w:rsidRDefault="00783F30" w:rsidP="0030559B">
            <w:pPr>
              <w:pStyle w:val="BodyText"/>
            </w:pPr>
            <w:r w:rsidRPr="007B3F24">
              <w:t>1.07</w:t>
            </w:r>
          </w:p>
        </w:tc>
        <w:tc>
          <w:tcPr>
            <w:tcW w:w="2900" w:type="pct"/>
          </w:tcPr>
          <w:p w14:paraId="3FB1A9A9" w14:textId="77777777" w:rsidR="009A09E2" w:rsidRPr="007B3F24" w:rsidRDefault="009A09E2" w:rsidP="0030559B">
            <w:pPr>
              <w:pStyle w:val="BodyText"/>
            </w:pPr>
            <w:r w:rsidRPr="007B3F24">
              <w:t>Confirm that appropriate entries have been mad</w:t>
            </w:r>
            <w:r w:rsidR="00AD506F" w:rsidRPr="007B3F24">
              <w:t>e for each leg corresponding to:</w:t>
            </w:r>
          </w:p>
          <w:p w14:paraId="1DC6978E" w14:textId="77777777" w:rsidR="009A09E2" w:rsidRPr="007B3F24" w:rsidRDefault="009A09E2" w:rsidP="0030559B">
            <w:pPr>
              <w:pStyle w:val="BodyText"/>
              <w:numPr>
                <w:ilvl w:val="0"/>
                <w:numId w:val="6"/>
              </w:numPr>
            </w:pPr>
            <w:r w:rsidRPr="007B3F24">
              <w:t>Bridge watch level – Is it realistic</w:t>
            </w:r>
          </w:p>
          <w:p w14:paraId="66B0F049" w14:textId="77777777" w:rsidR="009A09E2" w:rsidRPr="007B3F24" w:rsidRDefault="009A09E2" w:rsidP="0030559B">
            <w:pPr>
              <w:pStyle w:val="BodyText"/>
              <w:numPr>
                <w:ilvl w:val="0"/>
                <w:numId w:val="6"/>
              </w:numPr>
            </w:pPr>
            <w:r w:rsidRPr="007B3F24">
              <w:t>Position Fixing</w:t>
            </w:r>
            <w:r w:rsidR="00907437">
              <w:t xml:space="preserve"> and verification</w:t>
            </w:r>
            <w:r w:rsidRPr="007B3F24">
              <w:t xml:space="preserve"> frequency &amp; </w:t>
            </w:r>
            <w:r w:rsidR="00907437">
              <w:t>m</w:t>
            </w:r>
            <w:r w:rsidRPr="007B3F24">
              <w:t xml:space="preserve">ethod </w:t>
            </w:r>
            <w:r w:rsidR="00A440BF" w:rsidRPr="007B3F24">
              <w:t>are</w:t>
            </w:r>
            <w:r w:rsidRPr="007B3F24">
              <w:t xml:space="preserve"> as per company procedure</w:t>
            </w:r>
          </w:p>
          <w:p w14:paraId="2CFF0839" w14:textId="77777777" w:rsidR="009A09E2" w:rsidRPr="007B3F24" w:rsidRDefault="009A09E2" w:rsidP="0030559B">
            <w:pPr>
              <w:pStyle w:val="BodyText"/>
              <w:numPr>
                <w:ilvl w:val="0"/>
                <w:numId w:val="6"/>
              </w:numPr>
            </w:pPr>
            <w:r w:rsidRPr="007B3F24">
              <w:t>Maximum Speed</w:t>
            </w:r>
          </w:p>
          <w:p w14:paraId="4EEB352B" w14:textId="77777777" w:rsidR="009A09E2" w:rsidRPr="007B3F24" w:rsidRDefault="009A09E2" w:rsidP="0030559B">
            <w:pPr>
              <w:pStyle w:val="BodyText"/>
              <w:numPr>
                <w:ilvl w:val="0"/>
                <w:numId w:val="6"/>
              </w:numPr>
            </w:pPr>
            <w:r w:rsidRPr="007B3F24">
              <w:t>T &amp; P Notice – Have same been plotted</w:t>
            </w:r>
          </w:p>
          <w:p w14:paraId="306390E2" w14:textId="77777777" w:rsidR="009A09E2" w:rsidRDefault="009A09E2" w:rsidP="0030559B">
            <w:pPr>
              <w:pStyle w:val="BodyText"/>
              <w:numPr>
                <w:ilvl w:val="0"/>
                <w:numId w:val="6"/>
              </w:numPr>
            </w:pPr>
            <w:r w:rsidRPr="007B3F24">
              <w:t>NAVTEX Warnings – Have same been plotted</w:t>
            </w:r>
          </w:p>
          <w:p w14:paraId="76B9F4E8" w14:textId="77777777" w:rsidR="007058CE" w:rsidRPr="007B3F24" w:rsidRDefault="007058CE" w:rsidP="0030559B">
            <w:pPr>
              <w:pStyle w:val="BodyText"/>
            </w:pPr>
            <w:r>
              <w:lastRenderedPageBreak/>
              <w:t xml:space="preserve">T &amp; P notices and NAVTEX warnings </w:t>
            </w:r>
            <w:r w:rsidR="00B029F5">
              <w:t xml:space="preserve">are </w:t>
            </w:r>
            <w:r>
              <w:t xml:space="preserve">plotted </w:t>
            </w:r>
            <w:r w:rsidRPr="007058CE">
              <w:t>within 15</w:t>
            </w:r>
            <w:r w:rsidR="00903224">
              <w:t xml:space="preserve"> </w:t>
            </w:r>
            <w:r w:rsidRPr="007058CE">
              <w:t>N</w:t>
            </w:r>
            <w:r w:rsidR="00BF3E15">
              <w:t>M</w:t>
            </w:r>
            <w:r w:rsidRPr="007058CE">
              <w:t xml:space="preserve"> either side of the track</w:t>
            </w:r>
            <w:r>
              <w:t>.</w:t>
            </w:r>
          </w:p>
          <w:p w14:paraId="56F55B12" w14:textId="77777777" w:rsidR="009A09E2" w:rsidRPr="007B3F24" w:rsidRDefault="00AD506F" w:rsidP="0030559B">
            <w:pPr>
              <w:pStyle w:val="BodyText"/>
              <w:numPr>
                <w:ilvl w:val="0"/>
                <w:numId w:val="6"/>
              </w:numPr>
            </w:pPr>
            <w:r w:rsidRPr="007B3F24">
              <w:t>NAV Aids, restrictions, weather, traffic d</w:t>
            </w:r>
            <w:r w:rsidR="009A09E2" w:rsidRPr="007B3F24">
              <w:t>ensity etc</w:t>
            </w:r>
            <w:r w:rsidRPr="007B3F24">
              <w:t>.</w:t>
            </w:r>
          </w:p>
          <w:p w14:paraId="1DB3A5DF" w14:textId="77777777" w:rsidR="009A09E2" w:rsidRPr="007B3F24" w:rsidRDefault="009A09E2" w:rsidP="0030559B">
            <w:pPr>
              <w:pStyle w:val="BodyText"/>
              <w:numPr>
                <w:ilvl w:val="0"/>
                <w:numId w:val="6"/>
              </w:numPr>
            </w:pPr>
            <w:r w:rsidRPr="007B3F24">
              <w:t xml:space="preserve">Safety </w:t>
            </w:r>
            <w:r w:rsidR="00AD506F" w:rsidRPr="007B3F24">
              <w:t>s</w:t>
            </w:r>
            <w:r w:rsidRPr="007B3F24">
              <w:t>etting selected in the waypoint sheet is realistic with regards to the leg.</w:t>
            </w:r>
          </w:p>
        </w:tc>
        <w:tc>
          <w:tcPr>
            <w:tcW w:w="663" w:type="pct"/>
          </w:tcPr>
          <w:p w14:paraId="0FEF17CF" w14:textId="2C3EB0A7" w:rsidR="009A09E2" w:rsidRPr="007B3F24" w:rsidRDefault="00267C2C" w:rsidP="0030559B">
            <w:pPr>
              <w:pStyle w:val="BodyText"/>
              <w:rPr>
                <w:szCs w:val="20"/>
              </w:rPr>
            </w:pPr>
            <w:r>
              <w:lastRenderedPageBreak/>
              <w:t>NAV-01</w:t>
            </w:r>
          </w:p>
        </w:tc>
        <w:tc>
          <w:tcPr>
            <w:tcW w:w="501" w:type="pct"/>
            <w:vAlign w:val="center"/>
          </w:tcPr>
          <w:p w14:paraId="627111BA"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65EB4D59" w14:textId="77777777" w:rsidR="00FC2913" w:rsidRDefault="00FC2913" w:rsidP="0030559B">
            <w:pPr>
              <w:pStyle w:val="BodyText"/>
            </w:pPr>
          </w:p>
          <w:p w14:paraId="26C1E8E2" w14:textId="53184A68" w:rsidR="009A09E2"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p w14:paraId="780FF78C" w14:textId="77777777" w:rsidR="002A6354" w:rsidRPr="0030559B" w:rsidRDefault="002A6354" w:rsidP="0030559B"/>
        </w:tc>
      </w:tr>
      <w:tr w:rsidR="009A09E2" w:rsidRPr="007B3F24" w14:paraId="200D0E36" w14:textId="77777777" w:rsidTr="001328B8">
        <w:tc>
          <w:tcPr>
            <w:tcW w:w="359" w:type="pct"/>
          </w:tcPr>
          <w:p w14:paraId="555A1A7E" w14:textId="77777777" w:rsidR="009A09E2" w:rsidRPr="007B3F24" w:rsidRDefault="00783F30" w:rsidP="0030559B">
            <w:pPr>
              <w:pStyle w:val="BodyText"/>
            </w:pPr>
            <w:r w:rsidRPr="007B3F24">
              <w:t>1.08</w:t>
            </w:r>
          </w:p>
        </w:tc>
        <w:tc>
          <w:tcPr>
            <w:tcW w:w="2900" w:type="pct"/>
          </w:tcPr>
          <w:p w14:paraId="7CB72C56" w14:textId="77777777" w:rsidR="009A09E2" w:rsidRPr="007B3F24" w:rsidRDefault="009A09E2" w:rsidP="0030559B">
            <w:r w:rsidRPr="007B3F24">
              <w:t xml:space="preserve">The following </w:t>
            </w:r>
            <w:r w:rsidRPr="007B3F24">
              <w:rPr>
                <w:b/>
                <w:bCs/>
              </w:rPr>
              <w:t>should be marked on the chart/ENC</w:t>
            </w:r>
            <w:r w:rsidRPr="007B3F24">
              <w:t>, where it enhances safe navigation:</w:t>
            </w:r>
          </w:p>
          <w:p w14:paraId="1A2CD3E8" w14:textId="77777777" w:rsidR="009A09E2" w:rsidRPr="007B3F24" w:rsidRDefault="009A09E2" w:rsidP="0030559B">
            <w:pPr>
              <w:pStyle w:val="BodyText"/>
              <w:numPr>
                <w:ilvl w:val="0"/>
                <w:numId w:val="6"/>
              </w:numPr>
            </w:pPr>
            <w:r w:rsidRPr="007B3F24">
              <w:t>Parallel indexing (not from floating objects unless they have been first checked for position);</w:t>
            </w:r>
          </w:p>
          <w:p w14:paraId="44CA3E14" w14:textId="77777777" w:rsidR="009A09E2" w:rsidRPr="007B3F24" w:rsidRDefault="00030EBB" w:rsidP="0030559B">
            <w:pPr>
              <w:pStyle w:val="BodyText"/>
              <w:numPr>
                <w:ilvl w:val="0"/>
                <w:numId w:val="6"/>
              </w:numPr>
            </w:pPr>
            <w:r w:rsidRPr="007B3F24">
              <w:t>Chart changes (not applicable for ECDIS ships)</w:t>
            </w:r>
          </w:p>
          <w:p w14:paraId="1DBC5418" w14:textId="77777777" w:rsidR="009A09E2" w:rsidRPr="007B3F24" w:rsidRDefault="009A09E2" w:rsidP="0030559B">
            <w:pPr>
              <w:pStyle w:val="BodyText"/>
              <w:numPr>
                <w:ilvl w:val="0"/>
                <w:numId w:val="6"/>
              </w:numPr>
            </w:pPr>
            <w:r w:rsidRPr="007B3F24">
              <w:t>Methods and frequency of position fixing;</w:t>
            </w:r>
          </w:p>
          <w:p w14:paraId="5CF2D37D" w14:textId="77777777" w:rsidR="009A09E2" w:rsidRPr="007B3F24" w:rsidRDefault="009A09E2" w:rsidP="0030559B">
            <w:pPr>
              <w:pStyle w:val="BodyText"/>
              <w:numPr>
                <w:ilvl w:val="0"/>
                <w:numId w:val="6"/>
              </w:numPr>
            </w:pPr>
            <w:r w:rsidRPr="007B3F24">
              <w:t>Prominent navigation and radar marks;</w:t>
            </w:r>
          </w:p>
          <w:p w14:paraId="6AA85A25" w14:textId="77777777" w:rsidR="009A09E2" w:rsidRPr="007B3F24" w:rsidRDefault="009A09E2" w:rsidP="0030559B">
            <w:pPr>
              <w:pStyle w:val="BodyText"/>
              <w:numPr>
                <w:ilvl w:val="0"/>
                <w:numId w:val="6"/>
              </w:numPr>
            </w:pPr>
            <w:r w:rsidRPr="007B3F24">
              <w:t>No-go areas (the excessive marking of no-go areas should be discouraged)</w:t>
            </w:r>
          </w:p>
          <w:p w14:paraId="57972152" w14:textId="77777777" w:rsidR="009A09E2" w:rsidRPr="007B3F24" w:rsidRDefault="009A09E2" w:rsidP="0030559B">
            <w:pPr>
              <w:pStyle w:val="BodyText"/>
              <w:numPr>
                <w:ilvl w:val="0"/>
                <w:numId w:val="6"/>
              </w:numPr>
            </w:pPr>
            <w:r w:rsidRPr="007B3F24">
              <w:t>Landfall targets and lights, Clearing lines and bearings;</w:t>
            </w:r>
          </w:p>
          <w:p w14:paraId="5BE6257F" w14:textId="77777777" w:rsidR="009A09E2" w:rsidRPr="007B3F24" w:rsidRDefault="009A09E2" w:rsidP="0030559B">
            <w:pPr>
              <w:pStyle w:val="BodyText"/>
              <w:numPr>
                <w:ilvl w:val="0"/>
                <w:numId w:val="6"/>
              </w:numPr>
            </w:pPr>
            <w:r w:rsidRPr="007B3F24">
              <w:t>Transits, heading marks and leading lines;</w:t>
            </w:r>
          </w:p>
          <w:p w14:paraId="273969C1" w14:textId="77777777" w:rsidR="009A09E2" w:rsidRPr="007B3F24" w:rsidRDefault="009A09E2" w:rsidP="0030559B">
            <w:pPr>
              <w:pStyle w:val="BodyText"/>
              <w:numPr>
                <w:ilvl w:val="0"/>
                <w:numId w:val="6"/>
              </w:numPr>
            </w:pPr>
            <w:r w:rsidRPr="007B3F24">
              <w:t>Significant tides or current;</w:t>
            </w:r>
          </w:p>
          <w:p w14:paraId="609AEB2D" w14:textId="77777777" w:rsidR="009A09E2" w:rsidRPr="007B3F24" w:rsidRDefault="009A09E2" w:rsidP="0030559B">
            <w:pPr>
              <w:pStyle w:val="BodyText"/>
              <w:numPr>
                <w:ilvl w:val="0"/>
                <w:numId w:val="6"/>
              </w:numPr>
            </w:pPr>
            <w:r w:rsidRPr="007B3F24">
              <w:t>Safe speed and necessary speed alterations;</w:t>
            </w:r>
          </w:p>
          <w:p w14:paraId="323D03ED" w14:textId="77777777" w:rsidR="009A09E2" w:rsidRPr="007B3F24" w:rsidRDefault="009A09E2" w:rsidP="0030559B">
            <w:pPr>
              <w:pStyle w:val="BodyText"/>
              <w:numPr>
                <w:ilvl w:val="0"/>
                <w:numId w:val="6"/>
              </w:numPr>
            </w:pPr>
            <w:r w:rsidRPr="007B3F24">
              <w:t>Changes in machinery status;</w:t>
            </w:r>
          </w:p>
          <w:p w14:paraId="69CC681F" w14:textId="77777777" w:rsidR="009A09E2" w:rsidRPr="007B3F24" w:rsidRDefault="009A09E2" w:rsidP="0030559B">
            <w:pPr>
              <w:pStyle w:val="BodyText"/>
              <w:numPr>
                <w:ilvl w:val="0"/>
                <w:numId w:val="6"/>
              </w:numPr>
            </w:pPr>
            <w:r w:rsidRPr="007B3F24">
              <w:t>Minimum under keel clearance;</w:t>
            </w:r>
          </w:p>
          <w:p w14:paraId="61C362F9" w14:textId="77777777" w:rsidR="009A09E2" w:rsidRPr="007B3F24" w:rsidRDefault="009A09E2" w:rsidP="0030559B">
            <w:pPr>
              <w:pStyle w:val="BodyText"/>
              <w:numPr>
                <w:ilvl w:val="0"/>
                <w:numId w:val="6"/>
              </w:numPr>
            </w:pPr>
            <w:r w:rsidRPr="007B3F24">
              <w:t>Positions where the echo sounder should be activated;</w:t>
            </w:r>
          </w:p>
          <w:p w14:paraId="1FB8D203" w14:textId="77777777" w:rsidR="009A09E2" w:rsidRPr="007B3F24" w:rsidRDefault="009A09E2" w:rsidP="0030559B">
            <w:pPr>
              <w:pStyle w:val="BodyText"/>
              <w:numPr>
                <w:ilvl w:val="0"/>
                <w:numId w:val="6"/>
              </w:numPr>
            </w:pPr>
            <w:r w:rsidRPr="007B3F24">
              <w:t xml:space="preserve">Crossing and </w:t>
            </w:r>
            <w:r w:rsidR="00030EBB" w:rsidRPr="007B3F24">
              <w:t>high-density</w:t>
            </w:r>
            <w:r w:rsidRPr="007B3F24">
              <w:t xml:space="preserve"> traffic areas;</w:t>
            </w:r>
          </w:p>
          <w:p w14:paraId="105D719E" w14:textId="77777777" w:rsidR="009A09E2" w:rsidRPr="007B3F24" w:rsidRDefault="009A09E2" w:rsidP="0030559B">
            <w:pPr>
              <w:pStyle w:val="BodyText"/>
              <w:numPr>
                <w:ilvl w:val="0"/>
                <w:numId w:val="6"/>
              </w:numPr>
            </w:pPr>
            <w:r w:rsidRPr="007B3F24">
              <w:t>Safe distance off;</w:t>
            </w:r>
          </w:p>
          <w:p w14:paraId="6BDC7A89" w14:textId="77777777" w:rsidR="009A09E2" w:rsidRPr="007B3F24" w:rsidRDefault="009A09E2" w:rsidP="0030559B">
            <w:pPr>
              <w:pStyle w:val="BodyText"/>
              <w:numPr>
                <w:ilvl w:val="0"/>
                <w:numId w:val="6"/>
              </w:numPr>
            </w:pPr>
            <w:r w:rsidRPr="007B3F24">
              <w:t>Anchor clearance;</w:t>
            </w:r>
          </w:p>
          <w:p w14:paraId="0455C632" w14:textId="77777777" w:rsidR="009A09E2" w:rsidRPr="007B3F24" w:rsidRDefault="009A09E2" w:rsidP="0030559B">
            <w:pPr>
              <w:pStyle w:val="BodyText"/>
              <w:numPr>
                <w:ilvl w:val="0"/>
                <w:numId w:val="6"/>
              </w:numPr>
            </w:pPr>
            <w:r w:rsidRPr="007B3F24">
              <w:t>Contingency plans;</w:t>
            </w:r>
          </w:p>
          <w:p w14:paraId="69A11958" w14:textId="77777777" w:rsidR="009A09E2" w:rsidRPr="007B3F24" w:rsidRDefault="009A09E2" w:rsidP="0030559B">
            <w:pPr>
              <w:pStyle w:val="BodyText"/>
              <w:numPr>
                <w:ilvl w:val="0"/>
                <w:numId w:val="6"/>
              </w:numPr>
            </w:pPr>
            <w:r w:rsidRPr="007B3F24">
              <w:t>Abort positions;</w:t>
            </w:r>
          </w:p>
          <w:p w14:paraId="6456331D" w14:textId="77777777" w:rsidR="009A09E2" w:rsidRPr="007B3F24" w:rsidRDefault="00AD506F" w:rsidP="0030559B">
            <w:pPr>
              <w:pStyle w:val="BodyText"/>
              <w:numPr>
                <w:ilvl w:val="0"/>
                <w:numId w:val="6"/>
              </w:numPr>
            </w:pPr>
            <w:r w:rsidRPr="007B3F24">
              <w:t>Wheel o</w:t>
            </w:r>
            <w:r w:rsidR="009A09E2" w:rsidRPr="007B3F24">
              <w:t xml:space="preserve">ver position </w:t>
            </w:r>
          </w:p>
          <w:p w14:paraId="59F3B9D3" w14:textId="77777777" w:rsidR="009A09E2" w:rsidRPr="007B3F24" w:rsidRDefault="009A09E2" w:rsidP="0030559B">
            <w:pPr>
              <w:pStyle w:val="BodyText"/>
              <w:numPr>
                <w:ilvl w:val="0"/>
                <w:numId w:val="6"/>
              </w:numPr>
            </w:pPr>
            <w:r w:rsidRPr="007B3F24">
              <w:t xml:space="preserve">VTS and reporting points, etc. </w:t>
            </w:r>
          </w:p>
          <w:p w14:paraId="762CA8C5" w14:textId="77777777" w:rsidR="009A09E2" w:rsidRPr="007B3F24" w:rsidRDefault="00AD506F" w:rsidP="0030559B">
            <w:pPr>
              <w:pStyle w:val="BodyText"/>
              <w:numPr>
                <w:ilvl w:val="0"/>
                <w:numId w:val="6"/>
              </w:numPr>
            </w:pPr>
            <w:r w:rsidRPr="007B3F24">
              <w:t>Tidal s</w:t>
            </w:r>
            <w:r w:rsidR="009A09E2" w:rsidRPr="007B3F24">
              <w:t xml:space="preserve">treams </w:t>
            </w:r>
          </w:p>
        </w:tc>
        <w:tc>
          <w:tcPr>
            <w:tcW w:w="663" w:type="pct"/>
          </w:tcPr>
          <w:p w14:paraId="2A537498" w14:textId="69A33B8A" w:rsidR="00E15970" w:rsidRPr="007B3F24" w:rsidRDefault="00B52169" w:rsidP="0030559B">
            <w:pPr>
              <w:pStyle w:val="BodyText"/>
              <w:rPr>
                <w:szCs w:val="20"/>
              </w:rPr>
            </w:pPr>
            <w:r>
              <w:t>NAV-01</w:t>
            </w:r>
          </w:p>
        </w:tc>
        <w:tc>
          <w:tcPr>
            <w:tcW w:w="501" w:type="pct"/>
            <w:vAlign w:val="center"/>
          </w:tcPr>
          <w:p w14:paraId="5EACBBC4"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23AC3229"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A09E2" w:rsidRPr="007B3F24" w14:paraId="38E9758D" w14:textId="77777777" w:rsidTr="001328B8">
        <w:tc>
          <w:tcPr>
            <w:tcW w:w="359" w:type="pct"/>
          </w:tcPr>
          <w:p w14:paraId="2FE6F3C0" w14:textId="77777777" w:rsidR="009A09E2" w:rsidRPr="007B3F24" w:rsidRDefault="00783F30" w:rsidP="0030559B">
            <w:pPr>
              <w:pStyle w:val="BodyText"/>
            </w:pPr>
            <w:r w:rsidRPr="007B3F24">
              <w:t>1.09</w:t>
            </w:r>
          </w:p>
        </w:tc>
        <w:tc>
          <w:tcPr>
            <w:tcW w:w="2900" w:type="pct"/>
            <w:vAlign w:val="center"/>
          </w:tcPr>
          <w:p w14:paraId="4A21E730" w14:textId="4CC8B875" w:rsidR="009A09E2" w:rsidRPr="007B3F24" w:rsidRDefault="009A09E2" w:rsidP="0030559B">
            <w:r w:rsidRPr="007B3F24">
              <w:t xml:space="preserve">Has the UKC been calculated &amp; latest revision of </w:t>
            </w:r>
            <w:r w:rsidR="00AD506F" w:rsidRPr="007B3F24">
              <w:t xml:space="preserve">Form </w:t>
            </w:r>
            <w:r w:rsidR="007B12C2">
              <w:t>NAV-</w:t>
            </w:r>
            <w:r w:rsidR="00680D4B" w:rsidRPr="007B3F24">
              <w:t>02 filled up for every Port</w:t>
            </w:r>
            <w:r w:rsidR="00AD506F" w:rsidRPr="007B3F24">
              <w:t>?</w:t>
            </w:r>
          </w:p>
          <w:p w14:paraId="11AEFF7F" w14:textId="202C3F70" w:rsidR="00F26072" w:rsidRPr="007B3F24" w:rsidRDefault="00F26072" w:rsidP="0030559B">
            <w:r w:rsidRPr="007B3F24">
              <w:t xml:space="preserve">Note: Heel to be taken into account for small vessels specially LPG vessels which are tender ship and may list while turning, check for heel under other allowance in </w:t>
            </w:r>
            <w:r w:rsidR="00196A51">
              <w:t>NAV-</w:t>
            </w:r>
            <w:r w:rsidRPr="007B3F24">
              <w:t>02.</w:t>
            </w:r>
          </w:p>
        </w:tc>
        <w:tc>
          <w:tcPr>
            <w:tcW w:w="663" w:type="pct"/>
          </w:tcPr>
          <w:p w14:paraId="018C6390" w14:textId="36085DC0" w:rsidR="009A09E2" w:rsidRPr="007B3F24" w:rsidRDefault="007B12C2" w:rsidP="0030559B">
            <w:pPr>
              <w:pStyle w:val="BodyText"/>
            </w:pPr>
            <w:r>
              <w:t>FOM 3.33</w:t>
            </w:r>
            <w:r w:rsidR="00497E4D" w:rsidRPr="007B3F24">
              <w:t xml:space="preserve"> </w:t>
            </w:r>
          </w:p>
        </w:tc>
        <w:tc>
          <w:tcPr>
            <w:tcW w:w="501" w:type="pct"/>
            <w:vAlign w:val="center"/>
          </w:tcPr>
          <w:p w14:paraId="01D4362D"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452F0BEE"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A09E2" w:rsidRPr="007B3F24" w14:paraId="23CDE3CE" w14:textId="77777777" w:rsidTr="001328B8">
        <w:tc>
          <w:tcPr>
            <w:tcW w:w="359" w:type="pct"/>
          </w:tcPr>
          <w:p w14:paraId="6F4F6368" w14:textId="77777777" w:rsidR="009A09E2" w:rsidRPr="007B3F24" w:rsidRDefault="00783F30" w:rsidP="0030559B">
            <w:pPr>
              <w:pStyle w:val="BodyText"/>
            </w:pPr>
            <w:r w:rsidRPr="007B3F24">
              <w:t>1.10</w:t>
            </w:r>
          </w:p>
        </w:tc>
        <w:tc>
          <w:tcPr>
            <w:tcW w:w="2900" w:type="pct"/>
            <w:vAlign w:val="center"/>
          </w:tcPr>
          <w:p w14:paraId="53A58E08" w14:textId="77777777" w:rsidR="009A09E2" w:rsidRPr="007B3F24" w:rsidRDefault="009A09E2" w:rsidP="0030559B">
            <w:r w:rsidRPr="007B3F24">
              <w:t xml:space="preserve">Is </w:t>
            </w:r>
            <w:r w:rsidR="00AD506F" w:rsidRPr="007B3F24">
              <w:t xml:space="preserve">total tide being used for </w:t>
            </w:r>
            <w:r w:rsidRPr="007B3F24">
              <w:t>calculating UKC</w:t>
            </w:r>
            <w:r w:rsidR="00AD506F" w:rsidRPr="007B3F24">
              <w:t>?</w:t>
            </w:r>
          </w:p>
        </w:tc>
        <w:tc>
          <w:tcPr>
            <w:tcW w:w="663" w:type="pct"/>
          </w:tcPr>
          <w:p w14:paraId="1146AF7C" w14:textId="77777777" w:rsidR="009A09E2" w:rsidRPr="007B3F24" w:rsidRDefault="009A09E2" w:rsidP="0030559B">
            <w:pPr>
              <w:pStyle w:val="BodyText"/>
            </w:pPr>
          </w:p>
        </w:tc>
        <w:tc>
          <w:tcPr>
            <w:tcW w:w="501" w:type="pct"/>
            <w:vAlign w:val="center"/>
          </w:tcPr>
          <w:p w14:paraId="5FC6F512"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6EB4A940"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A09E2" w:rsidRPr="007B3F24" w14:paraId="71BAEC75" w14:textId="77777777" w:rsidTr="001328B8">
        <w:tc>
          <w:tcPr>
            <w:tcW w:w="359" w:type="pct"/>
          </w:tcPr>
          <w:p w14:paraId="2CA90A83" w14:textId="77777777" w:rsidR="009A09E2" w:rsidRPr="007B3F24" w:rsidRDefault="00783F30" w:rsidP="0030559B">
            <w:pPr>
              <w:pStyle w:val="BodyText"/>
            </w:pPr>
            <w:r w:rsidRPr="007B3F24">
              <w:lastRenderedPageBreak/>
              <w:t>1.11</w:t>
            </w:r>
          </w:p>
        </w:tc>
        <w:tc>
          <w:tcPr>
            <w:tcW w:w="2900" w:type="pct"/>
            <w:vAlign w:val="center"/>
          </w:tcPr>
          <w:p w14:paraId="6C0511AA" w14:textId="77777777" w:rsidR="009A09E2" w:rsidRPr="007B3F24" w:rsidRDefault="00AD506F" w:rsidP="0030559B">
            <w:r w:rsidRPr="007B3F24">
              <w:t>Is a</w:t>
            </w:r>
            <w:r w:rsidR="009A09E2" w:rsidRPr="007B3F24">
              <w:t>ppendix deviation being completed for any deviation from the planned passage?</w:t>
            </w:r>
          </w:p>
        </w:tc>
        <w:tc>
          <w:tcPr>
            <w:tcW w:w="663" w:type="pct"/>
          </w:tcPr>
          <w:p w14:paraId="19838AF1" w14:textId="2B2B1483" w:rsidR="009A09E2" w:rsidRPr="007B3F24" w:rsidRDefault="00CE1A93" w:rsidP="0030559B">
            <w:pPr>
              <w:pStyle w:val="BodyText"/>
            </w:pPr>
            <w:r w:rsidRPr="00CE1A93">
              <w:t>NAV-01</w:t>
            </w:r>
          </w:p>
        </w:tc>
        <w:tc>
          <w:tcPr>
            <w:tcW w:w="501" w:type="pct"/>
            <w:vAlign w:val="center"/>
          </w:tcPr>
          <w:p w14:paraId="6675ED7B"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55246EC9"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A09E2" w:rsidRPr="007B3F24" w14:paraId="3C1CC587" w14:textId="77777777" w:rsidTr="001328B8">
        <w:trPr>
          <w:trHeight w:val="682"/>
        </w:trPr>
        <w:tc>
          <w:tcPr>
            <w:tcW w:w="359" w:type="pct"/>
          </w:tcPr>
          <w:p w14:paraId="2B0E43BC" w14:textId="77777777" w:rsidR="009A09E2" w:rsidRPr="007B3F24" w:rsidRDefault="00783F30" w:rsidP="0030559B">
            <w:pPr>
              <w:pStyle w:val="BodyText"/>
            </w:pPr>
            <w:r w:rsidRPr="007B3F24">
              <w:t>1.12</w:t>
            </w:r>
          </w:p>
        </w:tc>
        <w:tc>
          <w:tcPr>
            <w:tcW w:w="2900" w:type="pct"/>
            <w:vAlign w:val="center"/>
          </w:tcPr>
          <w:p w14:paraId="5D494741" w14:textId="77777777" w:rsidR="009A09E2" w:rsidRPr="007B3F24" w:rsidRDefault="009A09E2" w:rsidP="0030559B">
            <w:r w:rsidRPr="007B3F24">
              <w:t xml:space="preserve">Is </w:t>
            </w:r>
            <w:r w:rsidR="00AD506F" w:rsidRPr="007B3F24">
              <w:t>risk assessment and contingency plan for each leg completed for arrival and departure port?</w:t>
            </w:r>
          </w:p>
        </w:tc>
        <w:tc>
          <w:tcPr>
            <w:tcW w:w="663" w:type="pct"/>
          </w:tcPr>
          <w:p w14:paraId="5F3F7F26" w14:textId="66BAACB8" w:rsidR="009A09E2" w:rsidRPr="007B3F24" w:rsidRDefault="002E5CE3" w:rsidP="0030559B">
            <w:pPr>
              <w:pStyle w:val="BodyText"/>
            </w:pPr>
            <w:r>
              <w:t>NAV-01</w:t>
            </w:r>
          </w:p>
        </w:tc>
        <w:tc>
          <w:tcPr>
            <w:tcW w:w="501" w:type="pct"/>
            <w:vAlign w:val="center"/>
          </w:tcPr>
          <w:p w14:paraId="21FDBC48"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78" w:type="pct"/>
            <w:vAlign w:val="center"/>
          </w:tcPr>
          <w:p w14:paraId="1E2CEA14" w14:textId="77777777" w:rsidR="009A09E2" w:rsidRPr="007B3F24" w:rsidRDefault="009A09E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bl>
    <w:p w14:paraId="36D291BA" w14:textId="77777777" w:rsidR="00272EAF" w:rsidRPr="007B3F24" w:rsidRDefault="00272EAF" w:rsidP="003055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054"/>
        <w:gridCol w:w="1140"/>
        <w:gridCol w:w="965"/>
        <w:gridCol w:w="1014"/>
      </w:tblGrid>
      <w:tr w:rsidR="00E801D2" w:rsidRPr="007B3F24" w14:paraId="1EC8F1C5" w14:textId="77777777" w:rsidTr="003F5D56">
        <w:trPr>
          <w:tblHeader/>
        </w:trPr>
        <w:tc>
          <w:tcPr>
            <w:tcW w:w="469" w:type="pct"/>
            <w:tcBorders>
              <w:top w:val="single" w:sz="4" w:space="0" w:color="auto"/>
            </w:tcBorders>
          </w:tcPr>
          <w:p w14:paraId="472D6390" w14:textId="77777777" w:rsidR="00E801D2" w:rsidRPr="007B3F24" w:rsidRDefault="00E801D2" w:rsidP="0030559B">
            <w:pPr>
              <w:pStyle w:val="Heading5"/>
            </w:pPr>
            <w:r w:rsidRPr="007B3F24">
              <w:t>2</w:t>
            </w:r>
          </w:p>
        </w:tc>
        <w:tc>
          <w:tcPr>
            <w:tcW w:w="2802" w:type="pct"/>
            <w:tcBorders>
              <w:top w:val="single" w:sz="4" w:space="0" w:color="auto"/>
            </w:tcBorders>
          </w:tcPr>
          <w:p w14:paraId="335160BB" w14:textId="77777777" w:rsidR="00E801D2" w:rsidRPr="007B3F24" w:rsidRDefault="00B22A3B" w:rsidP="0030559B">
            <w:pPr>
              <w:pStyle w:val="Heading5"/>
            </w:pPr>
            <w:r w:rsidRPr="007B3F24">
              <w:t>Position fi</w:t>
            </w:r>
            <w:r w:rsidR="00E801D2" w:rsidRPr="007B3F24">
              <w:t>xing</w:t>
            </w:r>
          </w:p>
        </w:tc>
        <w:tc>
          <w:tcPr>
            <w:tcW w:w="632" w:type="pct"/>
            <w:tcBorders>
              <w:top w:val="single" w:sz="4" w:space="0" w:color="auto"/>
            </w:tcBorders>
          </w:tcPr>
          <w:p w14:paraId="53F8C278" w14:textId="77777777" w:rsidR="00E801D2" w:rsidRPr="007B3F24" w:rsidRDefault="00E801D2" w:rsidP="0030559B">
            <w:pPr>
              <w:pStyle w:val="Heading5"/>
            </w:pPr>
            <w:r w:rsidRPr="007B3F24">
              <w:t>Ref</w:t>
            </w:r>
          </w:p>
        </w:tc>
        <w:tc>
          <w:tcPr>
            <w:tcW w:w="535" w:type="pct"/>
            <w:tcBorders>
              <w:top w:val="single" w:sz="4" w:space="0" w:color="auto"/>
            </w:tcBorders>
          </w:tcPr>
          <w:p w14:paraId="09495BF3" w14:textId="77777777" w:rsidR="00E801D2" w:rsidRPr="007B3F24" w:rsidRDefault="00E801D2" w:rsidP="0030559B">
            <w:pPr>
              <w:pStyle w:val="Heading5"/>
            </w:pPr>
            <w:r w:rsidRPr="007B3F24">
              <w:t>YES</w:t>
            </w:r>
          </w:p>
        </w:tc>
        <w:tc>
          <w:tcPr>
            <w:tcW w:w="562" w:type="pct"/>
            <w:tcBorders>
              <w:top w:val="single" w:sz="4" w:space="0" w:color="auto"/>
            </w:tcBorders>
          </w:tcPr>
          <w:p w14:paraId="5E593166" w14:textId="77777777" w:rsidR="00E801D2" w:rsidRPr="007B3F24" w:rsidRDefault="00E801D2" w:rsidP="0030559B">
            <w:pPr>
              <w:pStyle w:val="Heading5"/>
            </w:pPr>
            <w:r w:rsidRPr="007B3F24">
              <w:t>NO</w:t>
            </w:r>
          </w:p>
        </w:tc>
      </w:tr>
      <w:tr w:rsidR="00E801D2" w:rsidRPr="007B3F24" w14:paraId="135C4979" w14:textId="77777777" w:rsidTr="003F5D56">
        <w:tc>
          <w:tcPr>
            <w:tcW w:w="469" w:type="pct"/>
          </w:tcPr>
          <w:p w14:paraId="1DEFD2A2" w14:textId="77777777" w:rsidR="00E801D2" w:rsidRPr="007B3F24" w:rsidRDefault="00E801D2" w:rsidP="0030559B">
            <w:pPr>
              <w:pStyle w:val="BodyText"/>
            </w:pPr>
            <w:r w:rsidRPr="007B3F24">
              <w:t>2.</w:t>
            </w:r>
            <w:r w:rsidR="00534416" w:rsidRPr="007B3F24">
              <w:t>0</w:t>
            </w:r>
            <w:r w:rsidRPr="007B3F24">
              <w:t>1</w:t>
            </w:r>
          </w:p>
        </w:tc>
        <w:tc>
          <w:tcPr>
            <w:tcW w:w="2802" w:type="pct"/>
          </w:tcPr>
          <w:p w14:paraId="14704FF2" w14:textId="77777777" w:rsidR="00E801D2" w:rsidRPr="007B3F24" w:rsidRDefault="00E801D2" w:rsidP="0030559B">
            <w:pPr>
              <w:pStyle w:val="BodyText"/>
            </w:pPr>
            <w:r w:rsidRPr="007B3F24">
              <w:t>Is position fixing frequency / method marked on each chart</w:t>
            </w:r>
            <w:r w:rsidR="00FA2FC8" w:rsidRPr="007B3F24">
              <w:t xml:space="preserve"> / ENC</w:t>
            </w:r>
            <w:r w:rsidRPr="007B3F24">
              <w:t xml:space="preserve"> and as per the passage plan?</w:t>
            </w:r>
          </w:p>
        </w:tc>
        <w:tc>
          <w:tcPr>
            <w:tcW w:w="632" w:type="pct"/>
          </w:tcPr>
          <w:p w14:paraId="33B7A825" w14:textId="196D9E0F" w:rsidR="00AB4F37" w:rsidRPr="007B3F24" w:rsidRDefault="00A0655D" w:rsidP="0030559B">
            <w:pPr>
              <w:pStyle w:val="BodyText"/>
              <w:rPr>
                <w:szCs w:val="20"/>
              </w:rPr>
            </w:pPr>
            <w:r>
              <w:t>FOM 3.6</w:t>
            </w:r>
          </w:p>
        </w:tc>
        <w:tc>
          <w:tcPr>
            <w:tcW w:w="535" w:type="pct"/>
            <w:vAlign w:val="center"/>
          </w:tcPr>
          <w:p w14:paraId="27BA53E2"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62" w:type="pct"/>
            <w:vAlign w:val="center"/>
          </w:tcPr>
          <w:p w14:paraId="3230C0AC"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F96984A" w14:textId="77777777" w:rsidTr="003F5D56">
        <w:tc>
          <w:tcPr>
            <w:tcW w:w="469" w:type="pct"/>
          </w:tcPr>
          <w:p w14:paraId="567B6944" w14:textId="77777777" w:rsidR="00E801D2" w:rsidRPr="007B3F24" w:rsidRDefault="00E801D2" w:rsidP="0030559B">
            <w:pPr>
              <w:pStyle w:val="BodyText"/>
            </w:pPr>
            <w:r w:rsidRPr="007B3F24">
              <w:t>2.</w:t>
            </w:r>
            <w:r w:rsidR="00534416" w:rsidRPr="007B3F24">
              <w:t>0</w:t>
            </w:r>
            <w:r w:rsidRPr="007B3F24">
              <w:t>2</w:t>
            </w:r>
          </w:p>
        </w:tc>
        <w:tc>
          <w:tcPr>
            <w:tcW w:w="2802" w:type="pct"/>
          </w:tcPr>
          <w:p w14:paraId="57824C63" w14:textId="77777777" w:rsidR="00E801D2" w:rsidRPr="007B3F24" w:rsidRDefault="00E801D2" w:rsidP="0030559B">
            <w:pPr>
              <w:pStyle w:val="BodyText"/>
            </w:pPr>
            <w:r w:rsidRPr="007B3F24">
              <w:t>Position fixes have been cross - checked using independent sources of information</w:t>
            </w:r>
            <w:r w:rsidR="00FA2FC8" w:rsidRPr="007B3F24">
              <w:t>.</w:t>
            </w:r>
          </w:p>
          <w:p w14:paraId="3CB96761" w14:textId="77777777" w:rsidR="00EB1C0A" w:rsidRPr="007B3F24" w:rsidRDefault="00AD506F" w:rsidP="0030559B">
            <w:pPr>
              <w:pStyle w:val="BodyText"/>
            </w:pPr>
            <w:r w:rsidRPr="007B3F24">
              <w:t>(Radar f</w:t>
            </w:r>
            <w:r w:rsidR="00EB1C0A" w:rsidRPr="007B3F24">
              <w:t>ixes &amp; GPS fix, Radar ranges &amp; Visual bearings etc)</w:t>
            </w:r>
          </w:p>
          <w:p w14:paraId="2FBFBFEB" w14:textId="77777777" w:rsidR="00E801D2" w:rsidRPr="007B3F24" w:rsidRDefault="00EB1C0A" w:rsidP="0030559B">
            <w:pPr>
              <w:pStyle w:val="BodyText"/>
            </w:pPr>
            <w:r w:rsidRPr="007B3F24">
              <w:t xml:space="preserve">Note: </w:t>
            </w:r>
            <w:r w:rsidR="00FA2FC8" w:rsidRPr="007B3F24">
              <w:t>For vessels with ECDIS as primary means of navigation</w:t>
            </w:r>
            <w:r w:rsidRPr="007B3F24">
              <w:t xml:space="preserve"> is 2</w:t>
            </w:r>
            <w:r w:rsidRPr="007B3F24">
              <w:rPr>
                <w:vertAlign w:val="superscript"/>
              </w:rPr>
              <w:t>nd</w:t>
            </w:r>
            <w:r w:rsidRPr="007B3F24">
              <w:t xml:space="preserve"> GPS used for position verification, where no Radar / Visual fix is available.</w:t>
            </w:r>
          </w:p>
        </w:tc>
        <w:tc>
          <w:tcPr>
            <w:tcW w:w="632" w:type="pct"/>
          </w:tcPr>
          <w:p w14:paraId="6A325F61" w14:textId="1CF35315" w:rsidR="00E15970" w:rsidRPr="007B3F24" w:rsidRDefault="00A0655D" w:rsidP="0030559B">
            <w:pPr>
              <w:pStyle w:val="BodyText"/>
              <w:rPr>
                <w:szCs w:val="20"/>
              </w:rPr>
            </w:pPr>
            <w:r>
              <w:t>FOM 3.6</w:t>
            </w:r>
          </w:p>
        </w:tc>
        <w:tc>
          <w:tcPr>
            <w:tcW w:w="535" w:type="pct"/>
            <w:vAlign w:val="center"/>
          </w:tcPr>
          <w:p w14:paraId="2981F13E"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62" w:type="pct"/>
            <w:vAlign w:val="center"/>
          </w:tcPr>
          <w:p w14:paraId="7910ABAA"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4E1B0F96" w14:textId="77777777" w:rsidTr="003F5D56">
        <w:tc>
          <w:tcPr>
            <w:tcW w:w="469" w:type="pct"/>
          </w:tcPr>
          <w:p w14:paraId="1F5D085B" w14:textId="77777777" w:rsidR="00E801D2" w:rsidRPr="007B3F24" w:rsidRDefault="00E801D2" w:rsidP="0030559B">
            <w:pPr>
              <w:pStyle w:val="BodyText"/>
            </w:pPr>
            <w:r w:rsidRPr="007B3F24">
              <w:t>2.</w:t>
            </w:r>
            <w:r w:rsidR="00534416" w:rsidRPr="007B3F24">
              <w:t>0</w:t>
            </w:r>
            <w:r w:rsidRPr="007B3F24">
              <w:t>3</w:t>
            </w:r>
          </w:p>
        </w:tc>
        <w:tc>
          <w:tcPr>
            <w:tcW w:w="2802" w:type="pct"/>
          </w:tcPr>
          <w:p w14:paraId="4F164ABF" w14:textId="77777777" w:rsidR="00680D4B" w:rsidRDefault="00AD506F" w:rsidP="0030559B">
            <w:pPr>
              <w:pStyle w:val="BodyText"/>
            </w:pPr>
            <w:r w:rsidRPr="007B3F24">
              <w:t>Prior plotting GPS p</w:t>
            </w:r>
            <w:r w:rsidR="00E801D2" w:rsidRPr="007B3F24">
              <w:t xml:space="preserve">osition, the corrections </w:t>
            </w:r>
            <w:r w:rsidRPr="007B3F24">
              <w:t>for s</w:t>
            </w:r>
            <w:r w:rsidR="00EB1C0A" w:rsidRPr="007B3F24">
              <w:t xml:space="preserve">atellite derived position </w:t>
            </w:r>
            <w:r w:rsidR="00E801D2" w:rsidRPr="007B3F24">
              <w:t>(based on WGS 84), as applicable have been considered</w:t>
            </w:r>
            <w:r w:rsidR="00680D4B" w:rsidRPr="007B3F24">
              <w:t>.</w:t>
            </w:r>
          </w:p>
          <w:p w14:paraId="253E6A5D" w14:textId="4FD38861" w:rsidR="00E020C0" w:rsidRPr="007B3F24" w:rsidRDefault="00E020C0" w:rsidP="0030559B">
            <w:pPr>
              <w:pStyle w:val="BodyText"/>
            </w:pPr>
            <w:r>
              <w:t xml:space="preserve">Verify values of Dilution of precision (DOP) and Signal to noise ratio (SNR) are recorded in </w:t>
            </w:r>
            <w:r w:rsidR="00A0655D">
              <w:t>NAV-21</w:t>
            </w:r>
            <w:r>
              <w:t>.</w:t>
            </w:r>
          </w:p>
        </w:tc>
        <w:tc>
          <w:tcPr>
            <w:tcW w:w="632" w:type="pct"/>
          </w:tcPr>
          <w:p w14:paraId="6683379E" w14:textId="39850CCC" w:rsidR="00E801D2" w:rsidRPr="007B3F24" w:rsidRDefault="00B21667" w:rsidP="0030559B">
            <w:pPr>
              <w:pStyle w:val="BodyText"/>
            </w:pPr>
            <w:r>
              <w:t xml:space="preserve">FOM 3.23 </w:t>
            </w:r>
            <w:r w:rsidR="00F13CDF" w:rsidRPr="007B3F24">
              <w:t>Section 10</w:t>
            </w:r>
          </w:p>
        </w:tc>
        <w:tc>
          <w:tcPr>
            <w:tcW w:w="535" w:type="pct"/>
            <w:vAlign w:val="center"/>
          </w:tcPr>
          <w:p w14:paraId="52F98D5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62" w:type="pct"/>
            <w:vAlign w:val="center"/>
          </w:tcPr>
          <w:p w14:paraId="4AAF9CB1"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60F4F24" w14:textId="77777777" w:rsidTr="003F5D56">
        <w:tc>
          <w:tcPr>
            <w:tcW w:w="469" w:type="pct"/>
          </w:tcPr>
          <w:p w14:paraId="7F31CCCC" w14:textId="77777777" w:rsidR="00E801D2" w:rsidRPr="007B3F24" w:rsidRDefault="00E801D2" w:rsidP="0030559B">
            <w:pPr>
              <w:pStyle w:val="BodyText"/>
            </w:pPr>
            <w:r w:rsidRPr="007B3F24">
              <w:t>2.</w:t>
            </w:r>
            <w:r w:rsidR="00534416" w:rsidRPr="007B3F24">
              <w:t>0</w:t>
            </w:r>
            <w:r w:rsidRPr="007B3F24">
              <w:t>4</w:t>
            </w:r>
          </w:p>
        </w:tc>
        <w:tc>
          <w:tcPr>
            <w:tcW w:w="2802" w:type="pct"/>
          </w:tcPr>
          <w:p w14:paraId="348AB01C" w14:textId="77777777" w:rsidR="00E801D2" w:rsidRPr="007B3F24" w:rsidRDefault="00AD506F" w:rsidP="0030559B">
            <w:pPr>
              <w:pStyle w:val="BodyText"/>
            </w:pPr>
            <w:r w:rsidRPr="007B3F24">
              <w:t>Are officers using p</w:t>
            </w:r>
            <w:r w:rsidR="00E801D2" w:rsidRPr="007B3F24">
              <w:t>arallel inde</w:t>
            </w:r>
            <w:r w:rsidR="00783F30" w:rsidRPr="007B3F24">
              <w:t xml:space="preserve">x </w:t>
            </w:r>
            <w:r w:rsidR="00E801D2" w:rsidRPr="007B3F24">
              <w:t>to track vessels movement</w:t>
            </w:r>
            <w:r w:rsidRPr="007B3F24">
              <w:t>?</w:t>
            </w:r>
          </w:p>
        </w:tc>
        <w:tc>
          <w:tcPr>
            <w:tcW w:w="632" w:type="pct"/>
          </w:tcPr>
          <w:p w14:paraId="479301B5" w14:textId="7A0A0FF1" w:rsidR="00E801D2" w:rsidRPr="007B3F24" w:rsidRDefault="00B21667" w:rsidP="0030559B">
            <w:pPr>
              <w:pStyle w:val="BodyText"/>
            </w:pPr>
            <w:r>
              <w:t>FOM 3.6</w:t>
            </w:r>
          </w:p>
        </w:tc>
        <w:tc>
          <w:tcPr>
            <w:tcW w:w="535" w:type="pct"/>
            <w:vAlign w:val="center"/>
          </w:tcPr>
          <w:p w14:paraId="6DB546EE"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62" w:type="pct"/>
            <w:vAlign w:val="center"/>
          </w:tcPr>
          <w:p w14:paraId="5E6F11EB"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3231D72F" w14:textId="77777777" w:rsidTr="003F5D56">
        <w:tc>
          <w:tcPr>
            <w:tcW w:w="469" w:type="pct"/>
          </w:tcPr>
          <w:p w14:paraId="745C120F" w14:textId="77777777" w:rsidR="00E801D2" w:rsidRPr="007B3F24" w:rsidRDefault="00E801D2" w:rsidP="0030559B">
            <w:pPr>
              <w:pStyle w:val="BodyText"/>
            </w:pPr>
            <w:r w:rsidRPr="007B3F24">
              <w:t>2.</w:t>
            </w:r>
            <w:r w:rsidR="00534416" w:rsidRPr="007B3F24">
              <w:t>0</w:t>
            </w:r>
            <w:r w:rsidRPr="007B3F24">
              <w:t>5</w:t>
            </w:r>
          </w:p>
        </w:tc>
        <w:tc>
          <w:tcPr>
            <w:tcW w:w="2802" w:type="pct"/>
          </w:tcPr>
          <w:p w14:paraId="0B2DBE91" w14:textId="77777777" w:rsidR="00CE5333" w:rsidRPr="007B3F24" w:rsidRDefault="00E801D2" w:rsidP="0030559B">
            <w:pPr>
              <w:pStyle w:val="BodyText"/>
            </w:pPr>
            <w:r w:rsidRPr="007B3F24">
              <w:t xml:space="preserve">Is position fixing on passage plan realistic </w:t>
            </w:r>
          </w:p>
          <w:p w14:paraId="74F4708D" w14:textId="77777777" w:rsidR="00E801D2" w:rsidRPr="007B3F24" w:rsidRDefault="00CE5333" w:rsidP="0030559B">
            <w:pPr>
              <w:pStyle w:val="BodyText"/>
            </w:pPr>
            <w:r w:rsidRPr="007B3F24">
              <w:t xml:space="preserve">For </w:t>
            </w:r>
            <w:r w:rsidR="00AD506F" w:rsidRPr="007B3F24">
              <w:t xml:space="preserve">paper charts – distance from nearest danger (shoal, less depth, land) / speed = time/2 </w:t>
            </w:r>
          </w:p>
          <w:p w14:paraId="608ED40C" w14:textId="77777777" w:rsidR="00E801D2" w:rsidRPr="007B3F24" w:rsidRDefault="00E801D2" w:rsidP="0030559B">
            <w:pPr>
              <w:pStyle w:val="BodyText"/>
            </w:pPr>
            <w:r w:rsidRPr="007B3F24">
              <w:t>In case the distance is such that the calculated time is less than 10 minutes, h</w:t>
            </w:r>
            <w:r w:rsidR="00CE5333" w:rsidRPr="007B3F24">
              <w:t>as parallel indexing been used?</w:t>
            </w:r>
          </w:p>
          <w:p w14:paraId="6269AFE4" w14:textId="4B0FD413" w:rsidR="00CE5333" w:rsidRPr="007B3F24" w:rsidRDefault="00CE5333" w:rsidP="0030559B">
            <w:pPr>
              <w:pStyle w:val="BodyText"/>
            </w:pPr>
            <w:r w:rsidRPr="007B3F24">
              <w:t xml:space="preserve">For ECDIS Vessels: Ref. </w:t>
            </w:r>
            <w:r w:rsidR="00B21667">
              <w:t>FOM 3.6</w:t>
            </w:r>
            <w:r w:rsidRPr="007B3F24">
              <w:t xml:space="preserve"> Section 8.1</w:t>
            </w:r>
          </w:p>
        </w:tc>
        <w:tc>
          <w:tcPr>
            <w:tcW w:w="632" w:type="pct"/>
          </w:tcPr>
          <w:p w14:paraId="5567459B" w14:textId="6F128849" w:rsidR="00AB4F37" w:rsidRPr="007B3F24" w:rsidRDefault="00B21667" w:rsidP="0030559B">
            <w:pPr>
              <w:pStyle w:val="BodyText"/>
            </w:pPr>
            <w:r>
              <w:t>FOM 3.6</w:t>
            </w:r>
          </w:p>
        </w:tc>
        <w:tc>
          <w:tcPr>
            <w:tcW w:w="535" w:type="pct"/>
            <w:vAlign w:val="center"/>
          </w:tcPr>
          <w:p w14:paraId="75E63601"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562" w:type="pct"/>
            <w:vAlign w:val="center"/>
          </w:tcPr>
          <w:p w14:paraId="1BB2B761"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6174313" w14:textId="77777777" w:rsidTr="003F5D56">
        <w:tc>
          <w:tcPr>
            <w:tcW w:w="469" w:type="pct"/>
            <w:tcBorders>
              <w:bottom w:val="single" w:sz="4" w:space="0" w:color="auto"/>
            </w:tcBorders>
          </w:tcPr>
          <w:p w14:paraId="3D1902D6" w14:textId="77777777" w:rsidR="00E801D2" w:rsidRPr="007B3F24" w:rsidRDefault="00E801D2" w:rsidP="0030559B">
            <w:pPr>
              <w:pStyle w:val="Heading5"/>
            </w:pPr>
          </w:p>
        </w:tc>
        <w:tc>
          <w:tcPr>
            <w:tcW w:w="4531" w:type="pct"/>
            <w:gridSpan w:val="4"/>
            <w:tcBorders>
              <w:bottom w:val="single" w:sz="4" w:space="0" w:color="auto"/>
            </w:tcBorders>
          </w:tcPr>
          <w:p w14:paraId="038EA0A4" w14:textId="77777777" w:rsidR="00E801D2" w:rsidRPr="007B3F24" w:rsidRDefault="00E801D2" w:rsidP="0030559B">
            <w:pPr>
              <w:pStyle w:val="Heading5"/>
            </w:pPr>
            <w:r w:rsidRPr="007B3F24">
              <w:t>Remarks</w:t>
            </w:r>
          </w:p>
          <w:p w14:paraId="11B55F57" w14:textId="77777777" w:rsidR="00E801D2" w:rsidRPr="007B3F24" w:rsidRDefault="00E801D2" w:rsidP="0030559B">
            <w:pPr>
              <w:pStyle w:val="BodyText"/>
            </w:pPr>
          </w:p>
        </w:tc>
      </w:tr>
    </w:tbl>
    <w:p w14:paraId="75753220" w14:textId="77777777" w:rsidR="00B22A3B" w:rsidRPr="007B3F24" w:rsidRDefault="00B22A3B" w:rsidP="003055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5610"/>
        <w:gridCol w:w="1246"/>
        <w:gridCol w:w="700"/>
        <w:gridCol w:w="740"/>
      </w:tblGrid>
      <w:tr w:rsidR="00E801D2" w:rsidRPr="007B3F24" w14:paraId="6FFF4C3B" w14:textId="77777777" w:rsidTr="00B22A3B">
        <w:trPr>
          <w:tblHeader/>
        </w:trPr>
        <w:tc>
          <w:tcPr>
            <w:tcW w:w="401" w:type="pct"/>
            <w:tcBorders>
              <w:top w:val="single" w:sz="4" w:space="0" w:color="auto"/>
            </w:tcBorders>
          </w:tcPr>
          <w:p w14:paraId="2C10EA24" w14:textId="77777777" w:rsidR="00E801D2" w:rsidRPr="007B3F24" w:rsidRDefault="00E801D2" w:rsidP="0030559B">
            <w:pPr>
              <w:pStyle w:val="Heading5"/>
            </w:pPr>
            <w:r w:rsidRPr="007B3F24">
              <w:t>3</w:t>
            </w:r>
          </w:p>
        </w:tc>
        <w:tc>
          <w:tcPr>
            <w:tcW w:w="3110" w:type="pct"/>
            <w:tcBorders>
              <w:top w:val="single" w:sz="4" w:space="0" w:color="auto"/>
            </w:tcBorders>
          </w:tcPr>
          <w:p w14:paraId="1FF32BF1" w14:textId="77777777" w:rsidR="00E801D2" w:rsidRPr="007B3F24" w:rsidRDefault="00B22A3B" w:rsidP="0030559B">
            <w:pPr>
              <w:pStyle w:val="Heading5"/>
            </w:pPr>
            <w:r w:rsidRPr="007B3F24">
              <w:t>Following d</w:t>
            </w:r>
            <w:r w:rsidR="00E801D2" w:rsidRPr="007B3F24">
              <w:t xml:space="preserve">etails are displayed, and all </w:t>
            </w:r>
            <w:smartTag w:uri="urn:schemas-microsoft-com:office:smarttags" w:element="PersonName">
              <w:r w:rsidR="00E801D2" w:rsidRPr="007B3F24">
                <w:t>Office</w:t>
              </w:r>
            </w:smartTag>
            <w:r w:rsidR="00E801D2" w:rsidRPr="007B3F24">
              <w:t>rs familiar with the contents</w:t>
            </w:r>
          </w:p>
        </w:tc>
        <w:tc>
          <w:tcPr>
            <w:tcW w:w="691" w:type="pct"/>
            <w:tcBorders>
              <w:top w:val="single" w:sz="4" w:space="0" w:color="auto"/>
            </w:tcBorders>
          </w:tcPr>
          <w:p w14:paraId="4EE96D41" w14:textId="77777777" w:rsidR="00E801D2" w:rsidRPr="007B3F24" w:rsidRDefault="00E801D2" w:rsidP="0030559B">
            <w:pPr>
              <w:pStyle w:val="Heading5"/>
            </w:pPr>
            <w:r w:rsidRPr="007B3F24">
              <w:t>Ref</w:t>
            </w:r>
          </w:p>
        </w:tc>
        <w:tc>
          <w:tcPr>
            <w:tcW w:w="388" w:type="pct"/>
            <w:tcBorders>
              <w:top w:val="single" w:sz="4" w:space="0" w:color="auto"/>
            </w:tcBorders>
          </w:tcPr>
          <w:p w14:paraId="6C1132FF" w14:textId="77777777" w:rsidR="00E801D2" w:rsidRPr="007B3F24" w:rsidRDefault="00E801D2" w:rsidP="0030559B">
            <w:pPr>
              <w:pStyle w:val="Heading5"/>
            </w:pPr>
            <w:r w:rsidRPr="007B3F24">
              <w:t>YES</w:t>
            </w:r>
          </w:p>
        </w:tc>
        <w:tc>
          <w:tcPr>
            <w:tcW w:w="410" w:type="pct"/>
            <w:tcBorders>
              <w:top w:val="single" w:sz="4" w:space="0" w:color="auto"/>
            </w:tcBorders>
          </w:tcPr>
          <w:p w14:paraId="6ADE5F6A" w14:textId="77777777" w:rsidR="00E801D2" w:rsidRPr="007B3F24" w:rsidRDefault="00E801D2" w:rsidP="0030559B">
            <w:pPr>
              <w:pStyle w:val="Heading5"/>
            </w:pPr>
            <w:r w:rsidRPr="007B3F24">
              <w:t>NO</w:t>
            </w:r>
          </w:p>
        </w:tc>
      </w:tr>
      <w:tr w:rsidR="00E801D2" w:rsidRPr="007B3F24" w14:paraId="5C36726E" w14:textId="77777777" w:rsidTr="00AD506F">
        <w:tc>
          <w:tcPr>
            <w:tcW w:w="401" w:type="pct"/>
          </w:tcPr>
          <w:p w14:paraId="301C74D6" w14:textId="77777777" w:rsidR="00E801D2" w:rsidRPr="007B3F24" w:rsidRDefault="00E801D2" w:rsidP="0030559B">
            <w:pPr>
              <w:pStyle w:val="BodyText"/>
            </w:pPr>
            <w:r w:rsidRPr="007B3F24">
              <w:t>3.</w:t>
            </w:r>
            <w:r w:rsidR="00783F30" w:rsidRPr="007B3F24">
              <w:t>0</w:t>
            </w:r>
            <w:r w:rsidRPr="007B3F24">
              <w:t>1</w:t>
            </w:r>
          </w:p>
        </w:tc>
        <w:tc>
          <w:tcPr>
            <w:tcW w:w="3110" w:type="pct"/>
          </w:tcPr>
          <w:p w14:paraId="4EBB03E4" w14:textId="77777777" w:rsidR="00E801D2" w:rsidRPr="007B3F24" w:rsidRDefault="00E801D2" w:rsidP="0030559B">
            <w:pPr>
              <w:pStyle w:val="BodyText"/>
            </w:pPr>
            <w:r w:rsidRPr="007B3F24">
              <w:t>Manoeuvring</w:t>
            </w:r>
            <w:r w:rsidR="00AD506F" w:rsidRPr="007B3F24">
              <w:t xml:space="preserve"> c</w:t>
            </w:r>
            <w:r w:rsidRPr="007B3F24">
              <w:t xml:space="preserve">haracteristics (IMO Res A601(15)) and </w:t>
            </w:r>
            <w:r w:rsidR="00D62EF8" w:rsidRPr="007B3F24">
              <w:t>Wheelhouse</w:t>
            </w:r>
            <w:r w:rsidRPr="007B3F24">
              <w:t xml:space="preserve"> poster (IMO Res A 601(15) &amp; BPG</w:t>
            </w:r>
            <w:r w:rsidR="007F18B8" w:rsidRPr="007B3F24">
              <w:t>)</w:t>
            </w:r>
            <w:r w:rsidR="00AD506F" w:rsidRPr="007B3F24">
              <w:t>.</w:t>
            </w:r>
          </w:p>
          <w:p w14:paraId="77912CF9" w14:textId="77777777" w:rsidR="007F18B8" w:rsidRPr="007B3F24" w:rsidRDefault="007165BB" w:rsidP="0030559B">
            <w:pPr>
              <w:pStyle w:val="BodyText"/>
            </w:pPr>
            <w:r w:rsidRPr="007B3F24">
              <w:t xml:space="preserve">Note: </w:t>
            </w:r>
            <w:r w:rsidR="007F18B8" w:rsidRPr="007B3F24">
              <w:t xml:space="preserve">Ensure </w:t>
            </w:r>
            <w:r w:rsidRPr="007B3F24">
              <w:t>OOW understand that they have Unrestricted access to M/Eng</w:t>
            </w:r>
            <w:r w:rsidR="00AD506F" w:rsidRPr="007B3F24">
              <w:t>.</w:t>
            </w:r>
          </w:p>
        </w:tc>
        <w:tc>
          <w:tcPr>
            <w:tcW w:w="691" w:type="pct"/>
          </w:tcPr>
          <w:p w14:paraId="177742EC" w14:textId="77777777" w:rsidR="00E801D2" w:rsidRPr="007B3F24" w:rsidRDefault="00E801D2" w:rsidP="0030559B">
            <w:pPr>
              <w:pStyle w:val="BodyText"/>
            </w:pPr>
          </w:p>
        </w:tc>
        <w:tc>
          <w:tcPr>
            <w:tcW w:w="388" w:type="pct"/>
            <w:vAlign w:val="center"/>
          </w:tcPr>
          <w:p w14:paraId="554F11F4"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55709CA6"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BD07089" w14:textId="77777777" w:rsidTr="00AD506F">
        <w:tc>
          <w:tcPr>
            <w:tcW w:w="401" w:type="pct"/>
          </w:tcPr>
          <w:p w14:paraId="2FD0D5E8" w14:textId="77777777" w:rsidR="00E801D2" w:rsidRPr="007B3F24" w:rsidRDefault="00E801D2" w:rsidP="0030559B">
            <w:pPr>
              <w:pStyle w:val="BodyText"/>
            </w:pPr>
            <w:r w:rsidRPr="007B3F24">
              <w:t>3.</w:t>
            </w:r>
            <w:r w:rsidR="00783F30" w:rsidRPr="007B3F24">
              <w:t>0</w:t>
            </w:r>
            <w:r w:rsidRPr="007B3F24">
              <w:t>2</w:t>
            </w:r>
          </w:p>
        </w:tc>
        <w:tc>
          <w:tcPr>
            <w:tcW w:w="3110" w:type="pct"/>
          </w:tcPr>
          <w:p w14:paraId="79AAE6FD" w14:textId="77777777" w:rsidR="00E801D2" w:rsidRPr="007B3F24" w:rsidRDefault="00E801D2" w:rsidP="0030559B">
            <w:pPr>
              <w:pStyle w:val="BodyText"/>
            </w:pPr>
            <w:r w:rsidRPr="007B3F24">
              <w:t>Auto to Manual Steering Change over procedure, Emergency Steering Changeover procedures / block diagrams</w:t>
            </w:r>
            <w:r w:rsidR="00AD506F" w:rsidRPr="007B3F24">
              <w:t>.</w:t>
            </w:r>
          </w:p>
          <w:p w14:paraId="2C6C8394" w14:textId="77777777" w:rsidR="00030EBB" w:rsidRPr="007B3F24" w:rsidRDefault="00030EBB" w:rsidP="0030559B">
            <w:pPr>
              <w:pStyle w:val="BodyText"/>
            </w:pPr>
            <w:r w:rsidRPr="007B3F24">
              <w:lastRenderedPageBreak/>
              <w:t>Are all navigating officers and ratings aware of the change-over procedure from Auto to Manual steering and also the method of engaging NFU mode of steering and the meaning of and reason for this mode?</w:t>
            </w:r>
          </w:p>
          <w:p w14:paraId="5A008E6B" w14:textId="77777777" w:rsidR="00030EBB" w:rsidRPr="007B3F24" w:rsidRDefault="00030EBB" w:rsidP="0030559B">
            <w:pPr>
              <w:pStyle w:val="BodyText"/>
            </w:pPr>
            <w:r w:rsidRPr="007B3F24">
              <w:t>Are all navigating officers and A/B's aware of the method of engaging and using emergency steering?</w:t>
            </w:r>
          </w:p>
        </w:tc>
        <w:tc>
          <w:tcPr>
            <w:tcW w:w="691" w:type="pct"/>
          </w:tcPr>
          <w:p w14:paraId="58B487F4" w14:textId="77777777" w:rsidR="00351677" w:rsidRDefault="00351677" w:rsidP="0030559B">
            <w:pPr>
              <w:pStyle w:val="BodyText"/>
            </w:pPr>
            <w:r>
              <w:lastRenderedPageBreak/>
              <w:t xml:space="preserve">FOM </w:t>
            </w:r>
          </w:p>
          <w:p w14:paraId="62648DEA" w14:textId="1F7A40E8" w:rsidR="00AB4F37" w:rsidRPr="00351677" w:rsidRDefault="00351677" w:rsidP="0030559B">
            <w:pPr>
              <w:pStyle w:val="BodyText"/>
            </w:pPr>
            <w:r>
              <w:lastRenderedPageBreak/>
              <w:t>3.23</w:t>
            </w:r>
            <w:r w:rsidR="00CA0751" w:rsidRPr="007B3F24">
              <w:t xml:space="preserve"> Section 5</w:t>
            </w:r>
          </w:p>
        </w:tc>
        <w:tc>
          <w:tcPr>
            <w:tcW w:w="388" w:type="pct"/>
            <w:vAlign w:val="center"/>
          </w:tcPr>
          <w:p w14:paraId="46A52B31" w14:textId="77777777" w:rsidR="00E801D2" w:rsidRPr="007B3F24" w:rsidRDefault="00E801D2" w:rsidP="0030559B">
            <w:pPr>
              <w:pStyle w:val="BodyText"/>
            </w:pPr>
            <w:r w:rsidRPr="007B3F24">
              <w:lastRenderedPageBreak/>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4976C0D4"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70F8CC0" w14:textId="77777777" w:rsidTr="00AD506F">
        <w:trPr>
          <w:trHeight w:val="1654"/>
        </w:trPr>
        <w:tc>
          <w:tcPr>
            <w:tcW w:w="401" w:type="pct"/>
          </w:tcPr>
          <w:p w14:paraId="367A2AB6" w14:textId="77777777" w:rsidR="00E801D2" w:rsidRPr="007B3F24" w:rsidRDefault="00E801D2" w:rsidP="0030559B">
            <w:pPr>
              <w:pStyle w:val="BodyText"/>
            </w:pPr>
            <w:r w:rsidRPr="007B3F24">
              <w:t>3.</w:t>
            </w:r>
            <w:r w:rsidR="00783F30" w:rsidRPr="007B3F24">
              <w:t>0</w:t>
            </w:r>
            <w:r w:rsidRPr="007B3F24">
              <w:t>3</w:t>
            </w:r>
          </w:p>
        </w:tc>
        <w:tc>
          <w:tcPr>
            <w:tcW w:w="3110" w:type="pct"/>
          </w:tcPr>
          <w:p w14:paraId="07C5542C" w14:textId="77777777" w:rsidR="00E801D2" w:rsidRPr="007B3F24" w:rsidRDefault="00E801D2" w:rsidP="0030559B">
            <w:pPr>
              <w:pStyle w:val="BodyText"/>
            </w:pPr>
            <w:r w:rsidRPr="007B3F24">
              <w:t>Master’s Standing orders</w:t>
            </w:r>
            <w:r w:rsidR="002447E2" w:rsidRPr="007B3F24">
              <w:t xml:space="preserve"> posted</w:t>
            </w:r>
            <w:r w:rsidRPr="007B3F24">
              <w:t>, countersigned by all officers for ‘read &amp; understood’</w:t>
            </w:r>
            <w:r w:rsidR="00AD506F" w:rsidRPr="007B3F24">
              <w:t>.</w:t>
            </w:r>
          </w:p>
          <w:p w14:paraId="383ADD79" w14:textId="0DDECC4C" w:rsidR="003A1C68" w:rsidRPr="007B3F24" w:rsidRDefault="003A1C68" w:rsidP="0030559B">
            <w:pPr>
              <w:pStyle w:val="BodyText"/>
            </w:pPr>
            <w:r w:rsidRPr="007B3F24">
              <w:t>Company standing Orders (</w:t>
            </w:r>
            <w:r w:rsidR="002D35BB" w:rsidRPr="002D35BB">
              <w:t>FOM 3.8</w:t>
            </w:r>
            <w:r w:rsidRPr="007B3F24">
              <w:t>)</w:t>
            </w:r>
            <w:r w:rsidR="005D39B2" w:rsidRPr="007B3F24">
              <w:t xml:space="preserve"> displayed on bridge</w:t>
            </w:r>
            <w:r w:rsidR="007165BB" w:rsidRPr="007B3F24">
              <w:t>, OOW aware of company minimum CPA/TCPA policy?</w:t>
            </w:r>
          </w:p>
          <w:p w14:paraId="454F3B5B" w14:textId="1C62920B" w:rsidR="00E801D2" w:rsidRPr="007B3F24" w:rsidRDefault="00E801D2" w:rsidP="0030559B">
            <w:pPr>
              <w:pStyle w:val="BodyText"/>
            </w:pPr>
            <w:r w:rsidRPr="007B3F24">
              <w:t xml:space="preserve">Master’s Standing orders should not conflict with </w:t>
            </w:r>
            <w:r w:rsidR="002D35BB">
              <w:t>S</w:t>
            </w:r>
            <w:r w:rsidR="00B84E16" w:rsidRPr="007B3F24">
              <w:t>MS</w:t>
            </w:r>
            <w:r w:rsidR="008807F4" w:rsidRPr="007B3F24">
              <w:t>.</w:t>
            </w:r>
          </w:p>
        </w:tc>
        <w:tc>
          <w:tcPr>
            <w:tcW w:w="691" w:type="pct"/>
          </w:tcPr>
          <w:p w14:paraId="0BA4E814" w14:textId="64E1CB32" w:rsidR="00E801D2" w:rsidRPr="007B3F24" w:rsidRDefault="00692A3D" w:rsidP="0030559B">
            <w:pPr>
              <w:pStyle w:val="BodyText"/>
            </w:pPr>
            <w:r>
              <w:t>FOM 3.9</w:t>
            </w:r>
            <w:r w:rsidR="00CA0751" w:rsidRPr="007B3F24">
              <w:t xml:space="preserve"> </w:t>
            </w:r>
            <w:r w:rsidR="00AD506F" w:rsidRPr="007B3F24">
              <w:t xml:space="preserve">&amp; </w:t>
            </w:r>
            <w:r>
              <w:t>FOM 3.8</w:t>
            </w:r>
            <w:r w:rsidR="000B7B0C" w:rsidRPr="007B3F24">
              <w:t xml:space="preserve"> </w:t>
            </w:r>
          </w:p>
        </w:tc>
        <w:tc>
          <w:tcPr>
            <w:tcW w:w="388" w:type="pct"/>
            <w:vAlign w:val="center"/>
          </w:tcPr>
          <w:p w14:paraId="50680ED2"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430D7A09"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A4E57BB" w14:textId="77777777" w:rsidTr="00AD506F">
        <w:tc>
          <w:tcPr>
            <w:tcW w:w="401" w:type="pct"/>
          </w:tcPr>
          <w:p w14:paraId="2A9787A7" w14:textId="77777777" w:rsidR="00E801D2" w:rsidRPr="007B3F24" w:rsidRDefault="00783F30" w:rsidP="0030559B">
            <w:pPr>
              <w:pStyle w:val="BodyText"/>
            </w:pPr>
            <w:r w:rsidRPr="007B3F24">
              <w:t>3.04</w:t>
            </w:r>
          </w:p>
        </w:tc>
        <w:tc>
          <w:tcPr>
            <w:tcW w:w="3110" w:type="pct"/>
          </w:tcPr>
          <w:p w14:paraId="123BECB5" w14:textId="0490BD6A" w:rsidR="00E801D2" w:rsidRPr="007B3F24" w:rsidRDefault="00E801D2" w:rsidP="0030559B">
            <w:pPr>
              <w:pStyle w:val="BodyText"/>
            </w:pPr>
            <w:r w:rsidRPr="007B3F24">
              <w:t>Post</w:t>
            </w:r>
            <w:r w:rsidR="00AD506F" w:rsidRPr="007B3F24">
              <w:t>er 004 - Bridge Poster.</w:t>
            </w:r>
          </w:p>
        </w:tc>
        <w:tc>
          <w:tcPr>
            <w:tcW w:w="691" w:type="pct"/>
          </w:tcPr>
          <w:p w14:paraId="1FF4A9D5" w14:textId="77777777" w:rsidR="00E801D2" w:rsidRPr="007B3F24" w:rsidRDefault="00E801D2" w:rsidP="0030559B">
            <w:pPr>
              <w:pStyle w:val="BodyText"/>
            </w:pPr>
          </w:p>
        </w:tc>
        <w:tc>
          <w:tcPr>
            <w:tcW w:w="388" w:type="pct"/>
            <w:vAlign w:val="center"/>
          </w:tcPr>
          <w:p w14:paraId="08240E3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6A416862"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E28D941" w14:textId="77777777" w:rsidTr="00AD506F">
        <w:tc>
          <w:tcPr>
            <w:tcW w:w="401" w:type="pct"/>
          </w:tcPr>
          <w:p w14:paraId="5A88A2DC" w14:textId="77777777" w:rsidR="00E801D2" w:rsidRPr="007B3F24" w:rsidRDefault="00783F30" w:rsidP="0030559B">
            <w:pPr>
              <w:pStyle w:val="BodyText"/>
            </w:pPr>
            <w:r w:rsidRPr="007B3F24">
              <w:t>3.05</w:t>
            </w:r>
          </w:p>
        </w:tc>
        <w:tc>
          <w:tcPr>
            <w:tcW w:w="3110" w:type="pct"/>
          </w:tcPr>
          <w:p w14:paraId="46DCAA69" w14:textId="28953553" w:rsidR="00E801D2" w:rsidRPr="007B3F24" w:rsidRDefault="00AD506F" w:rsidP="0030559B">
            <w:pPr>
              <w:pStyle w:val="BodyText"/>
            </w:pPr>
            <w:r w:rsidRPr="007B3F24">
              <w:t>Poster 007 – Smoke co</w:t>
            </w:r>
            <w:r w:rsidR="00E801D2" w:rsidRPr="007B3F24">
              <w:t xml:space="preserve">mparison </w:t>
            </w:r>
            <w:r w:rsidR="00AB6E28" w:rsidRPr="007B3F24">
              <w:t>chart (Entries recorded daily</w:t>
            </w:r>
            <w:r w:rsidR="00E801D2" w:rsidRPr="007B3F24">
              <w:t>)</w:t>
            </w:r>
            <w:r w:rsidRPr="007B3F24">
              <w:t>.</w:t>
            </w:r>
          </w:p>
        </w:tc>
        <w:tc>
          <w:tcPr>
            <w:tcW w:w="691" w:type="pct"/>
          </w:tcPr>
          <w:p w14:paraId="1A826BD8" w14:textId="77777777" w:rsidR="00E801D2" w:rsidRPr="007B3F24" w:rsidRDefault="00E801D2" w:rsidP="0030559B">
            <w:pPr>
              <w:pStyle w:val="BodyText"/>
            </w:pPr>
          </w:p>
        </w:tc>
        <w:tc>
          <w:tcPr>
            <w:tcW w:w="388" w:type="pct"/>
            <w:vAlign w:val="center"/>
          </w:tcPr>
          <w:p w14:paraId="186FEDF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9084AC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35B94B6" w14:textId="77777777" w:rsidTr="00AD506F">
        <w:tc>
          <w:tcPr>
            <w:tcW w:w="401" w:type="pct"/>
          </w:tcPr>
          <w:p w14:paraId="30237838" w14:textId="77777777" w:rsidR="00E801D2" w:rsidRPr="007B3F24" w:rsidRDefault="00F562DA" w:rsidP="0030559B">
            <w:pPr>
              <w:pStyle w:val="BodyText"/>
            </w:pPr>
            <w:r w:rsidRPr="007B3F24">
              <w:t>3.</w:t>
            </w:r>
            <w:r w:rsidR="00783F30" w:rsidRPr="007B3F24">
              <w:t>06</w:t>
            </w:r>
          </w:p>
        </w:tc>
        <w:tc>
          <w:tcPr>
            <w:tcW w:w="3110" w:type="pct"/>
          </w:tcPr>
          <w:p w14:paraId="5BC7BB82" w14:textId="5DD4BBAA" w:rsidR="00E801D2" w:rsidRPr="007B3F24" w:rsidRDefault="00E801D2" w:rsidP="0030559B">
            <w:pPr>
              <w:pStyle w:val="BodyText"/>
            </w:pPr>
            <w:r w:rsidRPr="007B3F24">
              <w:t xml:space="preserve">Poster 024 – Steaming </w:t>
            </w:r>
            <w:r w:rsidR="00AD506F" w:rsidRPr="007B3F24">
              <w:t>watch condition &amp; tasks.</w:t>
            </w:r>
          </w:p>
        </w:tc>
        <w:tc>
          <w:tcPr>
            <w:tcW w:w="691" w:type="pct"/>
          </w:tcPr>
          <w:p w14:paraId="187148CA" w14:textId="77777777" w:rsidR="00E801D2" w:rsidRPr="007B3F24" w:rsidRDefault="00E801D2" w:rsidP="0030559B">
            <w:pPr>
              <w:pStyle w:val="BodyText"/>
            </w:pPr>
          </w:p>
        </w:tc>
        <w:tc>
          <w:tcPr>
            <w:tcW w:w="388" w:type="pct"/>
            <w:vAlign w:val="center"/>
          </w:tcPr>
          <w:p w14:paraId="4D0229B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67069A55"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6B54B21" w14:textId="77777777" w:rsidTr="00AD506F">
        <w:tc>
          <w:tcPr>
            <w:tcW w:w="401" w:type="pct"/>
          </w:tcPr>
          <w:p w14:paraId="6B64B7D2" w14:textId="77777777" w:rsidR="00E801D2" w:rsidRPr="007B3F24" w:rsidRDefault="00F562DA" w:rsidP="0030559B">
            <w:pPr>
              <w:pStyle w:val="BodyText"/>
            </w:pPr>
            <w:r w:rsidRPr="007B3F24">
              <w:t>3.</w:t>
            </w:r>
            <w:r w:rsidR="00783F30" w:rsidRPr="007B3F24">
              <w:t>07</w:t>
            </w:r>
          </w:p>
        </w:tc>
        <w:tc>
          <w:tcPr>
            <w:tcW w:w="3110" w:type="pct"/>
          </w:tcPr>
          <w:p w14:paraId="11ECEBDA" w14:textId="77777777" w:rsidR="00E801D2" w:rsidRPr="007B3F24" w:rsidRDefault="00AD506F" w:rsidP="0030559B">
            <w:pPr>
              <w:pStyle w:val="BodyText"/>
            </w:pPr>
            <w:r w:rsidRPr="007B3F24">
              <w:t>Deviation c</w:t>
            </w:r>
            <w:r w:rsidR="00E801D2" w:rsidRPr="007B3F24">
              <w:t xml:space="preserve">ard – </w:t>
            </w:r>
            <w:r w:rsidR="00AB6E28" w:rsidRPr="007B3F24">
              <w:t>(Do</w:t>
            </w:r>
            <w:r w:rsidR="00E801D2" w:rsidRPr="007B3F24">
              <w:t xml:space="preserve"> the errors being recorded in compass error book broadly agree with deviation </w:t>
            </w:r>
            <w:r w:rsidR="005F6BBE" w:rsidRPr="007B3F24">
              <w:t>card)</w:t>
            </w:r>
            <w:r w:rsidR="00E801D2" w:rsidRPr="007B3F24">
              <w:t xml:space="preserve"> – Last date done ________</w:t>
            </w:r>
            <w:r w:rsidRPr="007B3F24">
              <w:t>.</w:t>
            </w:r>
          </w:p>
        </w:tc>
        <w:tc>
          <w:tcPr>
            <w:tcW w:w="691" w:type="pct"/>
          </w:tcPr>
          <w:p w14:paraId="4920C7B6" w14:textId="7799E7A7" w:rsidR="00AB4F37" w:rsidRPr="007B3F24" w:rsidRDefault="00692A3D" w:rsidP="0030559B">
            <w:pPr>
              <w:pStyle w:val="BodyText"/>
              <w:rPr>
                <w:szCs w:val="20"/>
              </w:rPr>
            </w:pPr>
            <w:r>
              <w:t>FOM 3.2.3</w:t>
            </w:r>
            <w:r w:rsidR="00CA0751" w:rsidRPr="007B3F24">
              <w:t xml:space="preserve"> Section 6</w:t>
            </w:r>
          </w:p>
        </w:tc>
        <w:tc>
          <w:tcPr>
            <w:tcW w:w="388" w:type="pct"/>
            <w:vAlign w:val="center"/>
          </w:tcPr>
          <w:p w14:paraId="099A6FD5"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04C0E246"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2CDD09B" w14:textId="77777777" w:rsidTr="00AD506F">
        <w:tc>
          <w:tcPr>
            <w:tcW w:w="401" w:type="pct"/>
          </w:tcPr>
          <w:p w14:paraId="24101791" w14:textId="77777777" w:rsidR="00E801D2" w:rsidRPr="007B3F24" w:rsidRDefault="00F562DA" w:rsidP="0030559B">
            <w:pPr>
              <w:pStyle w:val="BodyText"/>
            </w:pPr>
            <w:r w:rsidRPr="007B3F24">
              <w:t>3.</w:t>
            </w:r>
            <w:r w:rsidR="00783F30" w:rsidRPr="007B3F24">
              <w:t>08</w:t>
            </w:r>
          </w:p>
        </w:tc>
        <w:tc>
          <w:tcPr>
            <w:tcW w:w="3110" w:type="pct"/>
          </w:tcPr>
          <w:p w14:paraId="1864E2C8" w14:textId="77777777" w:rsidR="00E801D2" w:rsidRPr="007B3F24" w:rsidRDefault="00E801D2" w:rsidP="0030559B">
            <w:pPr>
              <w:pStyle w:val="BodyText"/>
            </w:pPr>
            <w:r w:rsidRPr="007B3F24">
              <w:t>Br</w:t>
            </w:r>
            <w:r w:rsidR="00AD506F" w:rsidRPr="007B3F24">
              <w:t>idge Watch Schedule as per ILO f</w:t>
            </w:r>
            <w:r w:rsidRPr="007B3F24">
              <w:t xml:space="preserve">ormat – This schedule to </w:t>
            </w:r>
            <w:r w:rsidR="0001031E" w:rsidRPr="007B3F24">
              <w:t xml:space="preserve">also </w:t>
            </w:r>
            <w:r w:rsidRPr="007B3F24">
              <w:t>include Lookout t</w:t>
            </w:r>
            <w:r w:rsidR="0001031E" w:rsidRPr="007B3F24">
              <w:t>imings.</w:t>
            </w:r>
          </w:p>
        </w:tc>
        <w:tc>
          <w:tcPr>
            <w:tcW w:w="691" w:type="pct"/>
          </w:tcPr>
          <w:p w14:paraId="715CC29C" w14:textId="4E2D846D" w:rsidR="00E801D2" w:rsidRPr="007B3F24" w:rsidRDefault="00692A3D" w:rsidP="0030559B">
            <w:pPr>
              <w:pStyle w:val="BodyText"/>
            </w:pPr>
            <w:r>
              <w:t>FOM 3.8</w:t>
            </w:r>
          </w:p>
        </w:tc>
        <w:tc>
          <w:tcPr>
            <w:tcW w:w="388" w:type="pct"/>
            <w:vAlign w:val="center"/>
          </w:tcPr>
          <w:p w14:paraId="0EA2BE1B"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463C6C9"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100CFBF" w14:textId="77777777" w:rsidTr="00AD506F">
        <w:tc>
          <w:tcPr>
            <w:tcW w:w="401" w:type="pct"/>
          </w:tcPr>
          <w:p w14:paraId="3CC89E01" w14:textId="77777777" w:rsidR="00E801D2" w:rsidRPr="007B3F24" w:rsidRDefault="00783F30" w:rsidP="0030559B">
            <w:pPr>
              <w:pStyle w:val="BodyText"/>
            </w:pPr>
            <w:r w:rsidRPr="007B3F24">
              <w:t>3.09</w:t>
            </w:r>
          </w:p>
        </w:tc>
        <w:tc>
          <w:tcPr>
            <w:tcW w:w="3110" w:type="pct"/>
          </w:tcPr>
          <w:p w14:paraId="77626214" w14:textId="77777777" w:rsidR="00E801D2" w:rsidRPr="007B3F24" w:rsidRDefault="00E801D2" w:rsidP="0030559B">
            <w:pPr>
              <w:pStyle w:val="BodyText"/>
            </w:pPr>
            <w:r w:rsidRPr="007B3F24">
              <w:t xml:space="preserve">Squat table </w:t>
            </w:r>
            <w:r w:rsidR="00AD506F" w:rsidRPr="007B3F24">
              <w:t>for o</w:t>
            </w:r>
            <w:r w:rsidR="00C4780D" w:rsidRPr="007B3F24">
              <w:t>pen and confined waters on</w:t>
            </w:r>
            <w:r w:rsidRPr="007B3F24">
              <w:t xml:space="preserve"> various speeds and draft</w:t>
            </w:r>
            <w:r w:rsidR="00AD506F" w:rsidRPr="007B3F24">
              <w:t>.</w:t>
            </w:r>
          </w:p>
        </w:tc>
        <w:tc>
          <w:tcPr>
            <w:tcW w:w="691" w:type="pct"/>
          </w:tcPr>
          <w:p w14:paraId="145991AE" w14:textId="0DCEC5F6" w:rsidR="00AB4F37" w:rsidRPr="007B3F24" w:rsidRDefault="00621BBD" w:rsidP="0030559B">
            <w:pPr>
              <w:pStyle w:val="BodyText"/>
              <w:rPr>
                <w:szCs w:val="20"/>
              </w:rPr>
            </w:pPr>
            <w:r>
              <w:t>FOM 3.33</w:t>
            </w:r>
          </w:p>
        </w:tc>
        <w:tc>
          <w:tcPr>
            <w:tcW w:w="388" w:type="pct"/>
            <w:vAlign w:val="center"/>
          </w:tcPr>
          <w:p w14:paraId="4B366FCA"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026B7F57"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3BBA7647" w14:textId="77777777" w:rsidTr="00AD506F">
        <w:tc>
          <w:tcPr>
            <w:tcW w:w="401" w:type="pct"/>
          </w:tcPr>
          <w:p w14:paraId="472EB37F" w14:textId="77777777" w:rsidR="00E801D2" w:rsidRPr="007B3F24" w:rsidRDefault="00F562DA" w:rsidP="0030559B">
            <w:pPr>
              <w:pStyle w:val="BodyText"/>
            </w:pPr>
            <w:r w:rsidRPr="007B3F24">
              <w:t>3.1</w:t>
            </w:r>
            <w:r w:rsidR="00783F30" w:rsidRPr="007B3F24">
              <w:t>0</w:t>
            </w:r>
          </w:p>
        </w:tc>
        <w:tc>
          <w:tcPr>
            <w:tcW w:w="3110" w:type="pct"/>
          </w:tcPr>
          <w:p w14:paraId="65A8E946" w14:textId="468A024D" w:rsidR="00AB6E28" w:rsidRPr="00621BBD" w:rsidRDefault="00B84E16" w:rsidP="0030559B">
            <w:pPr>
              <w:pStyle w:val="BodyText"/>
              <w:rPr>
                <w:highlight w:val="yellow"/>
              </w:rPr>
            </w:pPr>
            <w:r w:rsidRPr="00826D79">
              <w:t xml:space="preserve">Access to </w:t>
            </w:r>
            <w:r w:rsidR="00D825A9" w:rsidRPr="00826D79">
              <w:t>SMS Procedures</w:t>
            </w:r>
            <w:r w:rsidR="00595C1B" w:rsidRPr="00826D79">
              <w:t xml:space="preserve"> </w:t>
            </w:r>
            <w:r w:rsidR="00AD506F" w:rsidRPr="00826D79">
              <w:t>c</w:t>
            </w:r>
            <w:r w:rsidR="00AB6E28" w:rsidRPr="00826D79">
              <w:t>onfirm Master aware that du</w:t>
            </w:r>
            <w:r w:rsidR="00AD506F" w:rsidRPr="00826D79">
              <w:t xml:space="preserve">ring blackout situation </w:t>
            </w:r>
            <w:r w:rsidR="00D825A9" w:rsidRPr="00826D79">
              <w:t>ECP Procedures to follow from hard copy files.</w:t>
            </w:r>
          </w:p>
        </w:tc>
        <w:tc>
          <w:tcPr>
            <w:tcW w:w="691" w:type="pct"/>
          </w:tcPr>
          <w:p w14:paraId="1C0A0FFA" w14:textId="37870BC1" w:rsidR="00E801D2" w:rsidRPr="00621BBD" w:rsidRDefault="00E801D2" w:rsidP="0030559B">
            <w:pPr>
              <w:pStyle w:val="BodyText"/>
              <w:rPr>
                <w:highlight w:val="yellow"/>
              </w:rPr>
            </w:pPr>
          </w:p>
        </w:tc>
        <w:tc>
          <w:tcPr>
            <w:tcW w:w="388" w:type="pct"/>
            <w:vAlign w:val="center"/>
          </w:tcPr>
          <w:p w14:paraId="4913B2BA"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3BC594C"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E99DB9B" w14:textId="77777777" w:rsidTr="00AD506F">
        <w:tc>
          <w:tcPr>
            <w:tcW w:w="401" w:type="pct"/>
          </w:tcPr>
          <w:p w14:paraId="7B584813" w14:textId="77777777" w:rsidR="00E801D2" w:rsidRPr="007B3F24" w:rsidRDefault="00F562DA" w:rsidP="0030559B">
            <w:pPr>
              <w:pStyle w:val="BodyText"/>
            </w:pPr>
            <w:r w:rsidRPr="007B3F24">
              <w:t>3.1</w:t>
            </w:r>
            <w:r w:rsidR="00783F30" w:rsidRPr="007B3F24">
              <w:t>1</w:t>
            </w:r>
          </w:p>
        </w:tc>
        <w:tc>
          <w:tcPr>
            <w:tcW w:w="3110" w:type="pct"/>
          </w:tcPr>
          <w:p w14:paraId="04D1E948" w14:textId="77777777" w:rsidR="00E801D2" w:rsidRPr="007B3F24" w:rsidRDefault="00E801D2" w:rsidP="0030559B">
            <w:pPr>
              <w:pStyle w:val="BodyText"/>
            </w:pPr>
            <w:r w:rsidRPr="007B3F24">
              <w:t xml:space="preserve">Certificate for </w:t>
            </w:r>
            <w:r w:rsidR="00AD506F" w:rsidRPr="007B3F24">
              <w:t xml:space="preserve">auto supplier </w:t>
            </w:r>
            <w:r w:rsidRPr="007B3F24">
              <w:t>for Charts</w:t>
            </w:r>
            <w:r w:rsidR="006B56EE" w:rsidRPr="007B3F24">
              <w:t>/ENC</w:t>
            </w:r>
            <w:r w:rsidRPr="007B3F24">
              <w:t xml:space="preserve"> &amp; Publications </w:t>
            </w:r>
          </w:p>
        </w:tc>
        <w:tc>
          <w:tcPr>
            <w:tcW w:w="691" w:type="pct"/>
          </w:tcPr>
          <w:p w14:paraId="03EF23AF" w14:textId="77777777" w:rsidR="00E801D2" w:rsidRPr="007B3F24" w:rsidRDefault="00E801D2" w:rsidP="0030559B">
            <w:pPr>
              <w:pStyle w:val="BodyText"/>
            </w:pPr>
          </w:p>
        </w:tc>
        <w:tc>
          <w:tcPr>
            <w:tcW w:w="388" w:type="pct"/>
            <w:vAlign w:val="center"/>
          </w:tcPr>
          <w:p w14:paraId="0838B0B7"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01E0228B"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B12854" w:rsidRPr="007B3F24" w14:paraId="07CFE2B8" w14:textId="77777777" w:rsidTr="00AD506F">
        <w:tc>
          <w:tcPr>
            <w:tcW w:w="401" w:type="pct"/>
          </w:tcPr>
          <w:p w14:paraId="3F8A8A20" w14:textId="77777777" w:rsidR="00B12854" w:rsidRPr="007B3F24" w:rsidRDefault="00B12854" w:rsidP="0030559B">
            <w:pPr>
              <w:pStyle w:val="BodyText"/>
            </w:pPr>
            <w:r>
              <w:t>3.12</w:t>
            </w:r>
          </w:p>
        </w:tc>
        <w:tc>
          <w:tcPr>
            <w:tcW w:w="3110" w:type="pct"/>
          </w:tcPr>
          <w:p w14:paraId="40E1BCAD" w14:textId="557536A3" w:rsidR="00B12854" w:rsidRPr="007B3F24" w:rsidRDefault="00B12854" w:rsidP="0030559B">
            <w:pPr>
              <w:pStyle w:val="BodyText"/>
            </w:pPr>
            <w:r w:rsidRPr="00B12CEE">
              <w:t>Poster 10/10A/B (Emergency Plan) as applicable and Muster list</w:t>
            </w:r>
          </w:p>
        </w:tc>
        <w:tc>
          <w:tcPr>
            <w:tcW w:w="691" w:type="pct"/>
          </w:tcPr>
          <w:p w14:paraId="2F100487" w14:textId="77777777" w:rsidR="00B12854" w:rsidRPr="007B3F24" w:rsidRDefault="00B12854" w:rsidP="0030559B">
            <w:pPr>
              <w:pStyle w:val="BodyText"/>
            </w:pPr>
          </w:p>
        </w:tc>
        <w:tc>
          <w:tcPr>
            <w:tcW w:w="388" w:type="pct"/>
            <w:vAlign w:val="center"/>
          </w:tcPr>
          <w:p w14:paraId="148A740E" w14:textId="77777777" w:rsidR="00B12854" w:rsidRPr="007B3F24" w:rsidRDefault="00B1285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E92FBBA" w14:textId="77777777" w:rsidR="00B12854" w:rsidRPr="007B3F24" w:rsidRDefault="00B1285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C4780D" w:rsidRPr="007B3F24" w14:paraId="739999B4" w14:textId="77777777" w:rsidTr="00AD506F">
        <w:tc>
          <w:tcPr>
            <w:tcW w:w="401" w:type="pct"/>
          </w:tcPr>
          <w:p w14:paraId="4D395FA5" w14:textId="77777777" w:rsidR="00C4780D" w:rsidRPr="007B3F24" w:rsidRDefault="00783F30" w:rsidP="0030559B">
            <w:pPr>
              <w:pStyle w:val="BodyText"/>
            </w:pPr>
            <w:r w:rsidRPr="007B3F24">
              <w:t>3.1</w:t>
            </w:r>
            <w:r w:rsidR="00B12854">
              <w:t>3</w:t>
            </w:r>
          </w:p>
        </w:tc>
        <w:tc>
          <w:tcPr>
            <w:tcW w:w="3110" w:type="pct"/>
          </w:tcPr>
          <w:p w14:paraId="2D171CA0" w14:textId="77777777" w:rsidR="00C4780D" w:rsidRPr="007B3F24" w:rsidRDefault="00C4780D" w:rsidP="0030559B">
            <w:pPr>
              <w:pStyle w:val="BodyText"/>
            </w:pPr>
            <w:r w:rsidRPr="007B3F24">
              <w:t xml:space="preserve">Are the following displays posted as required: </w:t>
            </w:r>
          </w:p>
          <w:p w14:paraId="6AB1FE3D" w14:textId="77777777" w:rsidR="00C4780D" w:rsidRPr="007B3F24" w:rsidRDefault="00C4780D" w:rsidP="0030559B">
            <w:pPr>
              <w:pStyle w:val="BodyText"/>
              <w:numPr>
                <w:ilvl w:val="0"/>
                <w:numId w:val="31"/>
              </w:numPr>
            </w:pPr>
            <w:r w:rsidRPr="007B3F24">
              <w:t xml:space="preserve">Visibility diagram (If not included </w:t>
            </w:r>
            <w:r w:rsidR="00AD506F" w:rsidRPr="007B3F24">
              <w:t>in manoeuvring characteristics)</w:t>
            </w:r>
          </w:p>
          <w:p w14:paraId="49735B60" w14:textId="77777777" w:rsidR="00C4780D" w:rsidRPr="007B3F24" w:rsidRDefault="00C4780D" w:rsidP="0030559B">
            <w:pPr>
              <w:pStyle w:val="BodyText"/>
              <w:numPr>
                <w:ilvl w:val="0"/>
                <w:numId w:val="31"/>
              </w:numPr>
            </w:pPr>
            <w:r w:rsidRPr="007B3F24">
              <w:t>IMO pyr</w:t>
            </w:r>
            <w:r w:rsidR="00AD506F" w:rsidRPr="007B3F24">
              <w:t>otechnics and emergency signals</w:t>
            </w:r>
          </w:p>
          <w:p w14:paraId="69855D52" w14:textId="77777777" w:rsidR="00C4780D" w:rsidRPr="007B3F24" w:rsidRDefault="00C4780D" w:rsidP="0030559B">
            <w:pPr>
              <w:pStyle w:val="BodyText"/>
              <w:numPr>
                <w:ilvl w:val="0"/>
                <w:numId w:val="31"/>
              </w:numPr>
            </w:pPr>
            <w:r w:rsidRPr="007B3F24">
              <w:t xml:space="preserve">IMO guidelines for required </w:t>
            </w:r>
            <w:r w:rsidR="00AD506F" w:rsidRPr="007B3F24">
              <w:t>boarding arrangements for Pilot</w:t>
            </w:r>
          </w:p>
          <w:p w14:paraId="3C59FEC3" w14:textId="77777777" w:rsidR="00C4780D" w:rsidRPr="007B3F24" w:rsidRDefault="00C4780D" w:rsidP="0030559B">
            <w:pPr>
              <w:pStyle w:val="BodyText"/>
              <w:numPr>
                <w:ilvl w:val="0"/>
                <w:numId w:val="31"/>
              </w:numPr>
            </w:pPr>
            <w:r w:rsidRPr="007B3F24">
              <w:t xml:space="preserve">Williamson turn (If not included </w:t>
            </w:r>
            <w:r w:rsidR="00AD506F" w:rsidRPr="007B3F24">
              <w:t>in manoeuvring characteristics)</w:t>
            </w:r>
          </w:p>
          <w:p w14:paraId="638F4EDD" w14:textId="77777777" w:rsidR="00C4780D" w:rsidRPr="007B3F24" w:rsidRDefault="00AD506F" w:rsidP="0030559B">
            <w:pPr>
              <w:pStyle w:val="BodyText"/>
              <w:numPr>
                <w:ilvl w:val="0"/>
                <w:numId w:val="31"/>
              </w:numPr>
            </w:pPr>
            <w:r w:rsidRPr="007B3F24">
              <w:t>Company p</w:t>
            </w:r>
            <w:r w:rsidR="00C4780D" w:rsidRPr="007B3F24">
              <w:t>olicy</w:t>
            </w:r>
          </w:p>
          <w:p w14:paraId="0BD14DD4" w14:textId="4605EEFC" w:rsidR="00C4780D" w:rsidRPr="00B029F5" w:rsidRDefault="00B12854" w:rsidP="0030559B">
            <w:pPr>
              <w:pStyle w:val="BodyText"/>
              <w:numPr>
                <w:ilvl w:val="0"/>
                <w:numId w:val="31"/>
              </w:numPr>
            </w:pPr>
            <w:r w:rsidRPr="00B12CEE">
              <w:lastRenderedPageBreak/>
              <w:t>Poster 13</w:t>
            </w:r>
            <w:r w:rsidR="00B12CEE" w:rsidRPr="00B12CEE">
              <w:t>A</w:t>
            </w:r>
            <w:r>
              <w:t xml:space="preserve"> as assigned to each business unit (Also includes c</w:t>
            </w:r>
            <w:r w:rsidR="00AD506F" w:rsidRPr="007B3F24">
              <w:t xml:space="preserve">ompany's open reporting </w:t>
            </w:r>
            <w:r>
              <w:t>procedures)</w:t>
            </w:r>
          </w:p>
          <w:p w14:paraId="77A373D0" w14:textId="77777777" w:rsidR="00C4780D" w:rsidRPr="007B3F24" w:rsidRDefault="00AD506F" w:rsidP="0030559B">
            <w:pPr>
              <w:pStyle w:val="BodyText"/>
              <w:numPr>
                <w:ilvl w:val="0"/>
                <w:numId w:val="31"/>
              </w:numPr>
            </w:pPr>
            <w:r w:rsidRPr="007B3F24">
              <w:t>Crew list</w:t>
            </w:r>
          </w:p>
          <w:p w14:paraId="549EDC6F" w14:textId="77777777" w:rsidR="00C4780D" w:rsidRPr="007B3F24" w:rsidRDefault="00C4780D" w:rsidP="0030559B">
            <w:pPr>
              <w:pStyle w:val="BodyText"/>
              <w:numPr>
                <w:ilvl w:val="0"/>
                <w:numId w:val="31"/>
              </w:numPr>
            </w:pPr>
            <w:r w:rsidRPr="007B3F24">
              <w:t>Lifejacket/ TPA/ EEBD/ immersion suit don</w:t>
            </w:r>
            <w:r w:rsidR="00AD506F" w:rsidRPr="007B3F24">
              <w:t>ning instructions</w:t>
            </w:r>
          </w:p>
          <w:p w14:paraId="6D7B817D" w14:textId="77777777" w:rsidR="00B12854" w:rsidRPr="007B3F24" w:rsidRDefault="00B12854" w:rsidP="0030559B">
            <w:pPr>
              <w:pStyle w:val="BodyText"/>
              <w:numPr>
                <w:ilvl w:val="0"/>
                <w:numId w:val="31"/>
              </w:numPr>
            </w:pPr>
            <w:r>
              <w:t>R</w:t>
            </w:r>
            <w:r w:rsidR="00C4780D" w:rsidRPr="007B3F24">
              <w:t>adar blind sector diagram posted in a conspicuous location in the vicinity of the Radars</w:t>
            </w:r>
          </w:p>
        </w:tc>
        <w:tc>
          <w:tcPr>
            <w:tcW w:w="691" w:type="pct"/>
          </w:tcPr>
          <w:p w14:paraId="36237938" w14:textId="77777777" w:rsidR="00C4780D" w:rsidRPr="007B3F24" w:rsidRDefault="00C4780D" w:rsidP="0030559B">
            <w:pPr>
              <w:pStyle w:val="BodyText"/>
            </w:pPr>
          </w:p>
        </w:tc>
        <w:tc>
          <w:tcPr>
            <w:tcW w:w="388" w:type="pct"/>
            <w:vAlign w:val="center"/>
          </w:tcPr>
          <w:p w14:paraId="09EE26E6" w14:textId="77777777" w:rsidR="00C4780D" w:rsidRPr="007B3F24" w:rsidRDefault="00C4780D"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056F8F5" w14:textId="77777777" w:rsidR="00C4780D" w:rsidRPr="007B3F24" w:rsidRDefault="00C4780D"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B22A3B" w:rsidRPr="007B3F24" w14:paraId="0C3EAE1D" w14:textId="77777777" w:rsidTr="00B22A3B">
        <w:tc>
          <w:tcPr>
            <w:tcW w:w="401" w:type="pct"/>
          </w:tcPr>
          <w:p w14:paraId="66AA9243" w14:textId="77777777" w:rsidR="00B22A3B" w:rsidRPr="007B3F24" w:rsidRDefault="00B22A3B" w:rsidP="0030559B">
            <w:pPr>
              <w:pStyle w:val="BodyText"/>
            </w:pPr>
            <w:bookmarkStart w:id="0" w:name="_Hlk526183219"/>
            <w:r w:rsidRPr="007B3F24">
              <w:t>3.1</w:t>
            </w:r>
            <w:r w:rsidR="00B12854">
              <w:t>4</w:t>
            </w:r>
          </w:p>
        </w:tc>
        <w:tc>
          <w:tcPr>
            <w:tcW w:w="3110" w:type="pct"/>
          </w:tcPr>
          <w:p w14:paraId="38BA088E" w14:textId="77777777" w:rsidR="00B22A3B" w:rsidRPr="007B3F24" w:rsidRDefault="00B22A3B" w:rsidP="0030559B">
            <w:pPr>
              <w:pStyle w:val="BodyText"/>
            </w:pPr>
            <w:r w:rsidRPr="007B3F24">
              <w:t>Officers are aware of following:</w:t>
            </w:r>
          </w:p>
          <w:p w14:paraId="53E6FEDC" w14:textId="77777777" w:rsidR="00B22A3B" w:rsidRPr="007B3F24" w:rsidRDefault="00B22A3B" w:rsidP="0030559B">
            <w:pPr>
              <w:pStyle w:val="BodyText"/>
              <w:numPr>
                <w:ilvl w:val="0"/>
                <w:numId w:val="27"/>
              </w:numPr>
            </w:pPr>
            <w:r w:rsidRPr="007B3F24">
              <w:t>Bridge Access Control</w:t>
            </w:r>
          </w:p>
          <w:p w14:paraId="5FCC1E81" w14:textId="77777777" w:rsidR="00B22A3B" w:rsidRPr="007B3F24" w:rsidRDefault="00B22A3B" w:rsidP="0030559B">
            <w:pPr>
              <w:pStyle w:val="BodyText"/>
              <w:numPr>
                <w:ilvl w:val="0"/>
                <w:numId w:val="27"/>
              </w:numPr>
            </w:pPr>
            <w:r w:rsidRPr="007B3F24">
              <w:t>Distraction Policy</w:t>
            </w:r>
          </w:p>
          <w:p w14:paraId="34BB19E0" w14:textId="77777777" w:rsidR="00B22A3B" w:rsidRPr="007B3F24" w:rsidRDefault="00B22A3B" w:rsidP="0030559B">
            <w:pPr>
              <w:pStyle w:val="BodyText"/>
              <w:numPr>
                <w:ilvl w:val="0"/>
                <w:numId w:val="27"/>
              </w:numPr>
            </w:pPr>
            <w:r w:rsidRPr="007B3F24">
              <w:t>VDR Data Download Policy</w:t>
            </w:r>
          </w:p>
        </w:tc>
        <w:tc>
          <w:tcPr>
            <w:tcW w:w="691" w:type="pct"/>
          </w:tcPr>
          <w:p w14:paraId="37B65B09" w14:textId="77777777" w:rsidR="00621BBD" w:rsidRDefault="00621BBD" w:rsidP="0030559B">
            <w:pPr>
              <w:pStyle w:val="BodyText"/>
            </w:pPr>
            <w:r w:rsidRPr="00621BBD">
              <w:t>FOM 3.3</w:t>
            </w:r>
          </w:p>
          <w:p w14:paraId="08DC6625" w14:textId="439AA078" w:rsidR="00B22A3B" w:rsidRPr="007B3F24" w:rsidRDefault="00621BBD" w:rsidP="0030559B">
            <w:pPr>
              <w:pStyle w:val="BodyText"/>
            </w:pPr>
            <w:r w:rsidRPr="00621BBD">
              <w:t>FOM 3.23</w:t>
            </w:r>
          </w:p>
        </w:tc>
        <w:tc>
          <w:tcPr>
            <w:tcW w:w="388" w:type="pct"/>
            <w:vAlign w:val="center"/>
          </w:tcPr>
          <w:p w14:paraId="0A473CA9" w14:textId="77777777" w:rsidR="00B22A3B" w:rsidRPr="007B3F24" w:rsidRDefault="00B22A3B"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69EEE11B" w14:textId="77777777" w:rsidR="00B22A3B" w:rsidRPr="007B3F24" w:rsidRDefault="00B22A3B"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bookmarkEnd w:id="0"/>
      <w:tr w:rsidR="00E801D2" w:rsidRPr="007B3F24" w14:paraId="00C899AF" w14:textId="77777777" w:rsidTr="00B22A3B">
        <w:tc>
          <w:tcPr>
            <w:tcW w:w="401" w:type="pct"/>
            <w:tcBorders>
              <w:bottom w:val="single" w:sz="4" w:space="0" w:color="auto"/>
            </w:tcBorders>
          </w:tcPr>
          <w:p w14:paraId="5BAA5830" w14:textId="77777777" w:rsidR="00E801D2" w:rsidRPr="007B3F24" w:rsidRDefault="00E801D2" w:rsidP="0030559B">
            <w:pPr>
              <w:pStyle w:val="Heading5"/>
            </w:pPr>
          </w:p>
        </w:tc>
        <w:tc>
          <w:tcPr>
            <w:tcW w:w="4599" w:type="pct"/>
            <w:gridSpan w:val="4"/>
            <w:tcBorders>
              <w:bottom w:val="single" w:sz="4" w:space="0" w:color="auto"/>
            </w:tcBorders>
          </w:tcPr>
          <w:p w14:paraId="3106187C" w14:textId="77777777" w:rsidR="00E801D2" w:rsidRPr="007B3F24" w:rsidRDefault="00E801D2" w:rsidP="0030559B">
            <w:pPr>
              <w:pStyle w:val="Heading5"/>
            </w:pPr>
            <w:r w:rsidRPr="007B3F24">
              <w:t>Remarks</w:t>
            </w:r>
          </w:p>
          <w:p w14:paraId="51E607DD" w14:textId="77777777" w:rsidR="00E801D2" w:rsidRPr="007B3F24" w:rsidRDefault="00E801D2" w:rsidP="0030559B">
            <w:pPr>
              <w:pStyle w:val="BodyText"/>
            </w:pPr>
          </w:p>
        </w:tc>
      </w:tr>
    </w:tbl>
    <w:p w14:paraId="2ABC6D5F" w14:textId="77777777" w:rsidR="00B22A3B" w:rsidRPr="007B3F24" w:rsidRDefault="00B22A3B" w:rsidP="003055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5610"/>
        <w:gridCol w:w="1246"/>
        <w:gridCol w:w="700"/>
        <w:gridCol w:w="740"/>
      </w:tblGrid>
      <w:tr w:rsidR="00E801D2" w:rsidRPr="007B3F24" w14:paraId="6CDC78F8" w14:textId="77777777" w:rsidTr="00B22A3B">
        <w:trPr>
          <w:tblHeader/>
        </w:trPr>
        <w:tc>
          <w:tcPr>
            <w:tcW w:w="401" w:type="pct"/>
            <w:tcBorders>
              <w:top w:val="single" w:sz="4" w:space="0" w:color="auto"/>
            </w:tcBorders>
          </w:tcPr>
          <w:p w14:paraId="19BCA218" w14:textId="77777777" w:rsidR="00E801D2" w:rsidRPr="007B3F24" w:rsidRDefault="00E801D2" w:rsidP="0030559B">
            <w:pPr>
              <w:pStyle w:val="Heading5"/>
            </w:pPr>
            <w:r w:rsidRPr="007B3F24">
              <w:t>4</w:t>
            </w:r>
          </w:p>
        </w:tc>
        <w:tc>
          <w:tcPr>
            <w:tcW w:w="3110" w:type="pct"/>
            <w:tcBorders>
              <w:top w:val="single" w:sz="4" w:space="0" w:color="auto"/>
            </w:tcBorders>
          </w:tcPr>
          <w:p w14:paraId="74A323C2" w14:textId="77777777" w:rsidR="00E801D2" w:rsidRPr="007B3F24" w:rsidRDefault="00B22A3B" w:rsidP="0030559B">
            <w:pPr>
              <w:pStyle w:val="Heading5"/>
            </w:pPr>
            <w:r w:rsidRPr="007B3F24">
              <w:t>Logs &amp; r</w:t>
            </w:r>
            <w:r w:rsidR="00E801D2" w:rsidRPr="007B3F24">
              <w:t xml:space="preserve">ecords </w:t>
            </w:r>
          </w:p>
        </w:tc>
        <w:tc>
          <w:tcPr>
            <w:tcW w:w="691" w:type="pct"/>
            <w:tcBorders>
              <w:top w:val="single" w:sz="4" w:space="0" w:color="auto"/>
            </w:tcBorders>
          </w:tcPr>
          <w:p w14:paraId="319FB20A" w14:textId="77777777" w:rsidR="00E801D2" w:rsidRPr="007B3F24" w:rsidRDefault="00E801D2" w:rsidP="0030559B">
            <w:pPr>
              <w:pStyle w:val="Heading5"/>
            </w:pPr>
            <w:r w:rsidRPr="007B3F24">
              <w:t>Ref</w:t>
            </w:r>
          </w:p>
        </w:tc>
        <w:tc>
          <w:tcPr>
            <w:tcW w:w="388" w:type="pct"/>
            <w:tcBorders>
              <w:top w:val="single" w:sz="4" w:space="0" w:color="auto"/>
            </w:tcBorders>
          </w:tcPr>
          <w:p w14:paraId="567E02B9" w14:textId="77777777" w:rsidR="00E801D2" w:rsidRPr="007B3F24" w:rsidRDefault="00E801D2" w:rsidP="0030559B">
            <w:pPr>
              <w:pStyle w:val="Heading5"/>
            </w:pPr>
            <w:r w:rsidRPr="007B3F24">
              <w:t>YES</w:t>
            </w:r>
          </w:p>
        </w:tc>
        <w:tc>
          <w:tcPr>
            <w:tcW w:w="410" w:type="pct"/>
            <w:tcBorders>
              <w:top w:val="single" w:sz="4" w:space="0" w:color="auto"/>
            </w:tcBorders>
          </w:tcPr>
          <w:p w14:paraId="3B3B4BEC" w14:textId="77777777" w:rsidR="00E801D2" w:rsidRPr="007B3F24" w:rsidRDefault="00E801D2" w:rsidP="0030559B">
            <w:pPr>
              <w:pStyle w:val="Heading5"/>
            </w:pPr>
            <w:r w:rsidRPr="007B3F24">
              <w:t>NO</w:t>
            </w:r>
          </w:p>
        </w:tc>
      </w:tr>
      <w:tr w:rsidR="00E801D2" w:rsidRPr="007B3F24" w14:paraId="2E804407" w14:textId="77777777" w:rsidTr="00B22A3B">
        <w:tc>
          <w:tcPr>
            <w:tcW w:w="401" w:type="pct"/>
          </w:tcPr>
          <w:p w14:paraId="6119B2EF" w14:textId="77777777" w:rsidR="00E801D2" w:rsidRPr="007B3F24" w:rsidRDefault="00E801D2" w:rsidP="0030559B">
            <w:pPr>
              <w:pStyle w:val="BodyText"/>
            </w:pPr>
            <w:r w:rsidRPr="007B3F24">
              <w:t>4.</w:t>
            </w:r>
            <w:r w:rsidR="00534416" w:rsidRPr="007B3F24">
              <w:t>0</w:t>
            </w:r>
            <w:r w:rsidRPr="007B3F24">
              <w:t>1</w:t>
            </w:r>
          </w:p>
        </w:tc>
        <w:tc>
          <w:tcPr>
            <w:tcW w:w="3110" w:type="pct"/>
          </w:tcPr>
          <w:p w14:paraId="31F269F2" w14:textId="77777777" w:rsidR="00E801D2" w:rsidRPr="007B3F24" w:rsidRDefault="00AD506F" w:rsidP="0030559B">
            <w:pPr>
              <w:pStyle w:val="BodyText"/>
            </w:pPr>
            <w:r w:rsidRPr="007B3F24">
              <w:t>Deck log b</w:t>
            </w:r>
            <w:r w:rsidR="00E801D2" w:rsidRPr="007B3F24">
              <w:t xml:space="preserve">ook </w:t>
            </w:r>
          </w:p>
          <w:p w14:paraId="3BD72AB4" w14:textId="23BBDF0A" w:rsidR="00E801D2" w:rsidRPr="007B3F24" w:rsidRDefault="00E801D2" w:rsidP="0030559B">
            <w:pPr>
              <w:pStyle w:val="BodyText"/>
              <w:numPr>
                <w:ilvl w:val="0"/>
                <w:numId w:val="11"/>
              </w:numPr>
            </w:pPr>
            <w:r w:rsidRPr="007B3F24">
              <w:t>Bridge Watch Level</w:t>
            </w:r>
            <w:r w:rsidR="00AE55CA" w:rsidRPr="007B3F24">
              <w:t>s as per</w:t>
            </w:r>
            <w:r w:rsidR="00621BBD">
              <w:t xml:space="preserve"> </w:t>
            </w:r>
            <w:r w:rsidR="00AE55CA" w:rsidRPr="007B3F24">
              <w:t xml:space="preserve">Poster </w:t>
            </w:r>
            <w:r w:rsidR="00AB6E28" w:rsidRPr="007B3F24">
              <w:t>024 being</w:t>
            </w:r>
            <w:r w:rsidRPr="007B3F24">
              <w:t xml:space="preserve"> mainta</w:t>
            </w:r>
            <w:r w:rsidR="00AE55CA" w:rsidRPr="007B3F24">
              <w:t xml:space="preserve">ined adequately and </w:t>
            </w:r>
            <w:r w:rsidR="00497E4D" w:rsidRPr="007B3F24">
              <w:t>documented (</w:t>
            </w:r>
            <w:r w:rsidRPr="007B3F24">
              <w:t>watch level &amp; look out names are recorded)</w:t>
            </w:r>
          </w:p>
          <w:p w14:paraId="488E014C" w14:textId="77777777" w:rsidR="00E801D2" w:rsidRPr="007B3F24" w:rsidRDefault="00E801D2" w:rsidP="0030559B">
            <w:pPr>
              <w:pStyle w:val="BodyText"/>
              <w:numPr>
                <w:ilvl w:val="0"/>
                <w:numId w:val="11"/>
              </w:numPr>
            </w:pPr>
            <w:r w:rsidRPr="007B3F24">
              <w:t xml:space="preserve">Look out being maintained as per the Requirement – </w:t>
            </w:r>
          </w:p>
          <w:p w14:paraId="0AD4AC82" w14:textId="77777777" w:rsidR="00E801D2" w:rsidRPr="007B3F24" w:rsidRDefault="00E801D2" w:rsidP="0030559B">
            <w:pPr>
              <w:pStyle w:val="BodyText"/>
              <w:numPr>
                <w:ilvl w:val="0"/>
                <w:numId w:val="11"/>
              </w:numPr>
            </w:pPr>
            <w:r w:rsidRPr="007B3F24">
              <w:t xml:space="preserve">AB 1 – 1000-1400 / 2200 – 0200 </w:t>
            </w:r>
          </w:p>
          <w:p w14:paraId="1BEAC049" w14:textId="77777777" w:rsidR="00E801D2" w:rsidRPr="007B3F24" w:rsidRDefault="00E801D2" w:rsidP="0030559B">
            <w:pPr>
              <w:pStyle w:val="BodyText"/>
              <w:numPr>
                <w:ilvl w:val="0"/>
                <w:numId w:val="11"/>
              </w:numPr>
            </w:pPr>
            <w:r w:rsidRPr="007B3F24">
              <w:t xml:space="preserve">AB 2 – 1400-1800 / 0200 – 0600 </w:t>
            </w:r>
          </w:p>
          <w:p w14:paraId="17DF67D2" w14:textId="77777777" w:rsidR="00256EDC" w:rsidRPr="007B3F24" w:rsidRDefault="00E801D2" w:rsidP="0030559B">
            <w:pPr>
              <w:pStyle w:val="BodyText"/>
              <w:numPr>
                <w:ilvl w:val="0"/>
                <w:numId w:val="11"/>
              </w:numPr>
            </w:pPr>
            <w:r w:rsidRPr="007B3F24">
              <w:t xml:space="preserve">AB 3 – 0600-1000 / 1800 – 2200 </w:t>
            </w:r>
          </w:p>
          <w:p w14:paraId="709E98B6" w14:textId="77777777" w:rsidR="00E801D2" w:rsidRPr="007B3F24" w:rsidRDefault="00E801D2" w:rsidP="0030559B">
            <w:pPr>
              <w:pStyle w:val="BodyText"/>
              <w:numPr>
                <w:ilvl w:val="0"/>
                <w:numId w:val="11"/>
              </w:numPr>
            </w:pPr>
            <w:r w:rsidRPr="007B3F24">
              <w:t>Is manual steering used during periods of river transits and when naviga</w:t>
            </w:r>
            <w:r w:rsidR="00AD506F" w:rsidRPr="007B3F24">
              <w:t xml:space="preserve">ting through restricted waters? </w:t>
            </w:r>
            <w:r w:rsidRPr="007B3F24">
              <w:t xml:space="preserve">The time and position when hand steering was engaged </w:t>
            </w:r>
            <w:r w:rsidR="00AB6E28" w:rsidRPr="007B3F24">
              <w:t xml:space="preserve">recorded </w:t>
            </w:r>
            <w:r w:rsidRPr="007B3F24">
              <w:t xml:space="preserve">in the </w:t>
            </w:r>
            <w:r w:rsidR="00502E1B" w:rsidRPr="007B3F24">
              <w:t>logbook</w:t>
            </w:r>
            <w:r w:rsidR="00AB6E28" w:rsidRPr="007B3F24">
              <w:t xml:space="preserve"> / bell book</w:t>
            </w:r>
          </w:p>
          <w:p w14:paraId="0F556B84" w14:textId="77777777" w:rsidR="00E801D2" w:rsidRPr="007B3F24" w:rsidRDefault="00E801D2" w:rsidP="0030559B">
            <w:pPr>
              <w:pStyle w:val="BodyText"/>
              <w:numPr>
                <w:ilvl w:val="0"/>
                <w:numId w:val="11"/>
              </w:numPr>
            </w:pPr>
            <w:r w:rsidRPr="007B3F24">
              <w:t>Fire &amp; Safety round</w:t>
            </w:r>
            <w:r w:rsidR="00907437">
              <w:t xml:space="preserve"> is completed every 2 hourly during hours of darkness</w:t>
            </w:r>
            <w:r w:rsidRPr="007B3F24">
              <w:t xml:space="preserve"> </w:t>
            </w:r>
            <w:r w:rsidR="00907437">
              <w:t>between 2000-0600 by the outgoing officer of watch and A/B as per watchkeeping schedule.</w:t>
            </w:r>
            <w:r w:rsidR="000808B4">
              <w:t xml:space="preserve"> </w:t>
            </w:r>
            <w:r w:rsidR="00907437">
              <w:t xml:space="preserve">Verify </w:t>
            </w:r>
            <w:r w:rsidR="000808B4">
              <w:t xml:space="preserve">that </w:t>
            </w:r>
            <w:r w:rsidR="00907437">
              <w:t xml:space="preserve">the records are maintained in deck logbook.   </w:t>
            </w:r>
            <w:r w:rsidRPr="007B3F24">
              <w:t xml:space="preserve"> </w:t>
            </w:r>
            <w:r w:rsidR="00502E1B" w:rsidRPr="007B3F24">
              <w:t>l</w:t>
            </w:r>
            <w:r w:rsidRPr="007B3F24">
              <w:t xml:space="preserve"> </w:t>
            </w:r>
          </w:p>
        </w:tc>
        <w:tc>
          <w:tcPr>
            <w:tcW w:w="691" w:type="pct"/>
          </w:tcPr>
          <w:p w14:paraId="5B0A61EC" w14:textId="30911999" w:rsidR="00E801D2" w:rsidRPr="007B3F24" w:rsidRDefault="00FD5C0D" w:rsidP="0030559B">
            <w:pPr>
              <w:pStyle w:val="BodyText"/>
            </w:pPr>
            <w:r w:rsidRPr="00FD5C0D">
              <w:t>FOM 3.15</w:t>
            </w:r>
          </w:p>
        </w:tc>
        <w:tc>
          <w:tcPr>
            <w:tcW w:w="388" w:type="pct"/>
            <w:vAlign w:val="center"/>
          </w:tcPr>
          <w:p w14:paraId="385B72B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274C204F"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9D63021" w14:textId="77777777" w:rsidTr="00B22A3B">
        <w:tc>
          <w:tcPr>
            <w:tcW w:w="401" w:type="pct"/>
          </w:tcPr>
          <w:p w14:paraId="09BE8568" w14:textId="77777777" w:rsidR="00E801D2" w:rsidRPr="007B3F24" w:rsidRDefault="00E801D2" w:rsidP="0030559B">
            <w:pPr>
              <w:pStyle w:val="BodyText"/>
            </w:pPr>
            <w:r w:rsidRPr="007B3F24">
              <w:t>4.</w:t>
            </w:r>
            <w:r w:rsidR="00534416" w:rsidRPr="007B3F24">
              <w:t>0</w:t>
            </w:r>
            <w:r w:rsidRPr="007B3F24">
              <w:t>2</w:t>
            </w:r>
          </w:p>
        </w:tc>
        <w:tc>
          <w:tcPr>
            <w:tcW w:w="3110" w:type="pct"/>
          </w:tcPr>
          <w:p w14:paraId="6D10977B" w14:textId="77777777" w:rsidR="00E801D2" w:rsidRPr="007B3F24" w:rsidRDefault="00AD506F" w:rsidP="0030559B">
            <w:pPr>
              <w:pStyle w:val="BodyText"/>
            </w:pPr>
            <w:r w:rsidRPr="007B3F24">
              <w:t>Bell b</w:t>
            </w:r>
            <w:r w:rsidR="00E801D2" w:rsidRPr="007B3F24">
              <w:t>ook maintained in good</w:t>
            </w:r>
            <w:r w:rsidR="005F6BBE" w:rsidRPr="007B3F24">
              <w:t xml:space="preserve"> order, entries are made such that </w:t>
            </w:r>
            <w:r w:rsidR="00E801D2" w:rsidRPr="007B3F24">
              <w:t>Following being recorded</w:t>
            </w:r>
            <w:r w:rsidRPr="007B3F24">
              <w:t>.</w:t>
            </w:r>
          </w:p>
          <w:p w14:paraId="30904C6F" w14:textId="77777777" w:rsidR="00E801D2" w:rsidRPr="007B3F24" w:rsidRDefault="00E801D2" w:rsidP="0030559B">
            <w:pPr>
              <w:pStyle w:val="BodyText"/>
              <w:numPr>
                <w:ilvl w:val="0"/>
                <w:numId w:val="10"/>
              </w:numPr>
            </w:pPr>
            <w:r w:rsidRPr="007B3F24">
              <w:t>End &amp; Commencement of Sea Passage</w:t>
            </w:r>
          </w:p>
          <w:p w14:paraId="2AD116D1" w14:textId="77777777" w:rsidR="00E801D2" w:rsidRPr="007B3F24" w:rsidRDefault="00E801D2" w:rsidP="0030559B">
            <w:pPr>
              <w:pStyle w:val="BodyText"/>
              <w:numPr>
                <w:ilvl w:val="0"/>
                <w:numId w:val="10"/>
              </w:numPr>
            </w:pPr>
            <w:r w:rsidRPr="007B3F24">
              <w:t>Test &amp; Checks prior arrival &amp; Departure as per USCG 164.25 &amp; other appropriate industrial requirements</w:t>
            </w:r>
          </w:p>
          <w:p w14:paraId="32651742" w14:textId="77777777" w:rsidR="00E801D2" w:rsidRPr="007B3F24" w:rsidRDefault="00E801D2" w:rsidP="0030559B">
            <w:pPr>
              <w:pStyle w:val="BodyText"/>
              <w:numPr>
                <w:ilvl w:val="0"/>
                <w:numId w:val="10"/>
              </w:numPr>
            </w:pPr>
            <w:r w:rsidRPr="007B3F24">
              <w:t xml:space="preserve">Pilot on </w:t>
            </w:r>
            <w:r w:rsidR="00325E3B" w:rsidRPr="007B3F24">
              <w:t>board</w:t>
            </w:r>
          </w:p>
          <w:p w14:paraId="6B3A15D1" w14:textId="77777777" w:rsidR="005F6BBE" w:rsidRPr="007B3F24" w:rsidRDefault="00E801D2" w:rsidP="0030559B">
            <w:pPr>
              <w:pStyle w:val="BodyText"/>
              <w:numPr>
                <w:ilvl w:val="0"/>
                <w:numId w:val="10"/>
              </w:numPr>
            </w:pPr>
            <w:r w:rsidRPr="007B3F24">
              <w:lastRenderedPageBreak/>
              <w:t>Passage of Buoys, important land marks</w:t>
            </w:r>
          </w:p>
          <w:p w14:paraId="2E63E0C6" w14:textId="77777777" w:rsidR="005F6BBE" w:rsidRPr="007B3F24" w:rsidRDefault="005F6BBE" w:rsidP="0030559B">
            <w:pPr>
              <w:pStyle w:val="BodyText"/>
              <w:numPr>
                <w:ilvl w:val="0"/>
                <w:numId w:val="10"/>
              </w:numPr>
            </w:pPr>
            <w:r w:rsidRPr="007B3F24">
              <w:t>Main times of mooring/unmooring the vessel (first line ashore, all fast, all clear)</w:t>
            </w:r>
          </w:p>
          <w:p w14:paraId="48B2CA7F" w14:textId="77777777" w:rsidR="00325E3B" w:rsidRPr="007B3F24" w:rsidRDefault="005F6BBE" w:rsidP="0030559B">
            <w:pPr>
              <w:pStyle w:val="BodyText"/>
              <w:numPr>
                <w:ilvl w:val="0"/>
                <w:numId w:val="10"/>
              </w:numPr>
            </w:pPr>
            <w:r w:rsidRPr="007B3F24">
              <w:t>M/E RPM / Pitch (if auto logger not provided)</w:t>
            </w:r>
          </w:p>
          <w:p w14:paraId="0E0F3751" w14:textId="77777777" w:rsidR="005F6BBE" w:rsidRPr="007B3F24" w:rsidRDefault="005F6BBE" w:rsidP="0030559B">
            <w:pPr>
              <w:pStyle w:val="BodyText"/>
              <w:numPr>
                <w:ilvl w:val="0"/>
                <w:numId w:val="10"/>
              </w:numPr>
            </w:pPr>
            <w:r w:rsidRPr="007B3F24">
              <w:t>Con take over/ hand over, Control test, M/E test</w:t>
            </w:r>
            <w:r w:rsidR="00325E3B" w:rsidRPr="007B3F24">
              <w:t xml:space="preserve"> etc.</w:t>
            </w:r>
          </w:p>
          <w:p w14:paraId="78C9D558" w14:textId="77777777" w:rsidR="00325E3B" w:rsidRPr="007B3F24" w:rsidRDefault="00325E3B" w:rsidP="0030559B">
            <w:pPr>
              <w:pStyle w:val="BodyText"/>
              <w:numPr>
                <w:ilvl w:val="0"/>
                <w:numId w:val="10"/>
              </w:numPr>
            </w:pPr>
            <w:r w:rsidRPr="007B3F24">
              <w:t>Master Pilot information exchange.</w:t>
            </w:r>
          </w:p>
        </w:tc>
        <w:tc>
          <w:tcPr>
            <w:tcW w:w="691" w:type="pct"/>
            <w:vAlign w:val="center"/>
          </w:tcPr>
          <w:p w14:paraId="720A96A3" w14:textId="432D8069" w:rsidR="00E801D2" w:rsidRPr="007B3F24" w:rsidRDefault="00FD5C0D" w:rsidP="0030559B">
            <w:pPr>
              <w:pStyle w:val="BodyText"/>
            </w:pPr>
            <w:r w:rsidRPr="00FD5C0D">
              <w:lastRenderedPageBreak/>
              <w:t>FOM 3.15</w:t>
            </w:r>
          </w:p>
        </w:tc>
        <w:tc>
          <w:tcPr>
            <w:tcW w:w="388" w:type="pct"/>
            <w:vAlign w:val="center"/>
          </w:tcPr>
          <w:p w14:paraId="1B41ED38"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4B363684"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325E3B" w:rsidRPr="007B3F24" w14:paraId="00397810" w14:textId="77777777" w:rsidTr="00B22A3B">
        <w:tc>
          <w:tcPr>
            <w:tcW w:w="401" w:type="pct"/>
          </w:tcPr>
          <w:p w14:paraId="29015B73" w14:textId="77777777" w:rsidR="00325E3B" w:rsidRPr="007B3F24" w:rsidRDefault="00325E3B" w:rsidP="0030559B">
            <w:pPr>
              <w:pStyle w:val="BodyText"/>
            </w:pPr>
            <w:r w:rsidRPr="007B3F24">
              <w:t>4.</w:t>
            </w:r>
            <w:r w:rsidR="00534416" w:rsidRPr="007B3F24">
              <w:t>0</w:t>
            </w:r>
            <w:r w:rsidRPr="007B3F24">
              <w:t>1 &amp; 4.</w:t>
            </w:r>
            <w:r w:rsidR="00534416" w:rsidRPr="007B3F24">
              <w:t>0</w:t>
            </w:r>
            <w:r w:rsidRPr="007B3F24">
              <w:t>2</w:t>
            </w:r>
          </w:p>
        </w:tc>
        <w:tc>
          <w:tcPr>
            <w:tcW w:w="4599" w:type="pct"/>
            <w:gridSpan w:val="4"/>
          </w:tcPr>
          <w:p w14:paraId="341E0F30" w14:textId="77777777" w:rsidR="00325E3B" w:rsidRPr="007B3F24" w:rsidRDefault="00325E3B" w:rsidP="0030559B">
            <w:pPr>
              <w:rPr>
                <w:lang w:val="en-US"/>
              </w:rPr>
            </w:pPr>
            <w:r w:rsidRPr="007B3F24">
              <w:rPr>
                <w:b/>
                <w:iCs/>
                <w:lang w:val="en-US"/>
              </w:rPr>
              <w:t>Notes</w:t>
            </w:r>
            <w:r w:rsidRPr="007B3F24">
              <w:rPr>
                <w:iCs/>
                <w:lang w:val="en-US"/>
              </w:rPr>
              <w:t xml:space="preserve">: Information which should be recorded includes that concerning position, course and speed, the </w:t>
            </w:r>
            <w:r w:rsidRPr="007B3F24">
              <w:rPr>
                <w:lang w:val="en-US"/>
              </w:rPr>
              <w:t>times and positions when passing waypoints, land or sea marks, weather and sea conditions and incidents and events including pilot embarkation/disembarkation, times of attendance and connection and disconnection of tugs, times of berthing and un berthing, hazardous occurrences and accidents.</w:t>
            </w:r>
          </w:p>
        </w:tc>
      </w:tr>
      <w:tr w:rsidR="00E801D2" w:rsidRPr="007B3F24" w14:paraId="41ABE876" w14:textId="77777777" w:rsidTr="00B22A3B">
        <w:tc>
          <w:tcPr>
            <w:tcW w:w="401" w:type="pct"/>
          </w:tcPr>
          <w:p w14:paraId="37BFA633" w14:textId="77777777" w:rsidR="00E801D2" w:rsidRPr="007B3F24" w:rsidRDefault="00E801D2" w:rsidP="0030559B">
            <w:pPr>
              <w:pStyle w:val="BodyText"/>
            </w:pPr>
            <w:r w:rsidRPr="007B3F24">
              <w:t>4.</w:t>
            </w:r>
            <w:r w:rsidR="00534416" w:rsidRPr="007B3F24">
              <w:t>0</w:t>
            </w:r>
            <w:r w:rsidRPr="007B3F24">
              <w:t>3</w:t>
            </w:r>
          </w:p>
        </w:tc>
        <w:tc>
          <w:tcPr>
            <w:tcW w:w="3110" w:type="pct"/>
          </w:tcPr>
          <w:p w14:paraId="4E57C8B2" w14:textId="77777777" w:rsidR="00325E3B" w:rsidRPr="007B3F24" w:rsidRDefault="00325E3B" w:rsidP="0030559B">
            <w:pPr>
              <w:pStyle w:val="BodyText"/>
            </w:pPr>
            <w:r w:rsidRPr="007B3F24">
              <w:t>Are compass errors being taken and logged at least once a watch except when this is not possible due to the state of visibility or weather?</w:t>
            </w:r>
          </w:p>
          <w:p w14:paraId="18BB388C" w14:textId="77777777" w:rsidR="00E801D2" w:rsidRPr="007B3F24" w:rsidRDefault="00325E3B" w:rsidP="0030559B">
            <w:pPr>
              <w:pStyle w:val="BodyText"/>
            </w:pPr>
            <w:r w:rsidRPr="007B3F24">
              <w:t>Note: A note should be made in the deck log book or compass error log when the error is not obtained.</w:t>
            </w:r>
          </w:p>
        </w:tc>
        <w:tc>
          <w:tcPr>
            <w:tcW w:w="691" w:type="pct"/>
          </w:tcPr>
          <w:p w14:paraId="4F3F3173" w14:textId="77777777" w:rsidR="00717E39" w:rsidRDefault="00717E39" w:rsidP="0030559B">
            <w:pPr>
              <w:pStyle w:val="BodyText"/>
            </w:pPr>
            <w:r w:rsidRPr="00717E39">
              <w:t>FOM 3.23</w:t>
            </w:r>
          </w:p>
          <w:p w14:paraId="61750B34" w14:textId="7B06CEF9" w:rsidR="00AB4F37" w:rsidRPr="007B3F24" w:rsidRDefault="004642F6" w:rsidP="0030559B">
            <w:pPr>
              <w:pStyle w:val="BodyText"/>
              <w:rPr>
                <w:szCs w:val="20"/>
              </w:rPr>
            </w:pPr>
            <w:r w:rsidRPr="007B3F24">
              <w:t>Section 6</w:t>
            </w:r>
          </w:p>
        </w:tc>
        <w:tc>
          <w:tcPr>
            <w:tcW w:w="388" w:type="pct"/>
            <w:vAlign w:val="center"/>
          </w:tcPr>
          <w:p w14:paraId="623BBA82"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286EE74B"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A52B7DA" w14:textId="77777777" w:rsidTr="00B22A3B">
        <w:tc>
          <w:tcPr>
            <w:tcW w:w="401" w:type="pct"/>
          </w:tcPr>
          <w:p w14:paraId="7B01C3E4" w14:textId="77777777" w:rsidR="00E801D2" w:rsidRPr="007B3F24" w:rsidRDefault="00E801D2" w:rsidP="0030559B">
            <w:pPr>
              <w:pStyle w:val="BodyText"/>
            </w:pPr>
            <w:r w:rsidRPr="007B3F24">
              <w:t>4.</w:t>
            </w:r>
            <w:r w:rsidR="00534416" w:rsidRPr="007B3F24">
              <w:t>0</w:t>
            </w:r>
            <w:r w:rsidRPr="007B3F24">
              <w:t>4</w:t>
            </w:r>
          </w:p>
        </w:tc>
        <w:tc>
          <w:tcPr>
            <w:tcW w:w="3110" w:type="pct"/>
          </w:tcPr>
          <w:p w14:paraId="0DC4F78B" w14:textId="77777777" w:rsidR="00E801D2" w:rsidRPr="007B3F24" w:rsidRDefault="00E801D2" w:rsidP="0030559B">
            <w:pPr>
              <w:pStyle w:val="BodyText"/>
            </w:pPr>
            <w:r w:rsidRPr="007B3F24">
              <w:t xml:space="preserve">Master’s </w:t>
            </w:r>
            <w:r w:rsidR="00AD506F" w:rsidRPr="007B3F24">
              <w:t xml:space="preserve">night order </w:t>
            </w:r>
            <w:r w:rsidRPr="007B3F24">
              <w:t>(also known as Bridge order book) being written daily at sea &amp; at anchorage. It should be signed for ‘read &amp; understood’ by all officers</w:t>
            </w:r>
            <w:r w:rsidR="00325E3B" w:rsidRPr="007B3F24">
              <w:t>.</w:t>
            </w:r>
          </w:p>
        </w:tc>
        <w:tc>
          <w:tcPr>
            <w:tcW w:w="691" w:type="pct"/>
          </w:tcPr>
          <w:p w14:paraId="6C5D0A51" w14:textId="77777777" w:rsidR="00717E39" w:rsidRDefault="00717E39" w:rsidP="0030559B">
            <w:pPr>
              <w:pStyle w:val="BodyText"/>
            </w:pPr>
            <w:r w:rsidRPr="00717E39">
              <w:t>FOM 3.9</w:t>
            </w:r>
          </w:p>
          <w:p w14:paraId="585950C2" w14:textId="76B72D98" w:rsidR="00E801D2" w:rsidRPr="007B3F24" w:rsidRDefault="004642F6" w:rsidP="0030559B">
            <w:pPr>
              <w:pStyle w:val="BodyText"/>
            </w:pPr>
            <w:r w:rsidRPr="007B3F24">
              <w:t>Section 10</w:t>
            </w:r>
          </w:p>
        </w:tc>
        <w:tc>
          <w:tcPr>
            <w:tcW w:w="388" w:type="pct"/>
            <w:vAlign w:val="center"/>
          </w:tcPr>
          <w:p w14:paraId="757C0454"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31BF134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2607C736" w14:textId="77777777" w:rsidTr="00B22A3B">
        <w:tc>
          <w:tcPr>
            <w:tcW w:w="401" w:type="pct"/>
          </w:tcPr>
          <w:p w14:paraId="2263D6C0" w14:textId="77777777" w:rsidR="00E801D2" w:rsidRPr="007B3F24" w:rsidRDefault="00E801D2" w:rsidP="0030559B">
            <w:pPr>
              <w:pStyle w:val="BodyText"/>
            </w:pPr>
            <w:r w:rsidRPr="007B3F24">
              <w:t>4.</w:t>
            </w:r>
            <w:r w:rsidR="00534416" w:rsidRPr="007B3F24">
              <w:t>0</w:t>
            </w:r>
            <w:r w:rsidRPr="007B3F24">
              <w:t>5</w:t>
            </w:r>
          </w:p>
        </w:tc>
        <w:tc>
          <w:tcPr>
            <w:tcW w:w="3110" w:type="pct"/>
          </w:tcPr>
          <w:p w14:paraId="6B325233" w14:textId="77777777" w:rsidR="00E801D2" w:rsidRPr="007B3F24" w:rsidRDefault="00E801D2" w:rsidP="0030559B">
            <w:pPr>
              <w:pStyle w:val="BodyText"/>
            </w:pPr>
            <w:r w:rsidRPr="007B3F24">
              <w:t>E</w:t>
            </w:r>
            <w:r w:rsidR="00AD506F" w:rsidRPr="007B3F24">
              <w:t>cho s</w:t>
            </w:r>
            <w:r w:rsidRPr="007B3F24">
              <w:t xml:space="preserve">ounder </w:t>
            </w:r>
          </w:p>
          <w:p w14:paraId="04884F30" w14:textId="77777777" w:rsidR="00E801D2" w:rsidRPr="007B3F24" w:rsidRDefault="00E801D2" w:rsidP="0030559B">
            <w:pPr>
              <w:pStyle w:val="BodyText"/>
              <w:numPr>
                <w:ilvl w:val="0"/>
                <w:numId w:val="9"/>
              </w:numPr>
            </w:pPr>
            <w:r w:rsidRPr="007B3F24">
              <w:t xml:space="preserve">Date / time and position being marked when the equipment </w:t>
            </w:r>
            <w:r w:rsidR="00D62EF8" w:rsidRPr="007B3F24">
              <w:t>is switched</w:t>
            </w:r>
            <w:r w:rsidR="00325E3B" w:rsidRPr="007B3F24">
              <w:t xml:space="preserve"> </w:t>
            </w:r>
            <w:r w:rsidRPr="007B3F24">
              <w:t>on (especially when passing critica</w:t>
            </w:r>
            <w:r w:rsidR="004410D9" w:rsidRPr="007B3F24">
              <w:t>l area where UKC is of concern).</w:t>
            </w:r>
          </w:p>
          <w:p w14:paraId="7C52A433" w14:textId="77777777" w:rsidR="00AB6E28" w:rsidRPr="007B3F24" w:rsidRDefault="00AB6E28" w:rsidP="0030559B">
            <w:pPr>
              <w:pStyle w:val="BodyText"/>
              <w:numPr>
                <w:ilvl w:val="0"/>
                <w:numId w:val="9"/>
              </w:numPr>
            </w:pPr>
            <w:r w:rsidRPr="007B3F24">
              <w:t>To be marked when passing significant land / seamarks.</w:t>
            </w:r>
          </w:p>
          <w:p w14:paraId="09722879" w14:textId="77777777" w:rsidR="00AB6E28" w:rsidRPr="007B3F24" w:rsidRDefault="00AB6E28" w:rsidP="0030559B">
            <w:pPr>
              <w:pStyle w:val="BodyText"/>
              <w:numPr>
                <w:ilvl w:val="0"/>
                <w:numId w:val="9"/>
              </w:numPr>
            </w:pPr>
            <w:r w:rsidRPr="007B3F24">
              <w:t>Critical passage during Arrival and departure print out to be taken and filed.</w:t>
            </w:r>
          </w:p>
          <w:p w14:paraId="7B876BD1" w14:textId="77777777" w:rsidR="00E801D2" w:rsidRPr="007B3F24" w:rsidRDefault="00E801D2" w:rsidP="0030559B">
            <w:pPr>
              <w:pStyle w:val="BodyText"/>
            </w:pPr>
            <w:r w:rsidRPr="007B3F24">
              <w:t>For electronic unit</w:t>
            </w:r>
          </w:p>
          <w:p w14:paraId="1540242B" w14:textId="77777777" w:rsidR="00E801D2" w:rsidRPr="007B3F24" w:rsidRDefault="00E801D2" w:rsidP="0030559B">
            <w:pPr>
              <w:pStyle w:val="BodyText"/>
              <w:numPr>
                <w:ilvl w:val="0"/>
                <w:numId w:val="9"/>
              </w:numPr>
            </w:pPr>
            <w:r w:rsidRPr="007B3F24">
              <w:t xml:space="preserve">Are the procedures been posted as to how </w:t>
            </w:r>
            <w:r w:rsidR="00A237A8" w:rsidRPr="007B3F24">
              <w:t xml:space="preserve">to retrieve the old </w:t>
            </w:r>
            <w:r w:rsidR="00B22A3B" w:rsidRPr="007B3F24">
              <w:t>information?</w:t>
            </w:r>
          </w:p>
        </w:tc>
        <w:tc>
          <w:tcPr>
            <w:tcW w:w="691" w:type="pct"/>
          </w:tcPr>
          <w:p w14:paraId="58B8472F" w14:textId="5D9084D4" w:rsidR="00E15970" w:rsidRPr="007B3F24" w:rsidRDefault="00012F5B" w:rsidP="0030559B">
            <w:pPr>
              <w:pStyle w:val="BodyText"/>
              <w:rPr>
                <w:szCs w:val="20"/>
              </w:rPr>
            </w:pPr>
            <w:r>
              <w:t>FOM 3.23</w:t>
            </w:r>
            <w:r w:rsidR="004642F6" w:rsidRPr="007B3F24">
              <w:t xml:space="preserve"> Section 8</w:t>
            </w:r>
          </w:p>
        </w:tc>
        <w:tc>
          <w:tcPr>
            <w:tcW w:w="388" w:type="pct"/>
            <w:vAlign w:val="center"/>
          </w:tcPr>
          <w:p w14:paraId="308FAD71"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2FD99F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326B5A14" w14:textId="77777777" w:rsidTr="00B22A3B">
        <w:tc>
          <w:tcPr>
            <w:tcW w:w="401" w:type="pct"/>
          </w:tcPr>
          <w:p w14:paraId="1372247B" w14:textId="77777777" w:rsidR="00E801D2" w:rsidRPr="007B3F24" w:rsidRDefault="00E801D2" w:rsidP="0030559B">
            <w:pPr>
              <w:pStyle w:val="BodyText"/>
            </w:pPr>
            <w:r w:rsidRPr="007B3F24">
              <w:t>4.</w:t>
            </w:r>
            <w:r w:rsidR="00534416" w:rsidRPr="007B3F24">
              <w:t>0</w:t>
            </w:r>
            <w:r w:rsidRPr="007B3F24">
              <w:t>6</w:t>
            </w:r>
          </w:p>
        </w:tc>
        <w:tc>
          <w:tcPr>
            <w:tcW w:w="3110" w:type="pct"/>
          </w:tcPr>
          <w:p w14:paraId="1CEE4F90" w14:textId="77777777" w:rsidR="00E801D2" w:rsidRPr="007B3F24" w:rsidRDefault="00E801D2" w:rsidP="0030559B">
            <w:pPr>
              <w:pStyle w:val="BodyText"/>
            </w:pPr>
            <w:r w:rsidRPr="007B3F24">
              <w:t>Course recorder</w:t>
            </w:r>
          </w:p>
          <w:p w14:paraId="7D6F08B9" w14:textId="77777777" w:rsidR="00E801D2" w:rsidRPr="007B3F24" w:rsidRDefault="00E801D2" w:rsidP="0030559B">
            <w:pPr>
              <w:pStyle w:val="BodyText"/>
              <w:numPr>
                <w:ilvl w:val="0"/>
                <w:numId w:val="12"/>
              </w:numPr>
            </w:pPr>
            <w:r w:rsidRPr="007B3F24">
              <w:t xml:space="preserve">Date / time marked for prior arrival / departure port </w:t>
            </w:r>
          </w:p>
          <w:p w14:paraId="27AE9100" w14:textId="77777777" w:rsidR="00A34CA6" w:rsidRPr="007B3F24" w:rsidRDefault="00E801D2" w:rsidP="0030559B">
            <w:pPr>
              <w:pStyle w:val="BodyText"/>
              <w:numPr>
                <w:ilvl w:val="0"/>
                <w:numId w:val="12"/>
              </w:numPr>
            </w:pPr>
            <w:r w:rsidRPr="007B3F24">
              <w:t xml:space="preserve">Date / time / position during noon every day </w:t>
            </w:r>
          </w:p>
          <w:p w14:paraId="6EFD8723" w14:textId="77777777" w:rsidR="00A34CA6" w:rsidRPr="007B3F24" w:rsidRDefault="00A34CA6" w:rsidP="0030559B">
            <w:pPr>
              <w:pStyle w:val="BodyText"/>
              <w:numPr>
                <w:ilvl w:val="0"/>
                <w:numId w:val="12"/>
              </w:numPr>
            </w:pPr>
            <w:r w:rsidRPr="007B3F24">
              <w:t>Is the course recorder set to UTC?</w:t>
            </w:r>
          </w:p>
          <w:p w14:paraId="0F363743" w14:textId="77777777" w:rsidR="00E801D2" w:rsidRPr="007B3F24" w:rsidRDefault="00E801D2" w:rsidP="0030559B">
            <w:pPr>
              <w:pStyle w:val="BodyText"/>
              <w:numPr>
                <w:ilvl w:val="0"/>
                <w:numId w:val="12"/>
              </w:numPr>
            </w:pPr>
            <w:r w:rsidRPr="007B3F24">
              <w:t>Is the unit always kept on during sailing</w:t>
            </w:r>
            <w:r w:rsidR="00A237A8" w:rsidRPr="007B3F24">
              <w:t xml:space="preserve"> &amp; at </w:t>
            </w:r>
            <w:r w:rsidR="00B22A3B" w:rsidRPr="007B3F24">
              <w:t>anchor?</w:t>
            </w:r>
          </w:p>
        </w:tc>
        <w:tc>
          <w:tcPr>
            <w:tcW w:w="691" w:type="pct"/>
          </w:tcPr>
          <w:p w14:paraId="2DF2CE65" w14:textId="04F47259" w:rsidR="00E801D2" w:rsidRPr="007B3F24" w:rsidRDefault="00012F5B" w:rsidP="0030559B">
            <w:pPr>
              <w:pStyle w:val="BodyText"/>
            </w:pPr>
            <w:r>
              <w:t>FOM 3.23</w:t>
            </w:r>
            <w:r w:rsidRPr="007B3F24">
              <w:t xml:space="preserve"> </w:t>
            </w:r>
            <w:r w:rsidR="004642F6" w:rsidRPr="007B3F24">
              <w:t>Section 1</w:t>
            </w:r>
            <w:r>
              <w:t>4</w:t>
            </w:r>
            <w:r w:rsidR="004642F6" w:rsidRPr="007B3F24">
              <w:t>.3</w:t>
            </w:r>
          </w:p>
        </w:tc>
        <w:tc>
          <w:tcPr>
            <w:tcW w:w="388" w:type="pct"/>
            <w:vAlign w:val="center"/>
          </w:tcPr>
          <w:p w14:paraId="56E4D65A"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2400167C"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77B9D54" w14:textId="77777777" w:rsidTr="00B22A3B">
        <w:tc>
          <w:tcPr>
            <w:tcW w:w="401" w:type="pct"/>
          </w:tcPr>
          <w:p w14:paraId="5B6B9299" w14:textId="77777777" w:rsidR="00E801D2" w:rsidRPr="007B3F24" w:rsidRDefault="00E801D2" w:rsidP="0030559B">
            <w:pPr>
              <w:pStyle w:val="BodyText"/>
            </w:pPr>
            <w:r w:rsidRPr="007B3F24">
              <w:t>4.</w:t>
            </w:r>
            <w:r w:rsidR="00534416" w:rsidRPr="007B3F24">
              <w:t>0</w:t>
            </w:r>
            <w:r w:rsidRPr="007B3F24">
              <w:t>7</w:t>
            </w:r>
          </w:p>
        </w:tc>
        <w:tc>
          <w:tcPr>
            <w:tcW w:w="3110" w:type="pct"/>
          </w:tcPr>
          <w:p w14:paraId="48E3CF8C" w14:textId="77777777" w:rsidR="00E801D2" w:rsidRPr="007B3F24" w:rsidRDefault="00E801D2" w:rsidP="0030559B">
            <w:pPr>
              <w:pStyle w:val="BodyText"/>
            </w:pPr>
            <w:r w:rsidRPr="007B3F24">
              <w:t xml:space="preserve">Radar Log - Radar performance monitor </w:t>
            </w:r>
            <w:r w:rsidR="009A38A8" w:rsidRPr="007B3F24">
              <w:t>readings being taken every watch and logged in the Radar log? Are they within the acceptable range?</w:t>
            </w:r>
          </w:p>
          <w:p w14:paraId="669E1123" w14:textId="77777777" w:rsidR="00A34CA6" w:rsidRPr="007B3F24" w:rsidRDefault="00A34CA6" w:rsidP="0030559B">
            <w:pPr>
              <w:pStyle w:val="BodyText"/>
            </w:pPr>
            <w:r w:rsidRPr="007B3F24">
              <w:lastRenderedPageBreak/>
              <w:t>For the ARPAs, is there a notice posted that speed input should only be through the water not ground? Are all officers aware of the reason for this?</w:t>
            </w:r>
          </w:p>
        </w:tc>
        <w:tc>
          <w:tcPr>
            <w:tcW w:w="691" w:type="pct"/>
          </w:tcPr>
          <w:p w14:paraId="59045F67" w14:textId="4B366558" w:rsidR="00F533C1" w:rsidRPr="007B3F24" w:rsidRDefault="002E22D5" w:rsidP="0030559B">
            <w:pPr>
              <w:pStyle w:val="BodyText"/>
              <w:rPr>
                <w:szCs w:val="20"/>
              </w:rPr>
            </w:pPr>
            <w:r>
              <w:lastRenderedPageBreak/>
              <w:t>FOM 3.23</w:t>
            </w:r>
            <w:r w:rsidR="004642F6" w:rsidRPr="007B3F24">
              <w:t xml:space="preserve"> Section 4</w:t>
            </w:r>
          </w:p>
        </w:tc>
        <w:tc>
          <w:tcPr>
            <w:tcW w:w="388" w:type="pct"/>
            <w:vAlign w:val="center"/>
          </w:tcPr>
          <w:p w14:paraId="17CCDDA5"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295FB3A6"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47540AE6" w14:textId="77777777" w:rsidTr="00B22A3B">
        <w:tc>
          <w:tcPr>
            <w:tcW w:w="401" w:type="pct"/>
          </w:tcPr>
          <w:p w14:paraId="3C4F77EE" w14:textId="77777777" w:rsidR="00E801D2" w:rsidRPr="007B3F24" w:rsidRDefault="00534416" w:rsidP="0030559B">
            <w:pPr>
              <w:pStyle w:val="BodyText"/>
            </w:pPr>
            <w:r w:rsidRPr="007B3F24">
              <w:t>4.08</w:t>
            </w:r>
          </w:p>
        </w:tc>
        <w:tc>
          <w:tcPr>
            <w:tcW w:w="3110" w:type="pct"/>
          </w:tcPr>
          <w:p w14:paraId="4FB8CC30" w14:textId="77777777" w:rsidR="00E801D2" w:rsidRPr="007B3F24" w:rsidRDefault="00E801D2" w:rsidP="0030559B">
            <w:pPr>
              <w:pStyle w:val="BodyText"/>
            </w:pPr>
            <w:r w:rsidRPr="007B3F24">
              <w:t xml:space="preserve">All logs being </w:t>
            </w:r>
            <w:r w:rsidR="009A38A8" w:rsidRPr="007B3F24">
              <w:t xml:space="preserve">maintained in good order </w:t>
            </w:r>
            <w:r w:rsidRPr="007B3F24">
              <w:t xml:space="preserve">and being verified by Master – Compass error log / VHF log / Deck log book / Master standing orders / Night orders / </w:t>
            </w:r>
            <w:r w:rsidR="009A38A8" w:rsidRPr="007B3F24">
              <w:t xml:space="preserve">Bell book / GPS / Echo sounder / Anchor Log Book / GMDSS Log Book </w:t>
            </w:r>
            <w:r w:rsidRPr="007B3F24">
              <w:t>etc.</w:t>
            </w:r>
          </w:p>
        </w:tc>
        <w:tc>
          <w:tcPr>
            <w:tcW w:w="691" w:type="pct"/>
          </w:tcPr>
          <w:p w14:paraId="7F7E2866" w14:textId="77777777" w:rsidR="00E801D2" w:rsidRPr="007B3F24" w:rsidRDefault="00E801D2" w:rsidP="0030559B">
            <w:pPr>
              <w:pStyle w:val="BodyText"/>
            </w:pPr>
          </w:p>
        </w:tc>
        <w:tc>
          <w:tcPr>
            <w:tcW w:w="388" w:type="pct"/>
            <w:vAlign w:val="center"/>
          </w:tcPr>
          <w:p w14:paraId="25E0BE87"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39FA030E"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E3F73B9" w14:textId="77777777" w:rsidTr="00B22A3B">
        <w:tc>
          <w:tcPr>
            <w:tcW w:w="401" w:type="pct"/>
            <w:tcBorders>
              <w:bottom w:val="single" w:sz="4" w:space="0" w:color="auto"/>
            </w:tcBorders>
          </w:tcPr>
          <w:p w14:paraId="7E32F916" w14:textId="77777777" w:rsidR="00E801D2" w:rsidRPr="007B3F24" w:rsidRDefault="00E801D2" w:rsidP="0030559B">
            <w:pPr>
              <w:pStyle w:val="Heading5"/>
            </w:pPr>
          </w:p>
        </w:tc>
        <w:tc>
          <w:tcPr>
            <w:tcW w:w="4599" w:type="pct"/>
            <w:gridSpan w:val="4"/>
            <w:tcBorders>
              <w:bottom w:val="single" w:sz="4" w:space="0" w:color="auto"/>
            </w:tcBorders>
          </w:tcPr>
          <w:p w14:paraId="048AB18A" w14:textId="77777777" w:rsidR="00E801D2" w:rsidRPr="007B3F24" w:rsidRDefault="00E801D2" w:rsidP="0030559B">
            <w:pPr>
              <w:pStyle w:val="Heading5"/>
            </w:pPr>
            <w:r w:rsidRPr="007B3F24">
              <w:t>Remarks</w:t>
            </w:r>
          </w:p>
          <w:p w14:paraId="57C9A804" w14:textId="77777777" w:rsidR="00E801D2" w:rsidRPr="007B3F24" w:rsidRDefault="00E801D2" w:rsidP="0030559B">
            <w:pPr>
              <w:pStyle w:val="BodyText"/>
            </w:pPr>
          </w:p>
        </w:tc>
      </w:tr>
    </w:tbl>
    <w:p w14:paraId="13476AFC" w14:textId="77777777" w:rsidR="00B22A3B" w:rsidRPr="007B3F24" w:rsidRDefault="00B22A3B" w:rsidP="003055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5610"/>
        <w:gridCol w:w="1246"/>
        <w:gridCol w:w="700"/>
        <w:gridCol w:w="740"/>
      </w:tblGrid>
      <w:tr w:rsidR="00E801D2" w:rsidRPr="007B3F24" w14:paraId="3E2EE31F" w14:textId="77777777" w:rsidTr="00B22A3B">
        <w:trPr>
          <w:tblHeader/>
        </w:trPr>
        <w:tc>
          <w:tcPr>
            <w:tcW w:w="401" w:type="pct"/>
            <w:tcBorders>
              <w:top w:val="single" w:sz="4" w:space="0" w:color="auto"/>
            </w:tcBorders>
          </w:tcPr>
          <w:p w14:paraId="35DFF2E1" w14:textId="77777777" w:rsidR="00E801D2" w:rsidRPr="007B3F24" w:rsidRDefault="00E801D2" w:rsidP="0030559B">
            <w:pPr>
              <w:pStyle w:val="Heading5"/>
            </w:pPr>
            <w:r w:rsidRPr="007B3F24">
              <w:t>5</w:t>
            </w:r>
          </w:p>
        </w:tc>
        <w:tc>
          <w:tcPr>
            <w:tcW w:w="3110" w:type="pct"/>
            <w:tcBorders>
              <w:top w:val="single" w:sz="4" w:space="0" w:color="auto"/>
            </w:tcBorders>
          </w:tcPr>
          <w:p w14:paraId="6B757774" w14:textId="77777777" w:rsidR="00E801D2" w:rsidRPr="007B3F24" w:rsidRDefault="00B22A3B" w:rsidP="0030559B">
            <w:pPr>
              <w:pStyle w:val="Heading5"/>
            </w:pPr>
            <w:r w:rsidRPr="007B3F24">
              <w:t>Bridge c</w:t>
            </w:r>
            <w:r w:rsidR="00E801D2" w:rsidRPr="007B3F24">
              <w:t xml:space="preserve">hecklists – Completed for each voyage, port </w:t>
            </w:r>
          </w:p>
        </w:tc>
        <w:tc>
          <w:tcPr>
            <w:tcW w:w="691" w:type="pct"/>
            <w:tcBorders>
              <w:top w:val="single" w:sz="4" w:space="0" w:color="auto"/>
            </w:tcBorders>
          </w:tcPr>
          <w:p w14:paraId="1474958E" w14:textId="77777777" w:rsidR="00E801D2" w:rsidRPr="007B3F24" w:rsidRDefault="001D63FE" w:rsidP="0030559B">
            <w:pPr>
              <w:pStyle w:val="Heading5"/>
            </w:pPr>
            <w:r w:rsidRPr="007B3F24">
              <w:t>Ref</w:t>
            </w:r>
          </w:p>
        </w:tc>
        <w:tc>
          <w:tcPr>
            <w:tcW w:w="388" w:type="pct"/>
            <w:tcBorders>
              <w:top w:val="single" w:sz="4" w:space="0" w:color="auto"/>
            </w:tcBorders>
          </w:tcPr>
          <w:p w14:paraId="579A182A" w14:textId="77777777" w:rsidR="00E801D2" w:rsidRPr="007B3F24" w:rsidRDefault="00E801D2" w:rsidP="0030559B">
            <w:pPr>
              <w:pStyle w:val="Heading5"/>
            </w:pPr>
            <w:r w:rsidRPr="007B3F24">
              <w:t>YES</w:t>
            </w:r>
          </w:p>
        </w:tc>
        <w:tc>
          <w:tcPr>
            <w:tcW w:w="410" w:type="pct"/>
            <w:tcBorders>
              <w:top w:val="single" w:sz="4" w:space="0" w:color="auto"/>
            </w:tcBorders>
          </w:tcPr>
          <w:p w14:paraId="4D9DEA35" w14:textId="77777777" w:rsidR="00E801D2" w:rsidRPr="007B3F24" w:rsidRDefault="00E801D2" w:rsidP="0030559B">
            <w:pPr>
              <w:pStyle w:val="Heading5"/>
            </w:pPr>
            <w:r w:rsidRPr="007B3F24">
              <w:t>NO</w:t>
            </w:r>
          </w:p>
        </w:tc>
      </w:tr>
      <w:tr w:rsidR="00E801D2" w:rsidRPr="007B3F24" w14:paraId="4C553D00" w14:textId="77777777" w:rsidTr="00B22A3B">
        <w:tc>
          <w:tcPr>
            <w:tcW w:w="401" w:type="pct"/>
          </w:tcPr>
          <w:p w14:paraId="27CBFD5F" w14:textId="77777777" w:rsidR="00E801D2" w:rsidRPr="007B3F24" w:rsidRDefault="00E801D2" w:rsidP="0030559B">
            <w:pPr>
              <w:pStyle w:val="BodyText"/>
            </w:pPr>
            <w:r w:rsidRPr="007B3F24">
              <w:t>5.</w:t>
            </w:r>
            <w:r w:rsidR="00534416" w:rsidRPr="007B3F24">
              <w:t>0</w:t>
            </w:r>
            <w:r w:rsidRPr="007B3F24">
              <w:t>1</w:t>
            </w:r>
          </w:p>
        </w:tc>
        <w:tc>
          <w:tcPr>
            <w:tcW w:w="3110" w:type="pct"/>
          </w:tcPr>
          <w:p w14:paraId="57C3E892" w14:textId="77777777" w:rsidR="00E801D2" w:rsidRPr="007B3F24" w:rsidRDefault="00E801D2" w:rsidP="0030559B">
            <w:pPr>
              <w:pStyle w:val="BodyText"/>
            </w:pPr>
            <w:r w:rsidRPr="007B3F24">
              <w:t xml:space="preserve">Bridge </w:t>
            </w:r>
            <w:r w:rsidR="00A237A8" w:rsidRPr="007B3F24">
              <w:t xml:space="preserve">&amp; ECDIS </w:t>
            </w:r>
            <w:r w:rsidRPr="007B3F24">
              <w:t>Familiarization completed for all officers on</w:t>
            </w:r>
            <w:r w:rsidR="00B64016" w:rsidRPr="007B3F24">
              <w:t>-</w:t>
            </w:r>
            <w:r w:rsidRPr="007B3F24">
              <w:t>board</w:t>
            </w:r>
          </w:p>
        </w:tc>
        <w:tc>
          <w:tcPr>
            <w:tcW w:w="691" w:type="pct"/>
          </w:tcPr>
          <w:p w14:paraId="11BE18AF" w14:textId="1B4E28A5" w:rsidR="00E801D2" w:rsidRPr="007B3F24" w:rsidRDefault="009A05BC" w:rsidP="0030559B">
            <w:pPr>
              <w:pStyle w:val="BodyText"/>
            </w:pPr>
            <w:r>
              <w:t xml:space="preserve"> </w:t>
            </w:r>
            <w:r w:rsidR="00421E00">
              <w:t>NAV-06</w:t>
            </w:r>
            <w:r w:rsidR="00F16BA5" w:rsidRPr="007B3F24">
              <w:t xml:space="preserve"> </w:t>
            </w:r>
          </w:p>
        </w:tc>
        <w:tc>
          <w:tcPr>
            <w:tcW w:w="388" w:type="pct"/>
            <w:vAlign w:val="center"/>
          </w:tcPr>
          <w:p w14:paraId="44C5BDC7"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710E4AB7"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1277B96" w14:textId="77777777" w:rsidTr="00B22A3B">
        <w:tc>
          <w:tcPr>
            <w:tcW w:w="401" w:type="pct"/>
          </w:tcPr>
          <w:p w14:paraId="7D11FFD7" w14:textId="77777777" w:rsidR="00E801D2" w:rsidRPr="007B3F24" w:rsidRDefault="00E801D2" w:rsidP="0030559B">
            <w:pPr>
              <w:pStyle w:val="BodyText"/>
            </w:pPr>
            <w:r w:rsidRPr="007B3F24">
              <w:t>5.</w:t>
            </w:r>
            <w:r w:rsidR="00534416" w:rsidRPr="007B3F24">
              <w:t>0</w:t>
            </w:r>
            <w:r w:rsidRPr="007B3F24">
              <w:t>2</w:t>
            </w:r>
          </w:p>
        </w:tc>
        <w:tc>
          <w:tcPr>
            <w:tcW w:w="3110" w:type="pct"/>
          </w:tcPr>
          <w:p w14:paraId="3690C8F4" w14:textId="77777777" w:rsidR="00E801D2" w:rsidRPr="007B3F24" w:rsidRDefault="00E801D2" w:rsidP="0030559B">
            <w:pPr>
              <w:pStyle w:val="BodyText"/>
            </w:pPr>
            <w:r w:rsidRPr="007B3F24">
              <w:t xml:space="preserve">Are the Following checklist completed as applicable </w:t>
            </w:r>
          </w:p>
          <w:p w14:paraId="6B79F734" w14:textId="77777777" w:rsidR="00E801D2" w:rsidRPr="007B3F24" w:rsidRDefault="00E801D2" w:rsidP="0030559B">
            <w:pPr>
              <w:pStyle w:val="BodyText"/>
            </w:pPr>
            <w:r w:rsidRPr="007B3F24">
              <w:t xml:space="preserve">1. Bridge </w:t>
            </w:r>
            <w:r w:rsidR="004410D9" w:rsidRPr="007B3F24">
              <w:t xml:space="preserve">daily tests and checks </w:t>
            </w:r>
          </w:p>
        </w:tc>
        <w:tc>
          <w:tcPr>
            <w:tcW w:w="691" w:type="pct"/>
          </w:tcPr>
          <w:p w14:paraId="410D796E" w14:textId="3F36259F" w:rsidR="00E801D2" w:rsidRPr="007B3F24" w:rsidRDefault="009A05BC" w:rsidP="0030559B">
            <w:pPr>
              <w:pStyle w:val="BodyText"/>
            </w:pPr>
            <w:r>
              <w:t xml:space="preserve"> </w:t>
            </w:r>
            <w:r w:rsidRPr="009A05BC">
              <w:t>NAV-13</w:t>
            </w:r>
          </w:p>
        </w:tc>
        <w:tc>
          <w:tcPr>
            <w:tcW w:w="388" w:type="pct"/>
            <w:vAlign w:val="center"/>
          </w:tcPr>
          <w:p w14:paraId="3CF84E66"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CE465F0"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239ACCAC" w14:textId="77777777" w:rsidTr="009A05BC">
        <w:tc>
          <w:tcPr>
            <w:tcW w:w="401" w:type="pct"/>
          </w:tcPr>
          <w:p w14:paraId="62BCE356" w14:textId="77777777" w:rsidR="004642F6" w:rsidRPr="007B3F24" w:rsidRDefault="004642F6" w:rsidP="0030559B">
            <w:pPr>
              <w:pStyle w:val="BodyText"/>
            </w:pPr>
          </w:p>
        </w:tc>
        <w:tc>
          <w:tcPr>
            <w:tcW w:w="3110" w:type="pct"/>
          </w:tcPr>
          <w:p w14:paraId="036A3CC7" w14:textId="77777777" w:rsidR="004642F6" w:rsidRPr="007B3F24" w:rsidRDefault="004642F6" w:rsidP="0030559B">
            <w:pPr>
              <w:pStyle w:val="BodyText"/>
            </w:pPr>
            <w:r w:rsidRPr="007B3F24">
              <w:t xml:space="preserve">2. Bridge </w:t>
            </w:r>
            <w:r w:rsidR="004410D9" w:rsidRPr="007B3F24">
              <w:t>preparation for sea</w:t>
            </w:r>
          </w:p>
        </w:tc>
        <w:tc>
          <w:tcPr>
            <w:tcW w:w="691" w:type="pct"/>
            <w:vAlign w:val="center"/>
          </w:tcPr>
          <w:p w14:paraId="1DAA57C4" w14:textId="2079FA4A" w:rsidR="004642F6" w:rsidRPr="007B3F24" w:rsidRDefault="009A05BC" w:rsidP="009A05BC">
            <w:r>
              <w:t xml:space="preserve"> </w:t>
            </w:r>
            <w:r w:rsidRPr="009A05BC">
              <w:t>NAV-07</w:t>
            </w:r>
          </w:p>
        </w:tc>
        <w:tc>
          <w:tcPr>
            <w:tcW w:w="388" w:type="pct"/>
            <w:vAlign w:val="center"/>
          </w:tcPr>
          <w:p w14:paraId="2AF5B9E5"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2FE948CE"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33BC1FE7" w14:textId="77777777" w:rsidTr="009A05BC">
        <w:tc>
          <w:tcPr>
            <w:tcW w:w="401" w:type="pct"/>
          </w:tcPr>
          <w:p w14:paraId="04AAA10E" w14:textId="77777777" w:rsidR="004642F6" w:rsidRPr="007B3F24" w:rsidRDefault="004642F6" w:rsidP="0030559B">
            <w:pPr>
              <w:pStyle w:val="BodyText"/>
            </w:pPr>
          </w:p>
        </w:tc>
        <w:tc>
          <w:tcPr>
            <w:tcW w:w="3110" w:type="pct"/>
          </w:tcPr>
          <w:p w14:paraId="20F13CE7" w14:textId="77777777" w:rsidR="004642F6" w:rsidRPr="007B3F24" w:rsidRDefault="004642F6" w:rsidP="0030559B">
            <w:pPr>
              <w:pStyle w:val="BodyText"/>
            </w:pPr>
            <w:r w:rsidRPr="007B3F24">
              <w:t xml:space="preserve">3. Bridge </w:t>
            </w:r>
            <w:r w:rsidR="004410D9" w:rsidRPr="007B3F24">
              <w:t xml:space="preserve">embarkation of pilot </w:t>
            </w:r>
            <w:r w:rsidRPr="007B3F24">
              <w:t>(To be completed on every occasion pilot boards including change of pilot)</w:t>
            </w:r>
          </w:p>
        </w:tc>
        <w:tc>
          <w:tcPr>
            <w:tcW w:w="691" w:type="pct"/>
            <w:vAlign w:val="center"/>
          </w:tcPr>
          <w:p w14:paraId="61BA20D7" w14:textId="570D7957" w:rsidR="004642F6" w:rsidRPr="007B3F24" w:rsidRDefault="005D0DA6" w:rsidP="005D0DA6">
            <w:r>
              <w:t xml:space="preserve"> </w:t>
            </w:r>
            <w:r w:rsidR="009A05BC" w:rsidRPr="009A05BC">
              <w:t>NAV-03</w:t>
            </w:r>
          </w:p>
        </w:tc>
        <w:tc>
          <w:tcPr>
            <w:tcW w:w="388" w:type="pct"/>
            <w:vAlign w:val="center"/>
          </w:tcPr>
          <w:p w14:paraId="3C8AB76A"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30AB3925"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2BC35E8B" w14:textId="77777777" w:rsidTr="009A05BC">
        <w:tc>
          <w:tcPr>
            <w:tcW w:w="401" w:type="pct"/>
          </w:tcPr>
          <w:p w14:paraId="5320A421" w14:textId="77777777" w:rsidR="004642F6" w:rsidRPr="007B3F24" w:rsidRDefault="004642F6" w:rsidP="0030559B">
            <w:pPr>
              <w:pStyle w:val="BodyText"/>
            </w:pPr>
          </w:p>
        </w:tc>
        <w:tc>
          <w:tcPr>
            <w:tcW w:w="3110" w:type="pct"/>
          </w:tcPr>
          <w:p w14:paraId="26455D35" w14:textId="77777777" w:rsidR="004642F6" w:rsidRPr="007B3F24" w:rsidRDefault="004410D9" w:rsidP="0030559B">
            <w:pPr>
              <w:pStyle w:val="BodyText"/>
            </w:pPr>
            <w:r w:rsidRPr="007B3F24">
              <w:t>4. Pilot c</w:t>
            </w:r>
            <w:r w:rsidR="004642F6" w:rsidRPr="007B3F24">
              <w:t>ard (To be completed on every occasion pilot boards including change of pilot)</w:t>
            </w:r>
          </w:p>
          <w:p w14:paraId="4E157E37" w14:textId="1AA5AD6E" w:rsidR="004642F6" w:rsidRPr="007B3F24" w:rsidRDefault="004642F6" w:rsidP="0030559B">
            <w:pPr>
              <w:pStyle w:val="BodyText"/>
              <w:numPr>
                <w:ilvl w:val="0"/>
                <w:numId w:val="8"/>
              </w:numPr>
            </w:pPr>
            <w:r w:rsidRPr="007B3F24">
              <w:t xml:space="preserve">Min UKC Clearance calculation / </w:t>
            </w:r>
            <w:r w:rsidR="005B3636">
              <w:t>NAV-</w:t>
            </w:r>
            <w:r w:rsidRPr="007B3F24">
              <w:t xml:space="preserve">02 also signed by Pilot </w:t>
            </w:r>
          </w:p>
          <w:p w14:paraId="2997D428" w14:textId="77777777" w:rsidR="004642F6" w:rsidRPr="007B3F24" w:rsidRDefault="004410D9" w:rsidP="0030559B">
            <w:pPr>
              <w:pStyle w:val="BodyText"/>
              <w:numPr>
                <w:ilvl w:val="0"/>
                <w:numId w:val="8"/>
              </w:numPr>
            </w:pPr>
            <w:r w:rsidRPr="007B3F24">
              <w:t>Maximum b</w:t>
            </w:r>
            <w:r w:rsidR="004642F6" w:rsidRPr="007B3F24">
              <w:t xml:space="preserve">ollard pull from tugs </w:t>
            </w:r>
          </w:p>
        </w:tc>
        <w:tc>
          <w:tcPr>
            <w:tcW w:w="691" w:type="pct"/>
            <w:vAlign w:val="center"/>
          </w:tcPr>
          <w:p w14:paraId="40B2C3A5" w14:textId="07E3C89C" w:rsidR="004642F6" w:rsidRPr="007B3F24" w:rsidRDefault="005D0DA6" w:rsidP="005D0DA6">
            <w:r>
              <w:t xml:space="preserve"> </w:t>
            </w:r>
            <w:r w:rsidR="009A05BC" w:rsidRPr="009A05BC">
              <w:t>NAV-04</w:t>
            </w:r>
          </w:p>
        </w:tc>
        <w:tc>
          <w:tcPr>
            <w:tcW w:w="388" w:type="pct"/>
            <w:vAlign w:val="center"/>
          </w:tcPr>
          <w:p w14:paraId="250864DD"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4E12368B"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4482D075" w14:textId="77777777" w:rsidTr="00B22A3B">
        <w:tc>
          <w:tcPr>
            <w:tcW w:w="401" w:type="pct"/>
          </w:tcPr>
          <w:p w14:paraId="010ED17E" w14:textId="77777777" w:rsidR="004642F6" w:rsidRPr="007B3F24" w:rsidRDefault="004642F6" w:rsidP="0030559B">
            <w:pPr>
              <w:pStyle w:val="BodyText"/>
            </w:pPr>
          </w:p>
        </w:tc>
        <w:tc>
          <w:tcPr>
            <w:tcW w:w="3110" w:type="pct"/>
          </w:tcPr>
          <w:p w14:paraId="30877DD4" w14:textId="77777777" w:rsidR="004642F6" w:rsidRPr="007B3F24" w:rsidRDefault="004642F6" w:rsidP="0030559B">
            <w:pPr>
              <w:pStyle w:val="BodyText"/>
            </w:pPr>
            <w:r w:rsidRPr="007B3F24">
              <w:t>5. Master – Pilot information exchange (To be completed on every occasion pilot boards including change of pilot)</w:t>
            </w:r>
          </w:p>
        </w:tc>
        <w:tc>
          <w:tcPr>
            <w:tcW w:w="691" w:type="pct"/>
          </w:tcPr>
          <w:p w14:paraId="58F30A8D" w14:textId="4893BBEC" w:rsidR="004642F6" w:rsidRPr="007B3F24" w:rsidRDefault="005D0DA6" w:rsidP="0030559B">
            <w:r>
              <w:t xml:space="preserve"> </w:t>
            </w:r>
            <w:r w:rsidR="009A05BC" w:rsidRPr="009A05BC">
              <w:t>NAV-05</w:t>
            </w:r>
          </w:p>
        </w:tc>
        <w:tc>
          <w:tcPr>
            <w:tcW w:w="388" w:type="pct"/>
            <w:vAlign w:val="center"/>
          </w:tcPr>
          <w:p w14:paraId="7EE8B513"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40778700"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2830E73B" w14:textId="77777777" w:rsidTr="00B22A3B">
        <w:tc>
          <w:tcPr>
            <w:tcW w:w="401" w:type="pct"/>
          </w:tcPr>
          <w:p w14:paraId="698400F4" w14:textId="77777777" w:rsidR="004642F6" w:rsidRPr="007B3F24" w:rsidRDefault="004642F6" w:rsidP="0030559B">
            <w:pPr>
              <w:pStyle w:val="BodyText"/>
            </w:pPr>
          </w:p>
        </w:tc>
        <w:tc>
          <w:tcPr>
            <w:tcW w:w="3110" w:type="pct"/>
          </w:tcPr>
          <w:p w14:paraId="0825726D" w14:textId="77777777" w:rsidR="004642F6" w:rsidRPr="007B3F24" w:rsidRDefault="004642F6" w:rsidP="0030559B">
            <w:pPr>
              <w:pStyle w:val="BodyText"/>
            </w:pPr>
            <w:r w:rsidRPr="007B3F24">
              <w:t xml:space="preserve">6. Coastal </w:t>
            </w:r>
            <w:r w:rsidR="004410D9" w:rsidRPr="007B3F24">
              <w:t xml:space="preserve">congested water and TSS </w:t>
            </w:r>
          </w:p>
        </w:tc>
        <w:tc>
          <w:tcPr>
            <w:tcW w:w="691" w:type="pct"/>
          </w:tcPr>
          <w:p w14:paraId="1FA374A6" w14:textId="669D2FDD" w:rsidR="004642F6" w:rsidRPr="007B3F24" w:rsidRDefault="005D0DA6" w:rsidP="0030559B">
            <w:r>
              <w:t xml:space="preserve"> </w:t>
            </w:r>
            <w:r w:rsidR="009A05BC" w:rsidRPr="009A05BC">
              <w:t>NAV-10</w:t>
            </w:r>
          </w:p>
        </w:tc>
        <w:tc>
          <w:tcPr>
            <w:tcW w:w="388" w:type="pct"/>
            <w:vAlign w:val="center"/>
          </w:tcPr>
          <w:p w14:paraId="5CBECEDB"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F129D80"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1CA5E324" w14:textId="77777777" w:rsidTr="00B22A3B">
        <w:tc>
          <w:tcPr>
            <w:tcW w:w="401" w:type="pct"/>
          </w:tcPr>
          <w:p w14:paraId="772390F5" w14:textId="77777777" w:rsidR="004642F6" w:rsidRPr="007B3F24" w:rsidRDefault="004642F6" w:rsidP="0030559B">
            <w:pPr>
              <w:pStyle w:val="BodyText"/>
            </w:pPr>
          </w:p>
        </w:tc>
        <w:tc>
          <w:tcPr>
            <w:tcW w:w="3110" w:type="pct"/>
          </w:tcPr>
          <w:p w14:paraId="2A7CEEA2" w14:textId="77777777" w:rsidR="004642F6" w:rsidRPr="007B3F24" w:rsidRDefault="004642F6" w:rsidP="0030559B">
            <w:pPr>
              <w:pStyle w:val="BodyText"/>
            </w:pPr>
            <w:r w:rsidRPr="007B3F24">
              <w:t>7. Changing over of the watch &amp; ECDIS changeover watch</w:t>
            </w:r>
          </w:p>
        </w:tc>
        <w:tc>
          <w:tcPr>
            <w:tcW w:w="691" w:type="pct"/>
          </w:tcPr>
          <w:p w14:paraId="15DB786C" w14:textId="7BFB5551" w:rsidR="004642F6" w:rsidRPr="007B3F24" w:rsidRDefault="009A05BC" w:rsidP="0030559B">
            <w:r w:rsidRPr="009A05BC">
              <w:t xml:space="preserve">NAV-16 </w:t>
            </w:r>
            <w:r w:rsidR="00B1719B" w:rsidRPr="009A05BC">
              <w:t>&amp;</w:t>
            </w:r>
            <w:r w:rsidR="00B1719B" w:rsidRPr="00421E00">
              <w:rPr>
                <w:highlight w:val="yellow"/>
              </w:rPr>
              <w:t xml:space="preserve"> </w:t>
            </w:r>
            <w:r w:rsidRPr="009A05BC">
              <w:t>NAV-11a</w:t>
            </w:r>
          </w:p>
        </w:tc>
        <w:tc>
          <w:tcPr>
            <w:tcW w:w="388" w:type="pct"/>
            <w:vAlign w:val="center"/>
          </w:tcPr>
          <w:p w14:paraId="1FA78A39"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796E6F04"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7A92BAEC" w14:textId="77777777" w:rsidTr="005D0DA6">
        <w:tc>
          <w:tcPr>
            <w:tcW w:w="401" w:type="pct"/>
          </w:tcPr>
          <w:p w14:paraId="2307AB21" w14:textId="77777777" w:rsidR="004642F6" w:rsidRPr="007B3F24" w:rsidRDefault="004642F6" w:rsidP="0030559B">
            <w:pPr>
              <w:pStyle w:val="BodyText"/>
            </w:pPr>
          </w:p>
        </w:tc>
        <w:tc>
          <w:tcPr>
            <w:tcW w:w="3110" w:type="pct"/>
          </w:tcPr>
          <w:p w14:paraId="783CDCAA" w14:textId="77777777" w:rsidR="004642F6" w:rsidRPr="007B3F24" w:rsidRDefault="004642F6" w:rsidP="0030559B">
            <w:pPr>
              <w:pStyle w:val="BodyText"/>
            </w:pPr>
            <w:r w:rsidRPr="007B3F24">
              <w:t xml:space="preserve">8. Preparation for </w:t>
            </w:r>
            <w:r w:rsidR="004410D9" w:rsidRPr="007B3F24">
              <w:t xml:space="preserve">arrival port </w:t>
            </w:r>
          </w:p>
        </w:tc>
        <w:tc>
          <w:tcPr>
            <w:tcW w:w="691" w:type="pct"/>
            <w:vAlign w:val="center"/>
          </w:tcPr>
          <w:p w14:paraId="51EA5121" w14:textId="795D51AB" w:rsidR="004642F6" w:rsidRPr="00421E00" w:rsidRDefault="005D0DA6" w:rsidP="005D0DA6">
            <w:pPr>
              <w:rPr>
                <w:highlight w:val="yellow"/>
              </w:rPr>
            </w:pPr>
            <w:r w:rsidRPr="005D0DA6">
              <w:t>NAV</w:t>
            </w:r>
            <w:r w:rsidR="005B3636">
              <w:t>-</w:t>
            </w:r>
            <w:r w:rsidRPr="005D0DA6">
              <w:t>08</w:t>
            </w:r>
          </w:p>
        </w:tc>
        <w:tc>
          <w:tcPr>
            <w:tcW w:w="388" w:type="pct"/>
            <w:vAlign w:val="center"/>
          </w:tcPr>
          <w:p w14:paraId="25374412"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543B1B4A"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30D48261" w14:textId="77777777" w:rsidTr="00B22A3B">
        <w:tc>
          <w:tcPr>
            <w:tcW w:w="401" w:type="pct"/>
          </w:tcPr>
          <w:p w14:paraId="6A19F627" w14:textId="77777777" w:rsidR="004642F6" w:rsidRPr="007B3F24" w:rsidRDefault="004642F6" w:rsidP="0030559B">
            <w:pPr>
              <w:pStyle w:val="BodyText"/>
            </w:pPr>
          </w:p>
        </w:tc>
        <w:tc>
          <w:tcPr>
            <w:tcW w:w="3110" w:type="pct"/>
          </w:tcPr>
          <w:p w14:paraId="01053148" w14:textId="77777777" w:rsidR="004642F6" w:rsidRPr="007B3F24" w:rsidRDefault="004642F6" w:rsidP="0030559B">
            <w:pPr>
              <w:pStyle w:val="BodyText"/>
            </w:pPr>
            <w:r w:rsidRPr="007B3F24">
              <w:t xml:space="preserve">9. Anchoring and </w:t>
            </w:r>
            <w:r w:rsidR="004410D9" w:rsidRPr="007B3F24">
              <w:t xml:space="preserve">anchor watch </w:t>
            </w:r>
          </w:p>
        </w:tc>
        <w:tc>
          <w:tcPr>
            <w:tcW w:w="691" w:type="pct"/>
          </w:tcPr>
          <w:p w14:paraId="3F4034FA" w14:textId="4E5B2448" w:rsidR="004642F6" w:rsidRPr="007B3F24" w:rsidRDefault="005B3636" w:rsidP="0030559B">
            <w:r w:rsidRPr="005B3636">
              <w:t>NAV</w:t>
            </w:r>
            <w:r>
              <w:t>-</w:t>
            </w:r>
            <w:r w:rsidRPr="005B3636">
              <w:t>19</w:t>
            </w:r>
          </w:p>
        </w:tc>
        <w:tc>
          <w:tcPr>
            <w:tcW w:w="388" w:type="pct"/>
            <w:vAlign w:val="center"/>
          </w:tcPr>
          <w:p w14:paraId="1D3D3FE7"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51C94121"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5E85799E" w14:textId="77777777" w:rsidTr="00B22A3B">
        <w:tc>
          <w:tcPr>
            <w:tcW w:w="401" w:type="pct"/>
          </w:tcPr>
          <w:p w14:paraId="639A9296" w14:textId="77777777" w:rsidR="004642F6" w:rsidRPr="007B3F24" w:rsidRDefault="004642F6" w:rsidP="0030559B">
            <w:pPr>
              <w:pStyle w:val="BodyText"/>
            </w:pPr>
          </w:p>
        </w:tc>
        <w:tc>
          <w:tcPr>
            <w:tcW w:w="3110" w:type="pct"/>
          </w:tcPr>
          <w:p w14:paraId="3BF66C0B" w14:textId="77777777" w:rsidR="004642F6" w:rsidRPr="007B3F24" w:rsidRDefault="004642F6" w:rsidP="0030559B">
            <w:pPr>
              <w:pStyle w:val="BodyText"/>
            </w:pPr>
            <w:r w:rsidRPr="007B3F24">
              <w:t>10. Re</w:t>
            </w:r>
            <w:r w:rsidR="004410D9" w:rsidRPr="007B3F24">
              <w:t>stricted v</w:t>
            </w:r>
            <w:r w:rsidRPr="007B3F24">
              <w:t xml:space="preserve">isibility </w:t>
            </w:r>
          </w:p>
        </w:tc>
        <w:tc>
          <w:tcPr>
            <w:tcW w:w="691" w:type="pct"/>
          </w:tcPr>
          <w:p w14:paraId="779BBCE2" w14:textId="380FBC13" w:rsidR="004642F6" w:rsidRPr="007B3F24" w:rsidRDefault="005B3636" w:rsidP="0030559B">
            <w:r w:rsidRPr="005B3636">
              <w:t>NAV-17</w:t>
            </w:r>
          </w:p>
        </w:tc>
        <w:tc>
          <w:tcPr>
            <w:tcW w:w="388" w:type="pct"/>
            <w:vAlign w:val="center"/>
          </w:tcPr>
          <w:p w14:paraId="2CAA109B"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34BD05F"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09ADB4B8" w14:textId="77777777" w:rsidTr="00B22A3B">
        <w:tc>
          <w:tcPr>
            <w:tcW w:w="401" w:type="pct"/>
          </w:tcPr>
          <w:p w14:paraId="41978993" w14:textId="77777777" w:rsidR="004642F6" w:rsidRPr="007B3F24" w:rsidRDefault="004642F6" w:rsidP="0030559B">
            <w:pPr>
              <w:pStyle w:val="BodyText"/>
            </w:pPr>
          </w:p>
        </w:tc>
        <w:tc>
          <w:tcPr>
            <w:tcW w:w="3110" w:type="pct"/>
          </w:tcPr>
          <w:p w14:paraId="6D85AACF" w14:textId="77777777" w:rsidR="004642F6" w:rsidRPr="007B3F24" w:rsidRDefault="004642F6" w:rsidP="0030559B">
            <w:pPr>
              <w:pStyle w:val="BodyText"/>
            </w:pPr>
            <w:r w:rsidRPr="007B3F24">
              <w:t xml:space="preserve">11. Heavy weather or storms </w:t>
            </w:r>
          </w:p>
        </w:tc>
        <w:tc>
          <w:tcPr>
            <w:tcW w:w="691" w:type="pct"/>
          </w:tcPr>
          <w:p w14:paraId="3BF6C24F" w14:textId="212862F9" w:rsidR="004642F6" w:rsidRPr="007B3F24" w:rsidRDefault="005B3636" w:rsidP="0030559B">
            <w:r w:rsidRPr="005B3636">
              <w:t>NAV-09</w:t>
            </w:r>
          </w:p>
        </w:tc>
        <w:tc>
          <w:tcPr>
            <w:tcW w:w="388" w:type="pct"/>
            <w:vAlign w:val="center"/>
          </w:tcPr>
          <w:p w14:paraId="048914F6"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19F5E70E"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642F6" w:rsidRPr="007B3F24" w14:paraId="1BAA6F71" w14:textId="77777777" w:rsidTr="00B22A3B">
        <w:tc>
          <w:tcPr>
            <w:tcW w:w="401" w:type="pct"/>
          </w:tcPr>
          <w:p w14:paraId="67FAA5E6" w14:textId="77777777" w:rsidR="004642F6" w:rsidRPr="007B3F24" w:rsidRDefault="004642F6" w:rsidP="0030559B">
            <w:pPr>
              <w:pStyle w:val="BodyText"/>
            </w:pPr>
          </w:p>
        </w:tc>
        <w:tc>
          <w:tcPr>
            <w:tcW w:w="3110" w:type="pct"/>
          </w:tcPr>
          <w:p w14:paraId="15BB4518" w14:textId="77777777" w:rsidR="004642F6" w:rsidRPr="007B3F24" w:rsidRDefault="004642F6" w:rsidP="0030559B">
            <w:pPr>
              <w:pStyle w:val="BodyText"/>
            </w:pPr>
            <w:r w:rsidRPr="007B3F24">
              <w:t xml:space="preserve">12. Ice or </w:t>
            </w:r>
            <w:r w:rsidR="004410D9" w:rsidRPr="007B3F24">
              <w:t>extreme cold conditions</w:t>
            </w:r>
          </w:p>
        </w:tc>
        <w:tc>
          <w:tcPr>
            <w:tcW w:w="691" w:type="pct"/>
          </w:tcPr>
          <w:p w14:paraId="4C5669B5" w14:textId="5CF66E46" w:rsidR="004642F6" w:rsidRPr="007B3F24" w:rsidRDefault="005B3636" w:rsidP="0030559B">
            <w:r w:rsidRPr="005B3636">
              <w:t>NAV-18</w:t>
            </w:r>
          </w:p>
        </w:tc>
        <w:tc>
          <w:tcPr>
            <w:tcW w:w="388" w:type="pct"/>
            <w:vAlign w:val="center"/>
          </w:tcPr>
          <w:p w14:paraId="2A22233D"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7AAEB6DE" w14:textId="77777777" w:rsidR="004642F6" w:rsidRPr="007B3F24" w:rsidRDefault="004642F6"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9A38A8" w:rsidRPr="007B3F24" w14:paraId="435EE2AD" w14:textId="77777777" w:rsidTr="00B22A3B">
        <w:tc>
          <w:tcPr>
            <w:tcW w:w="401" w:type="pct"/>
          </w:tcPr>
          <w:p w14:paraId="550B7943" w14:textId="77777777" w:rsidR="009A38A8" w:rsidRPr="007B3F24" w:rsidRDefault="009A38A8" w:rsidP="0030559B">
            <w:pPr>
              <w:pStyle w:val="BodyText"/>
            </w:pPr>
          </w:p>
        </w:tc>
        <w:tc>
          <w:tcPr>
            <w:tcW w:w="3110" w:type="pct"/>
          </w:tcPr>
          <w:p w14:paraId="3437E05F" w14:textId="61116108" w:rsidR="009A38A8" w:rsidRPr="007B3F24" w:rsidRDefault="009A38A8" w:rsidP="0030559B">
            <w:pPr>
              <w:pStyle w:val="BodyText"/>
            </w:pPr>
            <w:r w:rsidRPr="007B3F24">
              <w:t>1</w:t>
            </w:r>
            <w:r w:rsidR="005B3636">
              <w:t>3</w:t>
            </w:r>
            <w:r w:rsidRPr="007B3F24">
              <w:t xml:space="preserve">. Helicopter </w:t>
            </w:r>
            <w:r w:rsidR="004410D9" w:rsidRPr="007B3F24">
              <w:t>safety checklist</w:t>
            </w:r>
          </w:p>
        </w:tc>
        <w:tc>
          <w:tcPr>
            <w:tcW w:w="691" w:type="pct"/>
          </w:tcPr>
          <w:p w14:paraId="5EA77EF7" w14:textId="772E0F4F" w:rsidR="009A38A8" w:rsidRPr="007B3F24" w:rsidRDefault="005B3636" w:rsidP="0030559B">
            <w:pPr>
              <w:pStyle w:val="BodyText"/>
            </w:pPr>
            <w:r w:rsidRPr="005B3636">
              <w:t>NAV-12</w:t>
            </w:r>
          </w:p>
        </w:tc>
        <w:tc>
          <w:tcPr>
            <w:tcW w:w="388" w:type="pct"/>
            <w:vAlign w:val="center"/>
          </w:tcPr>
          <w:p w14:paraId="5ABEBD7E" w14:textId="77777777" w:rsidR="009A38A8" w:rsidRPr="007B3F24" w:rsidRDefault="009A38A8"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62787CF6" w14:textId="77777777" w:rsidR="009A38A8" w:rsidRPr="007B3F24" w:rsidRDefault="009A38A8"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346492A" w14:textId="77777777" w:rsidTr="00B22A3B">
        <w:tc>
          <w:tcPr>
            <w:tcW w:w="401" w:type="pct"/>
          </w:tcPr>
          <w:p w14:paraId="2A2AE39C" w14:textId="77777777" w:rsidR="00E801D2" w:rsidRPr="007B3F24" w:rsidRDefault="00E801D2" w:rsidP="0030559B">
            <w:pPr>
              <w:pStyle w:val="BodyText"/>
            </w:pPr>
            <w:r w:rsidRPr="007B3F24">
              <w:lastRenderedPageBreak/>
              <w:t>5.</w:t>
            </w:r>
            <w:r w:rsidR="00534416" w:rsidRPr="007B3F24">
              <w:t>0</w:t>
            </w:r>
            <w:r w:rsidRPr="007B3F24">
              <w:t>3</w:t>
            </w:r>
          </w:p>
        </w:tc>
        <w:tc>
          <w:tcPr>
            <w:tcW w:w="3110" w:type="pct"/>
          </w:tcPr>
          <w:p w14:paraId="4A6AAC91" w14:textId="77777777" w:rsidR="00E801D2" w:rsidRPr="007B3F24" w:rsidRDefault="00B64016" w:rsidP="0030559B">
            <w:pPr>
              <w:pStyle w:val="BodyText"/>
            </w:pPr>
            <w:r w:rsidRPr="007B3F24">
              <w:t>Deck log book entry is made upon completion of checklists as above.</w:t>
            </w:r>
          </w:p>
        </w:tc>
        <w:tc>
          <w:tcPr>
            <w:tcW w:w="691" w:type="pct"/>
          </w:tcPr>
          <w:p w14:paraId="796B08CB" w14:textId="77777777" w:rsidR="00E801D2" w:rsidRPr="007B3F24" w:rsidRDefault="00E801D2" w:rsidP="0030559B">
            <w:pPr>
              <w:pStyle w:val="BodyText"/>
            </w:pPr>
          </w:p>
        </w:tc>
        <w:tc>
          <w:tcPr>
            <w:tcW w:w="388" w:type="pct"/>
            <w:vAlign w:val="center"/>
          </w:tcPr>
          <w:p w14:paraId="1A3D56F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3E3D5DDA"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4E8F40F" w14:textId="77777777" w:rsidTr="00B22A3B">
        <w:tc>
          <w:tcPr>
            <w:tcW w:w="401" w:type="pct"/>
            <w:tcBorders>
              <w:bottom w:val="single" w:sz="4" w:space="0" w:color="auto"/>
            </w:tcBorders>
          </w:tcPr>
          <w:p w14:paraId="4A71A959" w14:textId="77777777" w:rsidR="00E801D2" w:rsidRPr="007B3F24" w:rsidRDefault="00E801D2" w:rsidP="0030559B">
            <w:pPr>
              <w:pStyle w:val="Heading5"/>
            </w:pPr>
          </w:p>
        </w:tc>
        <w:tc>
          <w:tcPr>
            <w:tcW w:w="4599" w:type="pct"/>
            <w:gridSpan w:val="4"/>
            <w:tcBorders>
              <w:bottom w:val="single" w:sz="4" w:space="0" w:color="auto"/>
            </w:tcBorders>
          </w:tcPr>
          <w:p w14:paraId="057A940D" w14:textId="77777777" w:rsidR="00E801D2" w:rsidRPr="007B3F24" w:rsidRDefault="00E801D2" w:rsidP="0030559B">
            <w:pPr>
              <w:pStyle w:val="Heading5"/>
            </w:pPr>
            <w:r w:rsidRPr="007B3F24">
              <w:t>Remarks</w:t>
            </w:r>
          </w:p>
          <w:p w14:paraId="4A8E6C99" w14:textId="77777777" w:rsidR="00E801D2" w:rsidRPr="007B3F24" w:rsidRDefault="00E801D2" w:rsidP="0030559B">
            <w:pPr>
              <w:pStyle w:val="BodyText"/>
            </w:pPr>
          </w:p>
        </w:tc>
      </w:tr>
    </w:tbl>
    <w:p w14:paraId="07E7D26C" w14:textId="77777777" w:rsidR="00B22A3B" w:rsidRPr="007B3F24" w:rsidRDefault="00B22A3B" w:rsidP="003055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5610"/>
        <w:gridCol w:w="1246"/>
        <w:gridCol w:w="700"/>
        <w:gridCol w:w="740"/>
      </w:tblGrid>
      <w:tr w:rsidR="00E801D2" w:rsidRPr="007B3F24" w14:paraId="1F8E5008" w14:textId="77777777" w:rsidTr="00B22A3B">
        <w:trPr>
          <w:tblHeader/>
        </w:trPr>
        <w:tc>
          <w:tcPr>
            <w:tcW w:w="401" w:type="pct"/>
            <w:tcBorders>
              <w:top w:val="single" w:sz="4" w:space="0" w:color="auto"/>
            </w:tcBorders>
          </w:tcPr>
          <w:p w14:paraId="63802D15" w14:textId="77777777" w:rsidR="00E801D2" w:rsidRPr="007B3F24" w:rsidRDefault="00E801D2" w:rsidP="0030559B">
            <w:pPr>
              <w:pStyle w:val="Heading5"/>
            </w:pPr>
            <w:r w:rsidRPr="007B3F24">
              <w:t>6</w:t>
            </w:r>
          </w:p>
        </w:tc>
        <w:tc>
          <w:tcPr>
            <w:tcW w:w="3110" w:type="pct"/>
            <w:tcBorders>
              <w:top w:val="single" w:sz="4" w:space="0" w:color="auto"/>
            </w:tcBorders>
          </w:tcPr>
          <w:p w14:paraId="474E7324" w14:textId="77777777" w:rsidR="00E801D2" w:rsidRPr="007B3F24" w:rsidRDefault="00E801D2" w:rsidP="0030559B">
            <w:pPr>
              <w:pStyle w:val="Heading5"/>
            </w:pPr>
            <w:r w:rsidRPr="007B3F24">
              <w:t>Charts</w:t>
            </w:r>
            <w:r w:rsidR="006B56EE" w:rsidRPr="007B3F24">
              <w:t>/ENC</w:t>
            </w:r>
            <w:r w:rsidRPr="007B3F24">
              <w:t xml:space="preserve"> &amp; p</w:t>
            </w:r>
            <w:r w:rsidR="00B22A3B" w:rsidRPr="007B3F24">
              <w:t>ublication – Correction &amp; m</w:t>
            </w:r>
            <w:r w:rsidRPr="007B3F24">
              <w:t xml:space="preserve">aintenance  </w:t>
            </w:r>
          </w:p>
        </w:tc>
        <w:tc>
          <w:tcPr>
            <w:tcW w:w="691" w:type="pct"/>
            <w:tcBorders>
              <w:top w:val="single" w:sz="4" w:space="0" w:color="auto"/>
            </w:tcBorders>
          </w:tcPr>
          <w:p w14:paraId="27A4173A" w14:textId="77777777" w:rsidR="00E801D2" w:rsidRPr="007B3F24" w:rsidRDefault="001D63FE" w:rsidP="0030559B">
            <w:pPr>
              <w:pStyle w:val="Heading5"/>
            </w:pPr>
            <w:r w:rsidRPr="007B3F24">
              <w:t>Ref</w:t>
            </w:r>
          </w:p>
        </w:tc>
        <w:tc>
          <w:tcPr>
            <w:tcW w:w="388" w:type="pct"/>
            <w:tcBorders>
              <w:top w:val="single" w:sz="4" w:space="0" w:color="auto"/>
            </w:tcBorders>
          </w:tcPr>
          <w:p w14:paraId="5D1BDC2B" w14:textId="77777777" w:rsidR="00E801D2" w:rsidRPr="007B3F24" w:rsidRDefault="00E801D2" w:rsidP="0030559B">
            <w:pPr>
              <w:pStyle w:val="Heading5"/>
            </w:pPr>
            <w:r w:rsidRPr="007B3F24">
              <w:t>YES</w:t>
            </w:r>
          </w:p>
        </w:tc>
        <w:tc>
          <w:tcPr>
            <w:tcW w:w="410" w:type="pct"/>
            <w:tcBorders>
              <w:top w:val="single" w:sz="4" w:space="0" w:color="auto"/>
            </w:tcBorders>
          </w:tcPr>
          <w:p w14:paraId="10DA3E22" w14:textId="77777777" w:rsidR="00E801D2" w:rsidRPr="007B3F24" w:rsidRDefault="00E801D2" w:rsidP="0030559B">
            <w:pPr>
              <w:pStyle w:val="Heading5"/>
            </w:pPr>
            <w:r w:rsidRPr="007B3F24">
              <w:t>NO</w:t>
            </w:r>
          </w:p>
        </w:tc>
      </w:tr>
      <w:tr w:rsidR="00E801D2" w:rsidRPr="007B3F24" w14:paraId="4C67423E" w14:textId="77777777" w:rsidTr="00B22A3B">
        <w:tc>
          <w:tcPr>
            <w:tcW w:w="401" w:type="pct"/>
          </w:tcPr>
          <w:p w14:paraId="31A106CB" w14:textId="77777777" w:rsidR="00E801D2" w:rsidRPr="007B3F24" w:rsidRDefault="00534416" w:rsidP="0030559B">
            <w:pPr>
              <w:pStyle w:val="BodyText"/>
            </w:pPr>
            <w:r w:rsidRPr="007B3F24">
              <w:t>6.01</w:t>
            </w:r>
          </w:p>
        </w:tc>
        <w:tc>
          <w:tcPr>
            <w:tcW w:w="3110" w:type="pct"/>
          </w:tcPr>
          <w:p w14:paraId="098E62F4" w14:textId="77777777" w:rsidR="00E801D2" w:rsidRPr="007B3F24" w:rsidRDefault="00EC5C6C" w:rsidP="0030559B">
            <w:pPr>
              <w:pStyle w:val="BodyText"/>
            </w:pPr>
            <w:r w:rsidRPr="007B3F24">
              <w:t>Are all recommended charts (including largest scale) and publications such as relevant Admiralty Sailing Directions (Pilots) and List of Lights, Tidal Tables Etc available for the current voyage and are they of the latest edition?</w:t>
            </w:r>
          </w:p>
        </w:tc>
        <w:tc>
          <w:tcPr>
            <w:tcW w:w="691" w:type="pct"/>
          </w:tcPr>
          <w:p w14:paraId="3676EFE0" w14:textId="4787B5F7" w:rsidR="00281807" w:rsidRPr="007B3F24" w:rsidRDefault="00EF3772" w:rsidP="0030559B">
            <w:pPr>
              <w:pStyle w:val="BodyText"/>
            </w:pPr>
            <w:r w:rsidRPr="00EF3772">
              <w:t>FOM 3.6</w:t>
            </w:r>
          </w:p>
        </w:tc>
        <w:tc>
          <w:tcPr>
            <w:tcW w:w="388" w:type="pct"/>
            <w:vAlign w:val="center"/>
          </w:tcPr>
          <w:p w14:paraId="0BDD37EC"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40B72084"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C5C6C" w:rsidRPr="007B3F24" w14:paraId="5C50E5FF" w14:textId="77777777" w:rsidTr="00B22A3B">
        <w:tc>
          <w:tcPr>
            <w:tcW w:w="401" w:type="pct"/>
          </w:tcPr>
          <w:p w14:paraId="306519A5" w14:textId="77777777" w:rsidR="00EC5C6C" w:rsidRPr="007B3F24" w:rsidRDefault="00534416" w:rsidP="0030559B">
            <w:pPr>
              <w:pStyle w:val="BodyText"/>
            </w:pPr>
            <w:r w:rsidRPr="007B3F24">
              <w:t>6.02</w:t>
            </w:r>
          </w:p>
        </w:tc>
        <w:tc>
          <w:tcPr>
            <w:tcW w:w="3110" w:type="pct"/>
          </w:tcPr>
          <w:p w14:paraId="31958F9B" w14:textId="77777777" w:rsidR="00EC5C6C" w:rsidRPr="007B3F24" w:rsidRDefault="00EC5C6C" w:rsidP="0030559B">
            <w:pPr>
              <w:pStyle w:val="BodyText"/>
            </w:pPr>
            <w:r w:rsidRPr="007B3F24">
              <w:t>Status (Edition / corrections) of Charts / ENC maintained in NP 133 / NP 133C or similar appropriate publication.</w:t>
            </w:r>
          </w:p>
        </w:tc>
        <w:tc>
          <w:tcPr>
            <w:tcW w:w="691" w:type="pct"/>
          </w:tcPr>
          <w:p w14:paraId="51B2FDC8" w14:textId="11B2365B" w:rsidR="00EC5C6C" w:rsidRPr="007B3F24" w:rsidRDefault="00EF3772" w:rsidP="0030559B">
            <w:pPr>
              <w:pStyle w:val="BodyText"/>
            </w:pPr>
            <w:r>
              <w:t>FOM 3.29</w:t>
            </w:r>
          </w:p>
        </w:tc>
        <w:tc>
          <w:tcPr>
            <w:tcW w:w="388" w:type="pct"/>
            <w:vAlign w:val="center"/>
          </w:tcPr>
          <w:p w14:paraId="5ABEBEA4" w14:textId="77777777" w:rsidR="00EC5C6C" w:rsidRPr="007B3F24" w:rsidRDefault="00EC5C6C"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62A48360" w14:textId="77777777" w:rsidR="00EC5C6C" w:rsidRPr="007B3F24" w:rsidRDefault="00EC5C6C"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16CA4DF4" w14:textId="77777777" w:rsidTr="00B22A3B">
        <w:tc>
          <w:tcPr>
            <w:tcW w:w="401" w:type="pct"/>
          </w:tcPr>
          <w:p w14:paraId="26944599" w14:textId="77777777" w:rsidR="00E801D2" w:rsidRPr="007B3F24" w:rsidRDefault="00E801D2" w:rsidP="0030559B">
            <w:pPr>
              <w:pStyle w:val="BodyText"/>
            </w:pPr>
            <w:r w:rsidRPr="007B3F24">
              <w:t>6.</w:t>
            </w:r>
            <w:r w:rsidR="00534416" w:rsidRPr="007B3F24">
              <w:t>03</w:t>
            </w:r>
          </w:p>
        </w:tc>
        <w:tc>
          <w:tcPr>
            <w:tcW w:w="3110" w:type="pct"/>
          </w:tcPr>
          <w:p w14:paraId="213ECFE2" w14:textId="77777777" w:rsidR="00E801D2" w:rsidRPr="007B3F24" w:rsidRDefault="00E801D2" w:rsidP="0030559B">
            <w:pPr>
              <w:pStyle w:val="BodyText"/>
            </w:pPr>
            <w:r w:rsidRPr="007B3F24">
              <w:t>All Charts</w:t>
            </w:r>
            <w:r w:rsidR="00C93EE8" w:rsidRPr="007B3F24">
              <w:t xml:space="preserve"> / ENC</w:t>
            </w:r>
            <w:r w:rsidRPr="007B3F24">
              <w:t xml:space="preserve"> corrected to the latest notice received on</w:t>
            </w:r>
            <w:r w:rsidR="00B64016" w:rsidRPr="007B3F24">
              <w:t>-</w:t>
            </w:r>
            <w:r w:rsidRPr="007B3F24">
              <w:t>board</w:t>
            </w:r>
          </w:p>
          <w:p w14:paraId="01B9C7A7" w14:textId="77777777" w:rsidR="00EC5C6C" w:rsidRPr="007B3F24" w:rsidRDefault="00E801D2" w:rsidP="0030559B">
            <w:pPr>
              <w:pStyle w:val="BodyText"/>
              <w:rPr>
                <w:strike/>
              </w:rPr>
            </w:pPr>
            <w:r w:rsidRPr="007B3F24">
              <w:t xml:space="preserve">NTM ____________ </w:t>
            </w:r>
          </w:p>
        </w:tc>
        <w:tc>
          <w:tcPr>
            <w:tcW w:w="691" w:type="pct"/>
          </w:tcPr>
          <w:p w14:paraId="4F2D0E22" w14:textId="483CFD97" w:rsidR="00497E4D" w:rsidRPr="007B3F24" w:rsidRDefault="00EF3772" w:rsidP="0030559B">
            <w:pPr>
              <w:pStyle w:val="BodyText"/>
              <w:rPr>
                <w:szCs w:val="20"/>
              </w:rPr>
            </w:pPr>
            <w:r>
              <w:t>FOM 3.13</w:t>
            </w:r>
          </w:p>
        </w:tc>
        <w:tc>
          <w:tcPr>
            <w:tcW w:w="388" w:type="pct"/>
            <w:vAlign w:val="center"/>
          </w:tcPr>
          <w:p w14:paraId="0E841E9A"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7D96A1CE"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11CC2FE6" w14:textId="77777777" w:rsidTr="00B22A3B">
        <w:tc>
          <w:tcPr>
            <w:tcW w:w="401" w:type="pct"/>
          </w:tcPr>
          <w:p w14:paraId="6A1D55B1" w14:textId="77777777" w:rsidR="00E801D2" w:rsidRPr="007B3F24" w:rsidRDefault="00E801D2" w:rsidP="0030559B">
            <w:pPr>
              <w:pStyle w:val="BodyText"/>
            </w:pPr>
            <w:r w:rsidRPr="007B3F24">
              <w:t>6.</w:t>
            </w:r>
            <w:r w:rsidR="00534416" w:rsidRPr="007B3F24">
              <w:t>04</w:t>
            </w:r>
          </w:p>
        </w:tc>
        <w:tc>
          <w:tcPr>
            <w:tcW w:w="3110" w:type="pct"/>
          </w:tcPr>
          <w:p w14:paraId="026D4F28" w14:textId="77777777" w:rsidR="00C93EE8" w:rsidRPr="007B3F24" w:rsidRDefault="00E801D2" w:rsidP="0030559B">
            <w:pPr>
              <w:pStyle w:val="BodyText"/>
            </w:pPr>
            <w:r w:rsidRPr="007B3F24">
              <w:t>T &amp; P Notices</w:t>
            </w:r>
            <w:r w:rsidR="00D42924" w:rsidRPr="007B3F24">
              <w:t xml:space="preserve"> / AIO</w:t>
            </w:r>
            <w:r w:rsidRPr="007B3F24">
              <w:t xml:space="preserve"> – Plotted for the Voyage charts</w:t>
            </w:r>
            <w:r w:rsidR="00C93EE8" w:rsidRPr="007B3F24">
              <w:t xml:space="preserve"> / ENC</w:t>
            </w:r>
            <w:r w:rsidRPr="007B3F24">
              <w:t xml:space="preserve">, </w:t>
            </w:r>
          </w:p>
          <w:p w14:paraId="36825B91" w14:textId="77777777" w:rsidR="00E801D2" w:rsidRPr="007B3F24" w:rsidRDefault="00E801D2" w:rsidP="0030559B">
            <w:pPr>
              <w:pStyle w:val="BodyText"/>
            </w:pPr>
            <w:r w:rsidRPr="007B3F24">
              <w:t xml:space="preserve">File </w:t>
            </w:r>
            <w:r w:rsidR="007F5070" w:rsidRPr="007B3F24">
              <w:t xml:space="preserve">for all areas </w:t>
            </w:r>
            <w:r w:rsidR="00C93EE8" w:rsidRPr="007B3F24">
              <w:t xml:space="preserve">to be </w:t>
            </w:r>
            <w:r w:rsidRPr="007B3F24">
              <w:t xml:space="preserve">maintained </w:t>
            </w:r>
            <w:r w:rsidR="00C93EE8" w:rsidRPr="007B3F24">
              <w:t>on vessels using paper charts or ECDIS not compatible for AIO.</w:t>
            </w:r>
          </w:p>
          <w:p w14:paraId="41FF9FB2" w14:textId="26146D15" w:rsidR="00C93EE8" w:rsidRPr="007B3F24" w:rsidRDefault="00C93EE8" w:rsidP="0030559B">
            <w:pPr>
              <w:pStyle w:val="BodyText"/>
            </w:pPr>
            <w:r w:rsidRPr="007B3F24">
              <w:t xml:space="preserve">Check </w:t>
            </w:r>
            <w:r w:rsidR="00EF3772" w:rsidRPr="00EF3772">
              <w:t>NAV-25</w:t>
            </w:r>
            <w:r w:rsidR="00EF3772">
              <w:t xml:space="preserve"> </w:t>
            </w:r>
            <w:r w:rsidRPr="007B3F24">
              <w:t xml:space="preserve">for </w:t>
            </w:r>
            <w:r w:rsidR="008564C7" w:rsidRPr="007B3F24">
              <w:t xml:space="preserve">ECDIS T&amp;P correction log </w:t>
            </w:r>
            <w:r w:rsidRPr="007B3F24">
              <w:t>is being maintained.</w:t>
            </w:r>
          </w:p>
        </w:tc>
        <w:tc>
          <w:tcPr>
            <w:tcW w:w="691" w:type="pct"/>
          </w:tcPr>
          <w:p w14:paraId="069E4E3A" w14:textId="5F263C33" w:rsidR="00497E4D" w:rsidRPr="007B3F24" w:rsidRDefault="00EF3772" w:rsidP="0030559B">
            <w:pPr>
              <w:pStyle w:val="BodyText"/>
              <w:rPr>
                <w:szCs w:val="20"/>
              </w:rPr>
            </w:pPr>
            <w:r>
              <w:t>FOM 3.6</w:t>
            </w:r>
          </w:p>
        </w:tc>
        <w:tc>
          <w:tcPr>
            <w:tcW w:w="388" w:type="pct"/>
            <w:vAlign w:val="center"/>
          </w:tcPr>
          <w:p w14:paraId="022BC364"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63F38F45"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31EABB1" w14:textId="77777777" w:rsidTr="00B22A3B">
        <w:tc>
          <w:tcPr>
            <w:tcW w:w="401" w:type="pct"/>
          </w:tcPr>
          <w:p w14:paraId="61564F43" w14:textId="77777777" w:rsidR="00E801D2" w:rsidRPr="007B3F24" w:rsidRDefault="00534416" w:rsidP="0030559B">
            <w:pPr>
              <w:pStyle w:val="BodyText"/>
            </w:pPr>
            <w:r w:rsidRPr="007B3F24">
              <w:t>6.05</w:t>
            </w:r>
          </w:p>
        </w:tc>
        <w:tc>
          <w:tcPr>
            <w:tcW w:w="3110" w:type="pct"/>
          </w:tcPr>
          <w:p w14:paraId="472BACD5" w14:textId="77777777" w:rsidR="00E801D2" w:rsidRPr="007B3F24" w:rsidRDefault="00E801D2" w:rsidP="0030559B">
            <w:pPr>
              <w:pStyle w:val="BodyText"/>
            </w:pPr>
            <w:r w:rsidRPr="007B3F24">
              <w:t>NAVTEX &amp; NAVAREA Warnings – Plotted for the Voyage charts</w:t>
            </w:r>
            <w:r w:rsidR="00C93EE8" w:rsidRPr="007B3F24">
              <w:t xml:space="preserve"> / ENC</w:t>
            </w:r>
            <w:r w:rsidRPr="007B3F24">
              <w:t>,</w:t>
            </w:r>
            <w:r w:rsidR="00C93EE8" w:rsidRPr="007B3F24">
              <w:t xml:space="preserve"> File maintained for all areas.</w:t>
            </w:r>
          </w:p>
          <w:p w14:paraId="71924C01" w14:textId="77777777" w:rsidR="007F5070" w:rsidRPr="007B3F24" w:rsidRDefault="007F5070" w:rsidP="0030559B">
            <w:pPr>
              <w:pStyle w:val="BodyText"/>
              <w:numPr>
                <w:ilvl w:val="0"/>
                <w:numId w:val="28"/>
              </w:numPr>
            </w:pPr>
            <w:r w:rsidRPr="007B3F24">
              <w:t>NAVTEX messages if displayed on ECDIS, check that they are read and where required plotted on the ENC (like co-ordinates for gunnery warnings etc.)</w:t>
            </w:r>
          </w:p>
          <w:p w14:paraId="147AC065" w14:textId="77777777" w:rsidR="007F5070" w:rsidRPr="007B3F24" w:rsidRDefault="007F5070" w:rsidP="0030559B">
            <w:pPr>
              <w:pStyle w:val="BodyText"/>
              <w:numPr>
                <w:ilvl w:val="0"/>
                <w:numId w:val="28"/>
              </w:numPr>
            </w:pPr>
            <w:r w:rsidRPr="007B3F24">
              <w:t>NAVTEX &amp; NAVAREA Warnings to be signed by the OOW, navigating officer and if effecting the passage also by the Master.</w:t>
            </w:r>
          </w:p>
          <w:p w14:paraId="4433AA3F" w14:textId="12E8905C" w:rsidR="00C93EE8" w:rsidRPr="007B3F24" w:rsidRDefault="00C93EE8" w:rsidP="0030559B">
            <w:pPr>
              <w:pStyle w:val="BodyText"/>
            </w:pPr>
            <w:r w:rsidRPr="007B3F24">
              <w:t xml:space="preserve">Check </w:t>
            </w:r>
            <w:r w:rsidR="00A85BEB" w:rsidRPr="00EF3772">
              <w:t>NAV-25</w:t>
            </w:r>
            <w:r w:rsidR="00A85BEB">
              <w:t xml:space="preserve"> </w:t>
            </w:r>
            <w:r w:rsidR="004A688E" w:rsidRPr="007B3F24">
              <w:t>– ECDIS T&amp;P correction log</w:t>
            </w:r>
            <w:r w:rsidRPr="007B3F24">
              <w:t xml:space="preserve"> is being maintained.</w:t>
            </w:r>
          </w:p>
        </w:tc>
        <w:tc>
          <w:tcPr>
            <w:tcW w:w="691" w:type="pct"/>
          </w:tcPr>
          <w:p w14:paraId="0D171EA3" w14:textId="4748C051" w:rsidR="00497E4D" w:rsidRPr="007B3F24" w:rsidRDefault="00D36A26" w:rsidP="0030559B">
            <w:pPr>
              <w:pStyle w:val="BodyText"/>
              <w:rPr>
                <w:szCs w:val="20"/>
              </w:rPr>
            </w:pPr>
            <w:r>
              <w:t>FOM 3.6</w:t>
            </w:r>
          </w:p>
        </w:tc>
        <w:tc>
          <w:tcPr>
            <w:tcW w:w="388" w:type="pct"/>
            <w:vAlign w:val="center"/>
          </w:tcPr>
          <w:p w14:paraId="4AFF0E55"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35D5B8C8"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D8FDCC8" w14:textId="77777777" w:rsidTr="00B22A3B">
        <w:tc>
          <w:tcPr>
            <w:tcW w:w="401" w:type="pct"/>
          </w:tcPr>
          <w:p w14:paraId="2AAD99BE" w14:textId="77777777" w:rsidR="00E801D2" w:rsidRPr="007B3F24" w:rsidRDefault="00534416" w:rsidP="0030559B">
            <w:pPr>
              <w:pStyle w:val="BodyText"/>
            </w:pPr>
            <w:r w:rsidRPr="007B3F24">
              <w:t>6.06</w:t>
            </w:r>
          </w:p>
        </w:tc>
        <w:tc>
          <w:tcPr>
            <w:tcW w:w="3110" w:type="pct"/>
          </w:tcPr>
          <w:p w14:paraId="60EFCBD6" w14:textId="77777777" w:rsidR="00E801D2" w:rsidRPr="007B3F24" w:rsidRDefault="00E801D2" w:rsidP="0030559B">
            <w:pPr>
              <w:pStyle w:val="BodyText"/>
            </w:pPr>
            <w:r w:rsidRPr="007B3F24">
              <w:t>Publications have been corrected to the latest notice received on</w:t>
            </w:r>
            <w:r w:rsidR="00B64016" w:rsidRPr="007B3F24">
              <w:t>-</w:t>
            </w:r>
            <w:r w:rsidRPr="007B3F24">
              <w:t>board</w:t>
            </w:r>
          </w:p>
          <w:p w14:paraId="6A6BCB53" w14:textId="77777777" w:rsidR="00E801D2" w:rsidRPr="007B3F24" w:rsidRDefault="00E801D2" w:rsidP="0030559B">
            <w:pPr>
              <w:pStyle w:val="BodyText"/>
              <w:numPr>
                <w:ilvl w:val="0"/>
                <w:numId w:val="14"/>
              </w:numPr>
            </w:pPr>
            <w:r w:rsidRPr="007B3F24">
              <w:t>List of Lights &amp; Fog Signals</w:t>
            </w:r>
          </w:p>
          <w:p w14:paraId="44640F49" w14:textId="77777777" w:rsidR="00E801D2" w:rsidRPr="007B3F24" w:rsidRDefault="00E801D2" w:rsidP="0030559B">
            <w:pPr>
              <w:pStyle w:val="BodyText"/>
              <w:numPr>
                <w:ilvl w:val="0"/>
                <w:numId w:val="14"/>
              </w:numPr>
            </w:pPr>
            <w:r w:rsidRPr="007B3F24">
              <w:t>List of Radio Signals</w:t>
            </w:r>
          </w:p>
          <w:p w14:paraId="4DAB3F15" w14:textId="77777777" w:rsidR="00E801D2" w:rsidRPr="007B3F24" w:rsidRDefault="00E801D2" w:rsidP="0030559B">
            <w:pPr>
              <w:pStyle w:val="BodyText"/>
              <w:numPr>
                <w:ilvl w:val="0"/>
                <w:numId w:val="14"/>
              </w:numPr>
            </w:pPr>
            <w:r w:rsidRPr="007B3F24">
              <w:t>Sailing directions</w:t>
            </w:r>
          </w:p>
          <w:p w14:paraId="3D9FE11F" w14:textId="77777777" w:rsidR="00C93EE8" w:rsidRPr="007B3F24" w:rsidRDefault="00C93EE8" w:rsidP="0030559B">
            <w:pPr>
              <w:pStyle w:val="BodyText"/>
              <w:numPr>
                <w:ilvl w:val="0"/>
                <w:numId w:val="14"/>
              </w:numPr>
            </w:pPr>
            <w:r w:rsidRPr="007B3F24">
              <w:t>ATT</w:t>
            </w:r>
          </w:p>
          <w:p w14:paraId="398C2998" w14:textId="77777777" w:rsidR="00181C85" w:rsidRPr="007B3F24" w:rsidRDefault="00181C85" w:rsidP="0030559B">
            <w:pPr>
              <w:pStyle w:val="BodyText"/>
            </w:pPr>
            <w:r w:rsidRPr="007B3F24">
              <w:t>Where electronic publications are fitted</w:t>
            </w:r>
            <w:r w:rsidR="004410D9" w:rsidRPr="007B3F24">
              <w:t>.</w:t>
            </w:r>
          </w:p>
          <w:p w14:paraId="5124830F" w14:textId="77777777" w:rsidR="00181C85" w:rsidRPr="007B3F24" w:rsidRDefault="004410D9" w:rsidP="0030559B">
            <w:pPr>
              <w:pStyle w:val="BodyText"/>
            </w:pPr>
            <w:r w:rsidRPr="007B3F24">
              <w:lastRenderedPageBreak/>
              <w:t>Is p</w:t>
            </w:r>
            <w:r w:rsidR="00181C85" w:rsidRPr="007B3F24">
              <w:t>rimary &amp; backup computer for Admiralty digital publications/e-NPs operational &amp; updated to latest weekly updates received on-board</w:t>
            </w:r>
            <w:r w:rsidRPr="007B3F24">
              <w:t>?</w:t>
            </w:r>
          </w:p>
        </w:tc>
        <w:tc>
          <w:tcPr>
            <w:tcW w:w="691" w:type="pct"/>
          </w:tcPr>
          <w:p w14:paraId="00C4C44C" w14:textId="44B2ADAF" w:rsidR="00281807" w:rsidRPr="007B3F24" w:rsidRDefault="00D36A26" w:rsidP="0030559B">
            <w:pPr>
              <w:pStyle w:val="BodyText"/>
            </w:pPr>
            <w:r>
              <w:lastRenderedPageBreak/>
              <w:t>FOM 3.6</w:t>
            </w:r>
          </w:p>
          <w:p w14:paraId="17AB5607" w14:textId="2162D05D" w:rsidR="00497E4D" w:rsidRPr="007B3F24" w:rsidRDefault="00B22A3B" w:rsidP="0030559B">
            <w:pPr>
              <w:pStyle w:val="BodyText"/>
              <w:rPr>
                <w:szCs w:val="20"/>
              </w:rPr>
            </w:pPr>
            <w:r w:rsidRPr="007B3F24">
              <w:t>/</w:t>
            </w:r>
            <w:r w:rsidR="00D36A26">
              <w:t>FOM 3.13</w:t>
            </w:r>
          </w:p>
        </w:tc>
        <w:tc>
          <w:tcPr>
            <w:tcW w:w="388" w:type="pct"/>
            <w:vAlign w:val="center"/>
          </w:tcPr>
          <w:p w14:paraId="231009C9"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39542EB0"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01868D0" w14:textId="77777777" w:rsidTr="00B22A3B">
        <w:tc>
          <w:tcPr>
            <w:tcW w:w="401" w:type="pct"/>
          </w:tcPr>
          <w:p w14:paraId="4315C7B6" w14:textId="77777777" w:rsidR="00E801D2" w:rsidRPr="007B3F24" w:rsidRDefault="00534416" w:rsidP="0030559B">
            <w:pPr>
              <w:pStyle w:val="BodyText"/>
            </w:pPr>
            <w:r w:rsidRPr="007B3F24">
              <w:t>6.07</w:t>
            </w:r>
          </w:p>
        </w:tc>
        <w:tc>
          <w:tcPr>
            <w:tcW w:w="3110" w:type="pct"/>
          </w:tcPr>
          <w:p w14:paraId="359B700D" w14:textId="77777777" w:rsidR="00E801D2" w:rsidRPr="007B3F24" w:rsidRDefault="00E801D2" w:rsidP="0030559B">
            <w:pPr>
              <w:pStyle w:val="BodyText"/>
            </w:pPr>
            <w:r w:rsidRPr="007B3F24">
              <w:t xml:space="preserve">All publications maintained </w:t>
            </w:r>
            <w:r w:rsidR="00B64016" w:rsidRPr="007B3F24">
              <w:t>as per latest version notification by office.</w:t>
            </w:r>
          </w:p>
        </w:tc>
        <w:tc>
          <w:tcPr>
            <w:tcW w:w="691" w:type="pct"/>
          </w:tcPr>
          <w:p w14:paraId="272681E2" w14:textId="521CE21D" w:rsidR="00E801D2" w:rsidRPr="007B3F24" w:rsidRDefault="00917B89" w:rsidP="0030559B">
            <w:pPr>
              <w:pStyle w:val="BodyText"/>
            </w:pPr>
            <w:r>
              <w:t>FOM 3.6</w:t>
            </w:r>
          </w:p>
        </w:tc>
        <w:tc>
          <w:tcPr>
            <w:tcW w:w="388" w:type="pct"/>
            <w:vAlign w:val="center"/>
          </w:tcPr>
          <w:p w14:paraId="0B5188CE"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51FA082C"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1CA4288" w14:textId="77777777" w:rsidTr="00B22A3B">
        <w:tc>
          <w:tcPr>
            <w:tcW w:w="401" w:type="pct"/>
          </w:tcPr>
          <w:p w14:paraId="4379AB76" w14:textId="77777777" w:rsidR="00E801D2" w:rsidRPr="007B3F24" w:rsidRDefault="00534416" w:rsidP="0030559B">
            <w:pPr>
              <w:pStyle w:val="BodyText"/>
            </w:pPr>
            <w:r w:rsidRPr="007B3F24">
              <w:t>6.08</w:t>
            </w:r>
          </w:p>
        </w:tc>
        <w:tc>
          <w:tcPr>
            <w:tcW w:w="3110" w:type="pct"/>
          </w:tcPr>
          <w:p w14:paraId="2DB394AD" w14:textId="77777777" w:rsidR="00E801D2" w:rsidRPr="007B3F24" w:rsidRDefault="00C93EE8" w:rsidP="0030559B">
            <w:pPr>
              <w:pStyle w:val="BodyText"/>
            </w:pPr>
            <w:r w:rsidRPr="007B3F24">
              <w:t xml:space="preserve">Vessel operating with paper charts as primary or as back-up to ECDIS, </w:t>
            </w:r>
            <w:r w:rsidR="00E801D2" w:rsidRPr="007B3F24">
              <w:t xml:space="preserve">Print – outs </w:t>
            </w:r>
            <w:r w:rsidRPr="007B3F24">
              <w:t>of following are maintained:</w:t>
            </w:r>
          </w:p>
          <w:p w14:paraId="5D5B8AE9" w14:textId="77777777" w:rsidR="00E801D2" w:rsidRPr="007B3F24" w:rsidRDefault="00E801D2" w:rsidP="0030559B">
            <w:pPr>
              <w:pStyle w:val="BodyText"/>
            </w:pPr>
            <w:r w:rsidRPr="007B3F24">
              <w:t xml:space="preserve">Weekly NTM’s including </w:t>
            </w:r>
            <w:r w:rsidR="004410D9" w:rsidRPr="007B3F24">
              <w:t xml:space="preserve">tracing </w:t>
            </w:r>
          </w:p>
          <w:p w14:paraId="1BECF339" w14:textId="77777777" w:rsidR="00E801D2" w:rsidRPr="007B3F24" w:rsidRDefault="00E801D2" w:rsidP="0030559B">
            <w:pPr>
              <w:pStyle w:val="BodyText"/>
            </w:pPr>
            <w:r w:rsidRPr="007B3F24">
              <w:t>Cumulative notices</w:t>
            </w:r>
          </w:p>
        </w:tc>
        <w:tc>
          <w:tcPr>
            <w:tcW w:w="691" w:type="pct"/>
          </w:tcPr>
          <w:p w14:paraId="6C3B9EBB" w14:textId="77777777" w:rsidR="00E801D2" w:rsidRPr="007B3F24" w:rsidRDefault="00E801D2" w:rsidP="0030559B">
            <w:pPr>
              <w:pStyle w:val="BodyText"/>
            </w:pPr>
          </w:p>
        </w:tc>
        <w:tc>
          <w:tcPr>
            <w:tcW w:w="388" w:type="pct"/>
            <w:vAlign w:val="center"/>
          </w:tcPr>
          <w:p w14:paraId="464561A5"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10" w:type="pct"/>
            <w:vAlign w:val="center"/>
          </w:tcPr>
          <w:p w14:paraId="6EBFDE91"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3244B6F0" w14:textId="77777777" w:rsidTr="00B22A3B">
        <w:tc>
          <w:tcPr>
            <w:tcW w:w="401" w:type="pct"/>
            <w:tcBorders>
              <w:bottom w:val="single" w:sz="4" w:space="0" w:color="auto"/>
            </w:tcBorders>
          </w:tcPr>
          <w:p w14:paraId="57673DF0" w14:textId="77777777" w:rsidR="00E801D2" w:rsidRPr="007B3F24" w:rsidRDefault="00E801D2" w:rsidP="0030559B">
            <w:pPr>
              <w:pStyle w:val="Heading5"/>
            </w:pPr>
          </w:p>
        </w:tc>
        <w:tc>
          <w:tcPr>
            <w:tcW w:w="4599" w:type="pct"/>
            <w:gridSpan w:val="4"/>
            <w:tcBorders>
              <w:bottom w:val="single" w:sz="4" w:space="0" w:color="auto"/>
            </w:tcBorders>
          </w:tcPr>
          <w:p w14:paraId="2EBFF48F" w14:textId="77777777" w:rsidR="00E801D2" w:rsidRPr="007B3F24" w:rsidRDefault="00E801D2" w:rsidP="0030559B">
            <w:pPr>
              <w:pStyle w:val="Heading5"/>
            </w:pPr>
            <w:r w:rsidRPr="007B3F24">
              <w:t>Remarks</w:t>
            </w:r>
          </w:p>
          <w:p w14:paraId="1515D9A9" w14:textId="77777777" w:rsidR="00E801D2" w:rsidRPr="007B3F24" w:rsidRDefault="00E801D2" w:rsidP="0030559B">
            <w:pPr>
              <w:pStyle w:val="BodyText"/>
            </w:pPr>
          </w:p>
          <w:p w14:paraId="024BD55B" w14:textId="77777777" w:rsidR="00E801D2" w:rsidRPr="007B3F24" w:rsidRDefault="00E801D2" w:rsidP="0030559B">
            <w:pPr>
              <w:pStyle w:val="BodyText"/>
            </w:pPr>
          </w:p>
        </w:tc>
      </w:tr>
    </w:tbl>
    <w:p w14:paraId="112AD57B" w14:textId="77777777" w:rsidR="00B22A3B" w:rsidRPr="007B3F24" w:rsidRDefault="00B22A3B" w:rsidP="003055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5610"/>
        <w:gridCol w:w="1246"/>
        <w:gridCol w:w="676"/>
        <w:gridCol w:w="763"/>
      </w:tblGrid>
      <w:tr w:rsidR="00E801D2" w:rsidRPr="007B3F24" w14:paraId="5DDB5789" w14:textId="77777777" w:rsidTr="00B22A3B">
        <w:trPr>
          <w:tblHeader/>
        </w:trPr>
        <w:tc>
          <w:tcPr>
            <w:tcW w:w="401" w:type="pct"/>
            <w:tcBorders>
              <w:top w:val="single" w:sz="4" w:space="0" w:color="auto"/>
            </w:tcBorders>
          </w:tcPr>
          <w:p w14:paraId="334C9452" w14:textId="77777777" w:rsidR="00E801D2" w:rsidRPr="007B3F24" w:rsidRDefault="00E801D2" w:rsidP="0030559B">
            <w:pPr>
              <w:pStyle w:val="Heading5"/>
            </w:pPr>
            <w:r w:rsidRPr="007B3F24">
              <w:t>7</w:t>
            </w:r>
          </w:p>
        </w:tc>
        <w:tc>
          <w:tcPr>
            <w:tcW w:w="3110" w:type="pct"/>
            <w:tcBorders>
              <w:top w:val="single" w:sz="4" w:space="0" w:color="auto"/>
            </w:tcBorders>
          </w:tcPr>
          <w:p w14:paraId="1BE2CFF4" w14:textId="77777777" w:rsidR="00E801D2" w:rsidRPr="007B3F24" w:rsidRDefault="00E801D2" w:rsidP="0030559B">
            <w:pPr>
              <w:pStyle w:val="Heading5"/>
            </w:pPr>
            <w:r w:rsidRPr="007B3F24">
              <w:t xml:space="preserve">Practical </w:t>
            </w:r>
            <w:r w:rsidR="00B22A3B" w:rsidRPr="007B3F24">
              <w:t>application of bridge procedures</w:t>
            </w:r>
          </w:p>
        </w:tc>
        <w:tc>
          <w:tcPr>
            <w:tcW w:w="691" w:type="pct"/>
            <w:tcBorders>
              <w:top w:val="single" w:sz="4" w:space="0" w:color="auto"/>
            </w:tcBorders>
          </w:tcPr>
          <w:p w14:paraId="67508606" w14:textId="77777777" w:rsidR="00E801D2" w:rsidRPr="007B3F24" w:rsidRDefault="00E801D2" w:rsidP="0030559B"/>
        </w:tc>
        <w:tc>
          <w:tcPr>
            <w:tcW w:w="375" w:type="pct"/>
            <w:tcBorders>
              <w:top w:val="single" w:sz="4" w:space="0" w:color="auto"/>
            </w:tcBorders>
          </w:tcPr>
          <w:p w14:paraId="173291D6" w14:textId="77777777" w:rsidR="00E801D2" w:rsidRPr="007B3F24" w:rsidRDefault="00E801D2" w:rsidP="0030559B">
            <w:pPr>
              <w:pStyle w:val="Heading5"/>
            </w:pPr>
            <w:r w:rsidRPr="007B3F24">
              <w:t>YES</w:t>
            </w:r>
          </w:p>
        </w:tc>
        <w:tc>
          <w:tcPr>
            <w:tcW w:w="423" w:type="pct"/>
            <w:tcBorders>
              <w:top w:val="single" w:sz="4" w:space="0" w:color="auto"/>
            </w:tcBorders>
          </w:tcPr>
          <w:p w14:paraId="0A1189AD" w14:textId="77777777" w:rsidR="00E801D2" w:rsidRPr="007B3F24" w:rsidRDefault="00E801D2" w:rsidP="0030559B">
            <w:pPr>
              <w:pStyle w:val="Heading5"/>
            </w:pPr>
            <w:r w:rsidRPr="007B3F24">
              <w:t>NO</w:t>
            </w:r>
          </w:p>
        </w:tc>
      </w:tr>
      <w:tr w:rsidR="00E801D2" w:rsidRPr="007B3F24" w14:paraId="426FD05D" w14:textId="77777777" w:rsidTr="00B22A3B">
        <w:tc>
          <w:tcPr>
            <w:tcW w:w="401" w:type="pct"/>
          </w:tcPr>
          <w:p w14:paraId="42BA0A9F" w14:textId="77777777" w:rsidR="00E801D2" w:rsidRPr="007B3F24" w:rsidRDefault="00534416" w:rsidP="0030559B">
            <w:pPr>
              <w:pStyle w:val="BodyText"/>
            </w:pPr>
            <w:r w:rsidRPr="007B3F24">
              <w:t>7.01</w:t>
            </w:r>
          </w:p>
        </w:tc>
        <w:tc>
          <w:tcPr>
            <w:tcW w:w="3110" w:type="pct"/>
          </w:tcPr>
          <w:p w14:paraId="76364628" w14:textId="77777777" w:rsidR="00E801D2" w:rsidRPr="007B3F24" w:rsidRDefault="00E801D2" w:rsidP="0030559B">
            <w:pPr>
              <w:pStyle w:val="BodyText"/>
            </w:pPr>
            <w:r w:rsidRPr="007B3F24">
              <w:t xml:space="preserve">Are all Navigation </w:t>
            </w:r>
            <w:r w:rsidR="00446569" w:rsidRPr="007B3F24">
              <w:t>equipment</w:t>
            </w:r>
            <w:r w:rsidRPr="007B3F24">
              <w:t xml:space="preserve"> in good working condition?</w:t>
            </w:r>
          </w:p>
          <w:p w14:paraId="1B2E68EA" w14:textId="77777777" w:rsidR="00E801D2" w:rsidRPr="007B3F24" w:rsidRDefault="00E801D2" w:rsidP="0030559B">
            <w:pPr>
              <w:pStyle w:val="BodyText"/>
            </w:pPr>
            <w:r w:rsidRPr="007B3F24">
              <w:t xml:space="preserve">Any bridge equipment which is not functioning must be recorded as a </w:t>
            </w:r>
            <w:r w:rsidR="00446569" w:rsidRPr="007B3F24">
              <w:t>non-observance?</w:t>
            </w:r>
          </w:p>
        </w:tc>
        <w:tc>
          <w:tcPr>
            <w:tcW w:w="691" w:type="pct"/>
          </w:tcPr>
          <w:p w14:paraId="5E7BA090" w14:textId="77777777" w:rsidR="00E801D2" w:rsidRPr="007B3F24" w:rsidRDefault="00E801D2" w:rsidP="0030559B">
            <w:pPr>
              <w:pStyle w:val="BodyText"/>
            </w:pPr>
          </w:p>
        </w:tc>
        <w:tc>
          <w:tcPr>
            <w:tcW w:w="375" w:type="pct"/>
            <w:vAlign w:val="center"/>
          </w:tcPr>
          <w:p w14:paraId="47CBA00F"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69C840EE"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8BB4B7C" w14:textId="77777777" w:rsidTr="00B22A3B">
        <w:tc>
          <w:tcPr>
            <w:tcW w:w="401" w:type="pct"/>
          </w:tcPr>
          <w:p w14:paraId="56995AD2" w14:textId="77777777" w:rsidR="00E801D2" w:rsidRPr="007B3F24" w:rsidRDefault="00534416" w:rsidP="0030559B">
            <w:pPr>
              <w:pStyle w:val="BodyText"/>
            </w:pPr>
            <w:r w:rsidRPr="007B3F24">
              <w:t>7.02</w:t>
            </w:r>
          </w:p>
        </w:tc>
        <w:tc>
          <w:tcPr>
            <w:tcW w:w="3110" w:type="pct"/>
          </w:tcPr>
          <w:p w14:paraId="543E1EBA" w14:textId="77777777" w:rsidR="00E801D2" w:rsidRPr="007B3F24" w:rsidRDefault="00E801D2" w:rsidP="0030559B">
            <w:pPr>
              <w:pStyle w:val="BodyText"/>
            </w:pPr>
            <w:r w:rsidRPr="007B3F24">
              <w:t xml:space="preserve">Is the standard magnetic compass operational, properly maintained and adjusted? </w:t>
            </w:r>
          </w:p>
          <w:p w14:paraId="6E2DA9BF" w14:textId="77777777" w:rsidR="00E801D2" w:rsidRPr="007B3F24" w:rsidRDefault="00446569" w:rsidP="0030559B">
            <w:pPr>
              <w:pStyle w:val="BodyText"/>
              <w:numPr>
                <w:ilvl w:val="0"/>
                <w:numId w:val="15"/>
              </w:numPr>
            </w:pPr>
            <w:r w:rsidRPr="007B3F24">
              <w:t>Ship’s</w:t>
            </w:r>
            <w:r w:rsidR="00E801D2" w:rsidRPr="007B3F24">
              <w:t xml:space="preserve"> heading clearly displayed at the main steering position.</w:t>
            </w:r>
          </w:p>
          <w:p w14:paraId="68D5FEF8" w14:textId="77777777" w:rsidR="00E801D2" w:rsidRPr="007B3F24" w:rsidRDefault="00E801D2" w:rsidP="0030559B">
            <w:pPr>
              <w:pStyle w:val="BodyText"/>
              <w:numPr>
                <w:ilvl w:val="0"/>
                <w:numId w:val="15"/>
              </w:numPr>
            </w:pPr>
            <w:r w:rsidRPr="007B3F24">
              <w:t xml:space="preserve">Binnacle lights are operational. </w:t>
            </w:r>
          </w:p>
          <w:p w14:paraId="74A35039" w14:textId="77777777" w:rsidR="00E801D2" w:rsidRPr="007B3F24" w:rsidRDefault="00E801D2" w:rsidP="0030559B">
            <w:pPr>
              <w:pStyle w:val="BodyText"/>
              <w:numPr>
                <w:ilvl w:val="0"/>
                <w:numId w:val="15"/>
              </w:numPr>
            </w:pPr>
            <w:r w:rsidRPr="007B3F24">
              <w:t>Compass is provided with an azimuth mirror or other means to take bearings.</w:t>
            </w:r>
          </w:p>
          <w:p w14:paraId="38499CA2" w14:textId="77777777" w:rsidR="00E801D2" w:rsidRPr="007B3F24" w:rsidRDefault="00E801D2" w:rsidP="0030559B">
            <w:pPr>
              <w:pStyle w:val="BodyText"/>
              <w:numPr>
                <w:ilvl w:val="0"/>
                <w:numId w:val="15"/>
              </w:numPr>
            </w:pPr>
            <w:r w:rsidRPr="007B3F24">
              <w:t>Compass is adjusted by a qualified compass adjuster</w:t>
            </w:r>
          </w:p>
          <w:p w14:paraId="7B0ACB7D" w14:textId="77777777" w:rsidR="00E801D2" w:rsidRPr="007B3F24" w:rsidRDefault="00E801D2" w:rsidP="0030559B">
            <w:pPr>
              <w:pStyle w:val="BodyText"/>
              <w:numPr>
                <w:ilvl w:val="1"/>
                <w:numId w:val="15"/>
              </w:numPr>
            </w:pPr>
            <w:r w:rsidRPr="007B3F24">
              <w:t xml:space="preserve">If a period of two years has elapsed since the last adjustment and a record of compass deviations has not been maintained, </w:t>
            </w:r>
          </w:p>
          <w:p w14:paraId="682D760A" w14:textId="77777777" w:rsidR="00E801D2" w:rsidRPr="007B3F24" w:rsidRDefault="00E801D2" w:rsidP="0030559B">
            <w:pPr>
              <w:pStyle w:val="BodyText"/>
              <w:numPr>
                <w:ilvl w:val="1"/>
                <w:numId w:val="15"/>
              </w:numPr>
            </w:pPr>
            <w:r w:rsidRPr="007B3F24">
              <w:t>Or the recorded deviations are excessive</w:t>
            </w:r>
            <w:r w:rsidR="00395BEC" w:rsidRPr="007B3F24">
              <w:t xml:space="preserve"> (more than 5 deg</w:t>
            </w:r>
            <w:r w:rsidR="00D62EF8" w:rsidRPr="007B3F24">
              <w:t>rees</w:t>
            </w:r>
            <w:r w:rsidR="00395BEC" w:rsidRPr="007B3F24">
              <w:t>)</w:t>
            </w:r>
            <w:r w:rsidRPr="007B3F24">
              <w:t xml:space="preserve"> or when the compass shows physical defects.</w:t>
            </w:r>
          </w:p>
          <w:p w14:paraId="331652BF" w14:textId="77777777" w:rsidR="00E801D2" w:rsidRPr="007B3F24" w:rsidRDefault="00E801D2" w:rsidP="0030559B">
            <w:pPr>
              <w:pStyle w:val="BodyText"/>
              <w:numPr>
                <w:ilvl w:val="0"/>
                <w:numId w:val="15"/>
              </w:numPr>
            </w:pPr>
            <w:r w:rsidRPr="007B3F24">
              <w:t xml:space="preserve">A compass deviation card should be prepared </w:t>
            </w:r>
            <w:r w:rsidR="00762153" w:rsidRPr="007B3F24">
              <w:t xml:space="preserve">by compass adjuster </w:t>
            </w:r>
            <w:r w:rsidRPr="007B3F24">
              <w:t>each t</w:t>
            </w:r>
            <w:r w:rsidR="00395BEC" w:rsidRPr="007B3F24">
              <w:t>ime the co</w:t>
            </w:r>
            <w:r w:rsidR="00762153" w:rsidRPr="007B3F24">
              <w:t xml:space="preserve">mpass is adjusted, if any of the above condition apply, </w:t>
            </w:r>
            <w:r w:rsidR="00395BEC" w:rsidRPr="007B3F24">
              <w:t xml:space="preserve">and if </w:t>
            </w:r>
            <w:r w:rsidR="00762153" w:rsidRPr="007B3F24">
              <w:t>a</w:t>
            </w:r>
            <w:r w:rsidR="00395BEC" w:rsidRPr="007B3F24">
              <w:t>djust</w:t>
            </w:r>
            <w:r w:rsidR="00762153" w:rsidRPr="007B3F24">
              <w:t xml:space="preserve">ment not required then </w:t>
            </w:r>
            <w:r w:rsidR="00395BEC" w:rsidRPr="007B3F24">
              <w:t>master shall carry out verification annually by carrying out a swing and preparing Deviation card.</w:t>
            </w:r>
          </w:p>
          <w:p w14:paraId="7A713F8D" w14:textId="77777777" w:rsidR="00E801D2" w:rsidRPr="007B3F24" w:rsidRDefault="00E801D2" w:rsidP="0030559B">
            <w:pPr>
              <w:pStyle w:val="BodyText"/>
              <w:numPr>
                <w:ilvl w:val="0"/>
                <w:numId w:val="15"/>
              </w:numPr>
            </w:pPr>
            <w:r w:rsidRPr="007B3F24">
              <w:t>Separate deviation cards should be prepared for the standard compass and the transmitting magnetic compass repeater, if fitted.</w:t>
            </w:r>
          </w:p>
          <w:p w14:paraId="65A00014" w14:textId="77777777" w:rsidR="00A34CA6" w:rsidRPr="007B3F24" w:rsidRDefault="00A34CA6" w:rsidP="0030559B">
            <w:pPr>
              <w:pStyle w:val="BodyText"/>
              <w:numPr>
                <w:ilvl w:val="0"/>
                <w:numId w:val="15"/>
              </w:numPr>
            </w:pPr>
            <w:r w:rsidRPr="007B3F24">
              <w:lastRenderedPageBreak/>
              <w:t>Is the auto pilot capable of steering on magnetic compass? If so, is this tested at least weekly?</w:t>
            </w:r>
          </w:p>
        </w:tc>
        <w:tc>
          <w:tcPr>
            <w:tcW w:w="691" w:type="pct"/>
          </w:tcPr>
          <w:p w14:paraId="462FE2D8" w14:textId="607E2B68" w:rsidR="00E801D2" w:rsidRPr="007B3F24" w:rsidRDefault="00082C03" w:rsidP="0030559B">
            <w:pPr>
              <w:pStyle w:val="BodyText"/>
            </w:pPr>
            <w:r>
              <w:lastRenderedPageBreak/>
              <w:t>FOM 3.23</w:t>
            </w:r>
            <w:r w:rsidR="001E2D8A" w:rsidRPr="007B3F24">
              <w:t xml:space="preserve"> Section 6</w:t>
            </w:r>
          </w:p>
        </w:tc>
        <w:tc>
          <w:tcPr>
            <w:tcW w:w="375" w:type="pct"/>
            <w:vAlign w:val="center"/>
          </w:tcPr>
          <w:p w14:paraId="361E61AB"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4695B7DC"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2211BC62" w14:textId="77777777" w:rsidTr="00B22A3B">
        <w:tc>
          <w:tcPr>
            <w:tcW w:w="401" w:type="pct"/>
          </w:tcPr>
          <w:p w14:paraId="444BC8B6" w14:textId="77777777" w:rsidR="00E801D2" w:rsidRPr="007B3F24" w:rsidRDefault="00E801D2" w:rsidP="0030559B">
            <w:pPr>
              <w:pStyle w:val="BodyText"/>
            </w:pPr>
            <w:r w:rsidRPr="007B3F24">
              <w:t>7.</w:t>
            </w:r>
            <w:r w:rsidR="00534416" w:rsidRPr="007B3F24">
              <w:t>0</w:t>
            </w:r>
            <w:r w:rsidRPr="007B3F24">
              <w:t>3</w:t>
            </w:r>
          </w:p>
        </w:tc>
        <w:tc>
          <w:tcPr>
            <w:tcW w:w="3110" w:type="pct"/>
          </w:tcPr>
          <w:p w14:paraId="2A5FC0EA" w14:textId="77777777" w:rsidR="00E801D2" w:rsidRPr="007B3F24" w:rsidRDefault="00E801D2" w:rsidP="0030559B">
            <w:pPr>
              <w:pStyle w:val="BodyText"/>
            </w:pPr>
            <w:r w:rsidRPr="007B3F24">
              <w:t>Is the gyro compass operating satisfactorily?</w:t>
            </w:r>
          </w:p>
          <w:p w14:paraId="36789FD5" w14:textId="77777777" w:rsidR="00E801D2" w:rsidRPr="007B3F24" w:rsidRDefault="00E801D2" w:rsidP="0030559B">
            <w:pPr>
              <w:pStyle w:val="BodyText"/>
              <w:numPr>
                <w:ilvl w:val="0"/>
                <w:numId w:val="16"/>
              </w:numPr>
            </w:pPr>
            <w:r w:rsidRPr="007B3F24">
              <w:t xml:space="preserve">Speed and latitude corrections are properly applied. </w:t>
            </w:r>
          </w:p>
          <w:p w14:paraId="4C988B84" w14:textId="77777777" w:rsidR="00E801D2" w:rsidRPr="007B3F24" w:rsidRDefault="00E801D2" w:rsidP="0030559B">
            <w:pPr>
              <w:pStyle w:val="BodyText"/>
              <w:numPr>
                <w:ilvl w:val="0"/>
                <w:numId w:val="16"/>
              </w:numPr>
            </w:pPr>
            <w:r w:rsidRPr="007B3F24">
              <w:t>Gyro maintenance</w:t>
            </w:r>
            <w:r w:rsidR="00A34CA6" w:rsidRPr="007B3F24">
              <w:t xml:space="preserve"> / service</w:t>
            </w:r>
            <w:r w:rsidRPr="007B3F24">
              <w:t xml:space="preserve"> </w:t>
            </w:r>
            <w:r w:rsidR="00762153" w:rsidRPr="007B3F24">
              <w:t>records are</w:t>
            </w:r>
            <w:r w:rsidRPr="007B3F24">
              <w:t xml:space="preserve"> maintained </w:t>
            </w:r>
            <w:r w:rsidR="00A34CA6" w:rsidRPr="007B3F24">
              <w:t>as per makers instructions</w:t>
            </w:r>
          </w:p>
          <w:p w14:paraId="132D1854" w14:textId="77777777" w:rsidR="00E801D2" w:rsidRPr="007B3F24" w:rsidRDefault="00E801D2" w:rsidP="0030559B">
            <w:pPr>
              <w:pStyle w:val="BodyText"/>
              <w:numPr>
                <w:ilvl w:val="0"/>
                <w:numId w:val="16"/>
              </w:numPr>
            </w:pPr>
            <w:r w:rsidRPr="007B3F24">
              <w:t>Each of the gyro repeaters, including the ones in the emergency steering position and the engine control room are synchronised.</w:t>
            </w:r>
          </w:p>
          <w:p w14:paraId="440B0C08" w14:textId="77777777" w:rsidR="00E801D2" w:rsidRPr="007B3F24" w:rsidRDefault="00E801D2" w:rsidP="0030559B">
            <w:pPr>
              <w:pStyle w:val="BodyText"/>
              <w:numPr>
                <w:ilvl w:val="0"/>
                <w:numId w:val="16"/>
              </w:numPr>
            </w:pPr>
            <w:r w:rsidRPr="007B3F24">
              <w:t>Where two gyros are fitted, a change-over device is fitted and ch</w:t>
            </w:r>
            <w:r w:rsidR="00762153" w:rsidRPr="007B3F24">
              <w:t>ange-over procedures are posted, and Gyro in use is recorded in the compass error log.</w:t>
            </w:r>
          </w:p>
        </w:tc>
        <w:tc>
          <w:tcPr>
            <w:tcW w:w="691" w:type="pct"/>
          </w:tcPr>
          <w:p w14:paraId="76D96D9D" w14:textId="427CE7F6" w:rsidR="00E801D2" w:rsidRPr="007B3F24" w:rsidRDefault="00BA6E0C" w:rsidP="0030559B">
            <w:pPr>
              <w:pStyle w:val="BodyText"/>
            </w:pPr>
            <w:r>
              <w:t>FOM 3.23</w:t>
            </w:r>
            <w:r w:rsidRPr="007B3F24">
              <w:t xml:space="preserve"> Section 6</w:t>
            </w:r>
          </w:p>
        </w:tc>
        <w:tc>
          <w:tcPr>
            <w:tcW w:w="375" w:type="pct"/>
            <w:vAlign w:val="center"/>
          </w:tcPr>
          <w:p w14:paraId="0E4F10A8"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0A3EB0CF"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3716F8C7" w14:textId="77777777" w:rsidTr="00B22A3B">
        <w:tc>
          <w:tcPr>
            <w:tcW w:w="401" w:type="pct"/>
          </w:tcPr>
          <w:p w14:paraId="1D74C482" w14:textId="77777777" w:rsidR="00E801D2" w:rsidRPr="007B3F24" w:rsidRDefault="00E801D2" w:rsidP="0030559B">
            <w:pPr>
              <w:pStyle w:val="BodyText"/>
            </w:pPr>
            <w:r w:rsidRPr="007B3F24">
              <w:t>7.</w:t>
            </w:r>
            <w:r w:rsidR="00534416" w:rsidRPr="007B3F24">
              <w:t>0</w:t>
            </w:r>
            <w:r w:rsidRPr="007B3F24">
              <w:t>4</w:t>
            </w:r>
          </w:p>
        </w:tc>
        <w:tc>
          <w:tcPr>
            <w:tcW w:w="3110" w:type="pct"/>
          </w:tcPr>
          <w:p w14:paraId="23A37EF4" w14:textId="77777777" w:rsidR="00E801D2" w:rsidRPr="007B3F24" w:rsidRDefault="00E801D2" w:rsidP="0030559B">
            <w:pPr>
              <w:pStyle w:val="BodyText"/>
            </w:pPr>
            <w:r w:rsidRPr="007B3F24">
              <w:t xml:space="preserve">Operation of AIS to be checked and verified. </w:t>
            </w:r>
          </w:p>
          <w:p w14:paraId="524A144E" w14:textId="77777777" w:rsidR="00E801D2" w:rsidRPr="007B3F24" w:rsidRDefault="00E801D2" w:rsidP="0030559B">
            <w:pPr>
              <w:pStyle w:val="BodyText"/>
              <w:numPr>
                <w:ilvl w:val="0"/>
                <w:numId w:val="17"/>
              </w:numPr>
            </w:pPr>
            <w:r w:rsidRPr="007B3F24">
              <w:t xml:space="preserve">The LOW power as per the instruction manual is 1W or else the Equipment to be switched </w:t>
            </w:r>
            <w:r w:rsidR="00B64B9C" w:rsidRPr="007B3F24">
              <w:t>off.</w:t>
            </w:r>
            <w:r w:rsidRPr="007B3F24">
              <w:t xml:space="preserve"> </w:t>
            </w:r>
          </w:p>
          <w:p w14:paraId="7EF9E0FA" w14:textId="77777777" w:rsidR="00E801D2" w:rsidRPr="007B3F24" w:rsidRDefault="00E801D2" w:rsidP="0030559B">
            <w:pPr>
              <w:pStyle w:val="BodyText"/>
              <w:numPr>
                <w:ilvl w:val="0"/>
                <w:numId w:val="17"/>
              </w:numPr>
            </w:pPr>
            <w:r w:rsidRPr="007B3F24">
              <w:t xml:space="preserve">Are </w:t>
            </w:r>
            <w:r w:rsidR="00446569" w:rsidRPr="007B3F24">
              <w:t>changeover</w:t>
            </w:r>
            <w:r w:rsidRPr="007B3F24">
              <w:t xml:space="preserve"> from 12.5</w:t>
            </w:r>
            <w:r w:rsidR="00B64B9C" w:rsidRPr="007B3F24">
              <w:t>W</w:t>
            </w:r>
            <w:r w:rsidRPr="007B3F24">
              <w:t xml:space="preserve"> to 1W instruction posted near the AIS</w:t>
            </w:r>
          </w:p>
          <w:p w14:paraId="5338E58F" w14:textId="77777777" w:rsidR="00E801D2" w:rsidRPr="007B3F24" w:rsidRDefault="00E801D2" w:rsidP="0030559B">
            <w:pPr>
              <w:pStyle w:val="BodyText"/>
              <w:numPr>
                <w:ilvl w:val="0"/>
                <w:numId w:val="17"/>
              </w:numPr>
            </w:pPr>
            <w:r w:rsidRPr="007B3F24">
              <w:t xml:space="preserve">If Low watt then verify from the maker manual if LOW WATT is 1W or 2W.  </w:t>
            </w:r>
          </w:p>
          <w:p w14:paraId="48CB79D6" w14:textId="77777777" w:rsidR="00E801D2" w:rsidRPr="007B3F24" w:rsidRDefault="00E801D2" w:rsidP="0030559B">
            <w:pPr>
              <w:pStyle w:val="BodyText"/>
              <w:numPr>
                <w:ilvl w:val="0"/>
                <w:numId w:val="17"/>
              </w:numPr>
            </w:pPr>
            <w:r w:rsidRPr="007B3F24">
              <w:t xml:space="preserve">Is AIS integrated with the Radar and if not can the AIS be seen from the Radar position </w:t>
            </w:r>
          </w:p>
        </w:tc>
        <w:tc>
          <w:tcPr>
            <w:tcW w:w="691" w:type="pct"/>
          </w:tcPr>
          <w:p w14:paraId="410DED3F" w14:textId="61E0D926" w:rsidR="00E801D2" w:rsidRPr="007B3F24" w:rsidRDefault="000F48CB" w:rsidP="0030559B">
            <w:pPr>
              <w:pStyle w:val="BodyText"/>
            </w:pPr>
            <w:r>
              <w:t>FOM 3.23</w:t>
            </w:r>
            <w:r w:rsidR="008C652F" w:rsidRPr="007B3F24">
              <w:t xml:space="preserve"> Section </w:t>
            </w:r>
            <w:r>
              <w:t>20</w:t>
            </w:r>
          </w:p>
        </w:tc>
        <w:tc>
          <w:tcPr>
            <w:tcW w:w="375" w:type="pct"/>
            <w:vAlign w:val="center"/>
          </w:tcPr>
          <w:p w14:paraId="4E534FF2"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6D2ECA62"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6E4B4AE" w14:textId="77777777" w:rsidTr="00B22A3B">
        <w:tc>
          <w:tcPr>
            <w:tcW w:w="401" w:type="pct"/>
          </w:tcPr>
          <w:p w14:paraId="0752C8C8" w14:textId="77777777" w:rsidR="00E801D2" w:rsidRPr="007B3F24" w:rsidRDefault="00E801D2" w:rsidP="0030559B">
            <w:pPr>
              <w:pStyle w:val="BodyText"/>
            </w:pPr>
            <w:r w:rsidRPr="007B3F24">
              <w:t>7.</w:t>
            </w:r>
            <w:r w:rsidR="00534416" w:rsidRPr="007B3F24">
              <w:t>0</w:t>
            </w:r>
            <w:r w:rsidRPr="007B3F24">
              <w:t>5</w:t>
            </w:r>
          </w:p>
        </w:tc>
        <w:tc>
          <w:tcPr>
            <w:tcW w:w="3110" w:type="pct"/>
          </w:tcPr>
          <w:p w14:paraId="0DED5602" w14:textId="0875C6A5" w:rsidR="00E801D2" w:rsidRPr="007B3F24" w:rsidRDefault="00E801D2" w:rsidP="0030559B">
            <w:pPr>
              <w:pStyle w:val="BodyText"/>
            </w:pPr>
            <w:r w:rsidRPr="007B3F24">
              <w:t xml:space="preserve">Is vessel fitted with Weather </w:t>
            </w:r>
            <w:r w:rsidR="00321168">
              <w:t>Routing system</w:t>
            </w:r>
            <w:r w:rsidR="00E30087">
              <w:t xml:space="preserve"> ?</w:t>
            </w:r>
          </w:p>
        </w:tc>
        <w:tc>
          <w:tcPr>
            <w:tcW w:w="691" w:type="pct"/>
          </w:tcPr>
          <w:p w14:paraId="65094ACA" w14:textId="100861F8" w:rsidR="00E801D2" w:rsidRPr="007B3F24" w:rsidRDefault="00E801D2" w:rsidP="0030559B">
            <w:pPr>
              <w:pStyle w:val="BodyText"/>
            </w:pPr>
          </w:p>
        </w:tc>
        <w:tc>
          <w:tcPr>
            <w:tcW w:w="375" w:type="pct"/>
            <w:vAlign w:val="center"/>
          </w:tcPr>
          <w:p w14:paraId="30870CD6"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48044555"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6A36457" w14:textId="77777777" w:rsidTr="00AD02EE">
        <w:trPr>
          <w:cantSplit/>
          <w:trHeight w:val="341"/>
        </w:trPr>
        <w:tc>
          <w:tcPr>
            <w:tcW w:w="401" w:type="pct"/>
          </w:tcPr>
          <w:p w14:paraId="6EF45924" w14:textId="77777777" w:rsidR="00E801D2" w:rsidRPr="007B3F24" w:rsidRDefault="00E801D2" w:rsidP="0030559B">
            <w:pPr>
              <w:pStyle w:val="BodyText"/>
            </w:pPr>
            <w:r w:rsidRPr="007B3F24">
              <w:t>7.</w:t>
            </w:r>
            <w:r w:rsidR="00534416" w:rsidRPr="007B3F24">
              <w:t>0</w:t>
            </w:r>
            <w:r w:rsidRPr="007B3F24">
              <w:t>6</w:t>
            </w:r>
          </w:p>
        </w:tc>
        <w:tc>
          <w:tcPr>
            <w:tcW w:w="3110" w:type="pct"/>
          </w:tcPr>
          <w:p w14:paraId="2F0CA36E" w14:textId="77777777" w:rsidR="00E801D2" w:rsidRPr="007B3F24" w:rsidRDefault="00E801D2" w:rsidP="0030559B">
            <w:pPr>
              <w:pStyle w:val="BodyText"/>
            </w:pPr>
            <w:r w:rsidRPr="007B3F24">
              <w:t xml:space="preserve">VDR instruction have been posted near the VDR </w:t>
            </w:r>
            <w:r w:rsidR="00B64B9C" w:rsidRPr="007B3F24">
              <w:t xml:space="preserve">and are all watch-keeping officers familiar with this? </w:t>
            </w:r>
          </w:p>
        </w:tc>
        <w:tc>
          <w:tcPr>
            <w:tcW w:w="691" w:type="pct"/>
          </w:tcPr>
          <w:p w14:paraId="12E6756D" w14:textId="2D35FF28" w:rsidR="00497E4D" w:rsidRPr="007B3F24" w:rsidRDefault="001054F9" w:rsidP="0030559B">
            <w:pPr>
              <w:pStyle w:val="BodyText"/>
              <w:rPr>
                <w:szCs w:val="20"/>
              </w:rPr>
            </w:pPr>
            <w:r>
              <w:t>FOM 3.23</w:t>
            </w:r>
            <w:r w:rsidR="008C652F" w:rsidRPr="007B3F24">
              <w:t xml:space="preserve"> Section 2</w:t>
            </w:r>
            <w:r w:rsidR="002D5D7E">
              <w:t>1</w:t>
            </w:r>
          </w:p>
        </w:tc>
        <w:tc>
          <w:tcPr>
            <w:tcW w:w="375" w:type="pct"/>
            <w:vAlign w:val="center"/>
          </w:tcPr>
          <w:p w14:paraId="2E338E7F"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0AEE64F3"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7F9CBC5" w14:textId="77777777" w:rsidTr="00B22A3B">
        <w:tc>
          <w:tcPr>
            <w:tcW w:w="401" w:type="pct"/>
          </w:tcPr>
          <w:p w14:paraId="754D41EE" w14:textId="77777777" w:rsidR="00E801D2" w:rsidRPr="007B3F24" w:rsidRDefault="00E801D2" w:rsidP="0030559B">
            <w:pPr>
              <w:pStyle w:val="BodyText"/>
            </w:pPr>
            <w:r w:rsidRPr="007B3F24">
              <w:t>7.</w:t>
            </w:r>
            <w:r w:rsidR="00534416" w:rsidRPr="007B3F24">
              <w:t>0</w:t>
            </w:r>
            <w:r w:rsidRPr="007B3F24">
              <w:t>7</w:t>
            </w:r>
          </w:p>
        </w:tc>
        <w:tc>
          <w:tcPr>
            <w:tcW w:w="3110" w:type="pct"/>
          </w:tcPr>
          <w:p w14:paraId="2FE7500E" w14:textId="77777777" w:rsidR="00E801D2" w:rsidRPr="007B3F24" w:rsidRDefault="00E801D2" w:rsidP="0030559B">
            <w:pPr>
              <w:pStyle w:val="BodyText"/>
            </w:pPr>
            <w:r w:rsidRPr="007B3F24">
              <w:t>If Chartco fitted are officer fully aware as to the use of the equipment</w:t>
            </w:r>
            <w:r w:rsidR="004410D9" w:rsidRPr="007B3F24">
              <w:t>:</w:t>
            </w:r>
          </w:p>
          <w:p w14:paraId="57F70805" w14:textId="77777777" w:rsidR="00E801D2" w:rsidRPr="007B3F24" w:rsidRDefault="00E801D2" w:rsidP="0030559B">
            <w:pPr>
              <w:pStyle w:val="BodyText"/>
              <w:numPr>
                <w:ilvl w:val="0"/>
                <w:numId w:val="18"/>
              </w:numPr>
            </w:pPr>
            <w:r w:rsidRPr="007B3F24">
              <w:t xml:space="preserve">Are the daily checks as recommended by Chartco being done and recorded </w:t>
            </w:r>
          </w:p>
          <w:p w14:paraId="3AFB86FA" w14:textId="77777777" w:rsidR="00E801D2" w:rsidRPr="007B3F24" w:rsidRDefault="00E801D2" w:rsidP="0030559B">
            <w:pPr>
              <w:pStyle w:val="BodyText"/>
              <w:numPr>
                <w:ilvl w:val="0"/>
                <w:numId w:val="18"/>
              </w:numPr>
            </w:pPr>
            <w:r w:rsidRPr="007B3F24">
              <w:t>Are all charts entered in the active folio</w:t>
            </w:r>
          </w:p>
          <w:p w14:paraId="5E75F285" w14:textId="77777777" w:rsidR="00E801D2" w:rsidRPr="007B3F24" w:rsidRDefault="00E801D2" w:rsidP="0030559B">
            <w:pPr>
              <w:pStyle w:val="BodyText"/>
              <w:numPr>
                <w:ilvl w:val="0"/>
                <w:numId w:val="18"/>
              </w:numPr>
            </w:pPr>
            <w:r w:rsidRPr="007B3F24">
              <w:t xml:space="preserve">Have the officers completed CBT training </w:t>
            </w:r>
          </w:p>
        </w:tc>
        <w:tc>
          <w:tcPr>
            <w:tcW w:w="691" w:type="pct"/>
          </w:tcPr>
          <w:p w14:paraId="6DE5C004" w14:textId="77777777" w:rsidR="00E801D2" w:rsidRPr="007B3F24" w:rsidRDefault="00E801D2" w:rsidP="0030559B">
            <w:pPr>
              <w:pStyle w:val="BodyText"/>
            </w:pPr>
          </w:p>
        </w:tc>
        <w:tc>
          <w:tcPr>
            <w:tcW w:w="375" w:type="pct"/>
            <w:vAlign w:val="center"/>
          </w:tcPr>
          <w:p w14:paraId="22044248"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186F7C21"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4464AD63" w14:textId="77777777" w:rsidTr="00B22A3B">
        <w:tc>
          <w:tcPr>
            <w:tcW w:w="401" w:type="pct"/>
          </w:tcPr>
          <w:p w14:paraId="150AE683" w14:textId="77777777" w:rsidR="00E801D2" w:rsidRPr="007B3F24" w:rsidRDefault="00E801D2" w:rsidP="0030559B">
            <w:pPr>
              <w:pStyle w:val="BodyText"/>
            </w:pPr>
            <w:r w:rsidRPr="007B3F24">
              <w:t>7.</w:t>
            </w:r>
            <w:r w:rsidR="00534416" w:rsidRPr="007B3F24">
              <w:t>0</w:t>
            </w:r>
            <w:r w:rsidRPr="007B3F24">
              <w:t>8</w:t>
            </w:r>
          </w:p>
        </w:tc>
        <w:tc>
          <w:tcPr>
            <w:tcW w:w="3110" w:type="pct"/>
          </w:tcPr>
          <w:p w14:paraId="5E39EDEE" w14:textId="77777777" w:rsidR="00E801D2" w:rsidRPr="007B3F24" w:rsidRDefault="00E801D2" w:rsidP="0030559B">
            <w:pPr>
              <w:pStyle w:val="BodyText"/>
            </w:pPr>
            <w:r w:rsidRPr="007B3F24">
              <w:t>If fitt</w:t>
            </w:r>
            <w:r w:rsidR="004410D9" w:rsidRPr="007B3F24">
              <w:t>ed with BNWAS:</w:t>
            </w:r>
          </w:p>
          <w:p w14:paraId="6F69A218" w14:textId="77777777" w:rsidR="00E801D2" w:rsidRPr="007B3F24" w:rsidRDefault="00E801D2" w:rsidP="0030559B">
            <w:pPr>
              <w:pStyle w:val="BodyText"/>
            </w:pPr>
            <w:r w:rsidRPr="007B3F24">
              <w:t>Is the bridge navigational watch alarm system in operation whenever the ship is underway at sea</w:t>
            </w:r>
            <w:r w:rsidR="00762153" w:rsidRPr="007B3F24">
              <w:t xml:space="preserve"> or at </w:t>
            </w:r>
            <w:r w:rsidR="004410D9" w:rsidRPr="007B3F24">
              <w:t>anchor?</w:t>
            </w:r>
          </w:p>
          <w:p w14:paraId="427C5C5E" w14:textId="77777777" w:rsidR="00E801D2" w:rsidRPr="007B3F24" w:rsidRDefault="00E801D2" w:rsidP="0030559B">
            <w:pPr>
              <w:pStyle w:val="BodyText"/>
            </w:pPr>
            <w:r w:rsidRPr="007B3F24">
              <w:t>The date, time and position the equipment was switched on / off shall b</w:t>
            </w:r>
            <w:r w:rsidR="00762153" w:rsidRPr="007B3F24">
              <w:t xml:space="preserve">e logged in the </w:t>
            </w:r>
            <w:r w:rsidR="004410D9" w:rsidRPr="007B3F24">
              <w:t>ship’s log book.</w:t>
            </w:r>
          </w:p>
          <w:p w14:paraId="37F0607C" w14:textId="77777777" w:rsidR="00762153" w:rsidRPr="007B3F24" w:rsidRDefault="00762153" w:rsidP="0030559B">
            <w:pPr>
              <w:pStyle w:val="BodyText"/>
            </w:pPr>
            <w:r w:rsidRPr="007B3F24">
              <w:t>Check last test records of 3-stage alarm and power failure alarm.</w:t>
            </w:r>
          </w:p>
        </w:tc>
        <w:tc>
          <w:tcPr>
            <w:tcW w:w="691" w:type="pct"/>
          </w:tcPr>
          <w:p w14:paraId="1BB242D3" w14:textId="47CDD679" w:rsidR="00E801D2" w:rsidRPr="007B3F24" w:rsidRDefault="00DB48F3" w:rsidP="0030559B">
            <w:pPr>
              <w:pStyle w:val="BodyText"/>
            </w:pPr>
            <w:r>
              <w:t>FOM 3.23</w:t>
            </w:r>
            <w:r w:rsidR="00041075" w:rsidRPr="007B3F24">
              <w:t xml:space="preserve"> Section 2</w:t>
            </w:r>
            <w:r w:rsidR="002D5D7E">
              <w:t>3</w:t>
            </w:r>
          </w:p>
        </w:tc>
        <w:tc>
          <w:tcPr>
            <w:tcW w:w="375" w:type="pct"/>
            <w:vAlign w:val="center"/>
          </w:tcPr>
          <w:p w14:paraId="20BA60F6"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29267BB6" w14:textId="77777777" w:rsidR="00E801D2" w:rsidRPr="007B3F24" w:rsidRDefault="00E801D2"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8807F4" w:rsidRPr="007B3F24" w14:paraId="7BAA7F13" w14:textId="77777777" w:rsidTr="00B22A3B">
        <w:tc>
          <w:tcPr>
            <w:tcW w:w="401" w:type="pct"/>
          </w:tcPr>
          <w:p w14:paraId="655C989D" w14:textId="77777777" w:rsidR="008807F4" w:rsidRPr="007B3F24" w:rsidRDefault="00534416" w:rsidP="0030559B">
            <w:pPr>
              <w:pStyle w:val="BodyText"/>
            </w:pPr>
            <w:r w:rsidRPr="007B3F24">
              <w:t>7.09</w:t>
            </w:r>
          </w:p>
        </w:tc>
        <w:tc>
          <w:tcPr>
            <w:tcW w:w="3110" w:type="pct"/>
          </w:tcPr>
          <w:p w14:paraId="2C579D39" w14:textId="77777777" w:rsidR="008807F4" w:rsidRPr="007B3F24" w:rsidRDefault="008807F4" w:rsidP="0030559B">
            <w:pPr>
              <w:pStyle w:val="BodyText"/>
            </w:pPr>
            <w:r w:rsidRPr="007B3F24">
              <w:t xml:space="preserve">1. Are all navigating officers aware of the Company's minimum UKC policy? </w:t>
            </w:r>
          </w:p>
          <w:p w14:paraId="3837538C" w14:textId="77777777" w:rsidR="008807F4" w:rsidRPr="007B3F24" w:rsidRDefault="008807F4" w:rsidP="0030559B">
            <w:pPr>
              <w:pStyle w:val="BodyText"/>
            </w:pPr>
            <w:r w:rsidRPr="007B3F24">
              <w:lastRenderedPageBreak/>
              <w:t>(Carry out Random checks, comparisons between Passage Plans and Echo Sounder log/ printout).</w:t>
            </w:r>
          </w:p>
          <w:p w14:paraId="3D8CF268" w14:textId="77777777" w:rsidR="008807F4" w:rsidRPr="007B3F24" w:rsidRDefault="008807F4" w:rsidP="0030559B">
            <w:pPr>
              <w:pStyle w:val="BodyText"/>
            </w:pPr>
            <w:r w:rsidRPr="007B3F24">
              <w:t>2. Do officers know what constitutes Open waters / shallow waters?</w:t>
            </w:r>
          </w:p>
        </w:tc>
        <w:tc>
          <w:tcPr>
            <w:tcW w:w="691" w:type="pct"/>
          </w:tcPr>
          <w:p w14:paraId="633C63BC" w14:textId="6AE218E5" w:rsidR="008807F4" w:rsidRPr="007B3F24" w:rsidRDefault="00435170" w:rsidP="0030559B">
            <w:pPr>
              <w:pStyle w:val="BodyText"/>
            </w:pPr>
            <w:r w:rsidRPr="00435170">
              <w:lastRenderedPageBreak/>
              <w:t>FOM 3.33</w:t>
            </w:r>
          </w:p>
        </w:tc>
        <w:tc>
          <w:tcPr>
            <w:tcW w:w="375" w:type="pct"/>
            <w:vAlign w:val="center"/>
          </w:tcPr>
          <w:p w14:paraId="1ECB08FA" w14:textId="77777777" w:rsidR="008807F4" w:rsidRPr="007B3F24" w:rsidRDefault="008807F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6E2424F3" w14:textId="77777777" w:rsidR="008807F4" w:rsidRPr="007B3F24" w:rsidRDefault="008807F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597344" w:rsidRPr="007B3F24" w14:paraId="27D44DB7" w14:textId="77777777" w:rsidTr="00B22A3B">
        <w:tc>
          <w:tcPr>
            <w:tcW w:w="401" w:type="pct"/>
          </w:tcPr>
          <w:p w14:paraId="56DA0565" w14:textId="77777777" w:rsidR="00597344" w:rsidRPr="007B3F24" w:rsidRDefault="00534416" w:rsidP="0030559B">
            <w:pPr>
              <w:pStyle w:val="BodyText"/>
            </w:pPr>
            <w:r w:rsidRPr="007B3F24">
              <w:t>7.10</w:t>
            </w:r>
          </w:p>
        </w:tc>
        <w:tc>
          <w:tcPr>
            <w:tcW w:w="3110" w:type="pct"/>
          </w:tcPr>
          <w:p w14:paraId="050DD986" w14:textId="6BB9D3BF" w:rsidR="00597344" w:rsidRPr="007B3F24" w:rsidRDefault="00597344" w:rsidP="0030559B">
            <w:pPr>
              <w:pStyle w:val="BodyText"/>
            </w:pPr>
            <w:r w:rsidRPr="007B3F24">
              <w:t xml:space="preserve">While transiting the Singapore and Malacca Straits has vessel complied with </w:t>
            </w:r>
            <w:r w:rsidR="00844145">
              <w:t>FOM 3.7</w:t>
            </w:r>
            <w:r w:rsidRPr="007B3F24">
              <w:t xml:space="preserve"> &amp; </w:t>
            </w:r>
            <w:r w:rsidR="00844145">
              <w:t xml:space="preserve">FOM 3.10 </w:t>
            </w:r>
            <w:r w:rsidRPr="007B3F24">
              <w:t>?</w:t>
            </w:r>
          </w:p>
        </w:tc>
        <w:tc>
          <w:tcPr>
            <w:tcW w:w="691" w:type="pct"/>
          </w:tcPr>
          <w:p w14:paraId="7F5E9762" w14:textId="77777777" w:rsidR="00597344" w:rsidRPr="007B3F24" w:rsidRDefault="00597344" w:rsidP="0030559B">
            <w:pPr>
              <w:pStyle w:val="BodyText"/>
            </w:pPr>
          </w:p>
        </w:tc>
        <w:tc>
          <w:tcPr>
            <w:tcW w:w="375" w:type="pct"/>
            <w:vAlign w:val="center"/>
          </w:tcPr>
          <w:p w14:paraId="6AE28329"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0ECE9FC7"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597344" w:rsidRPr="007B3F24" w14:paraId="7BDC8C3E" w14:textId="77777777" w:rsidTr="00B22A3B">
        <w:tc>
          <w:tcPr>
            <w:tcW w:w="401" w:type="pct"/>
          </w:tcPr>
          <w:p w14:paraId="16B636B5" w14:textId="77777777" w:rsidR="00597344" w:rsidRPr="007B3F24" w:rsidRDefault="00534416" w:rsidP="0030559B">
            <w:pPr>
              <w:pStyle w:val="BodyText"/>
            </w:pPr>
            <w:r w:rsidRPr="007B3F24">
              <w:t>7.11</w:t>
            </w:r>
          </w:p>
        </w:tc>
        <w:tc>
          <w:tcPr>
            <w:tcW w:w="3110" w:type="pct"/>
          </w:tcPr>
          <w:p w14:paraId="675D6D55" w14:textId="77777777" w:rsidR="00597344" w:rsidRPr="007B3F24" w:rsidRDefault="00597344" w:rsidP="0030559B">
            <w:pPr>
              <w:pStyle w:val="BodyText"/>
            </w:pPr>
            <w:r w:rsidRPr="007B3F24">
              <w:t>Confirm if the Master a</w:t>
            </w:r>
            <w:r w:rsidR="004410D9" w:rsidRPr="007B3F24">
              <w:t>nd Navigating officers aware of:</w:t>
            </w:r>
          </w:p>
          <w:p w14:paraId="06383CD6" w14:textId="77777777" w:rsidR="00597344" w:rsidRPr="007B3F24" w:rsidRDefault="00597344" w:rsidP="0030559B">
            <w:pPr>
              <w:pStyle w:val="BodyText"/>
            </w:pPr>
            <w:r w:rsidRPr="007B3F24">
              <w:t>1. Navigational Hazardous Areas and the a</w:t>
            </w:r>
            <w:r w:rsidR="004410D9" w:rsidRPr="007B3F24">
              <w:t>ssociated hazard in these areas</w:t>
            </w:r>
          </w:p>
          <w:p w14:paraId="368280E2" w14:textId="77777777" w:rsidR="00597344" w:rsidRPr="007B3F24" w:rsidRDefault="00597344" w:rsidP="0030559B">
            <w:pPr>
              <w:pStyle w:val="BodyText"/>
            </w:pPr>
            <w:r w:rsidRPr="007B3F24">
              <w:t>2. P</w:t>
            </w:r>
            <w:r w:rsidR="004410D9" w:rsidRPr="007B3F24">
              <w:t>articularly Sensitive Sea Areas</w:t>
            </w:r>
          </w:p>
          <w:p w14:paraId="47973F35" w14:textId="77777777" w:rsidR="00597344" w:rsidRPr="007B3F24" w:rsidRDefault="00597344" w:rsidP="0030559B">
            <w:pPr>
              <w:pStyle w:val="BodyText"/>
            </w:pPr>
            <w:r w:rsidRPr="007B3F24">
              <w:t>3. Marine Environm</w:t>
            </w:r>
            <w:r w:rsidR="004410D9" w:rsidRPr="007B3F24">
              <w:t xml:space="preserve">ental </w:t>
            </w:r>
            <w:r w:rsidR="004A688E" w:rsidRPr="007B3F24">
              <w:t>High-Risk</w:t>
            </w:r>
            <w:r w:rsidR="004410D9" w:rsidRPr="007B3F24">
              <w:t xml:space="preserve"> Areas (MEHRAs)</w:t>
            </w:r>
          </w:p>
        </w:tc>
        <w:tc>
          <w:tcPr>
            <w:tcW w:w="691" w:type="pct"/>
          </w:tcPr>
          <w:p w14:paraId="1060BDAE" w14:textId="6AC7ADA7" w:rsidR="00597344" w:rsidRPr="007B3F24" w:rsidRDefault="00BD3B19" w:rsidP="0030559B">
            <w:pPr>
              <w:pStyle w:val="BodyText"/>
            </w:pPr>
            <w:r>
              <w:t>FOM 3.5</w:t>
            </w:r>
          </w:p>
        </w:tc>
        <w:tc>
          <w:tcPr>
            <w:tcW w:w="375" w:type="pct"/>
            <w:vAlign w:val="center"/>
          </w:tcPr>
          <w:p w14:paraId="6A59857D"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0762FEFB"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597344" w:rsidRPr="007B3F24" w14:paraId="01EA0EDE" w14:textId="77777777" w:rsidTr="00B22A3B">
        <w:tc>
          <w:tcPr>
            <w:tcW w:w="401" w:type="pct"/>
          </w:tcPr>
          <w:p w14:paraId="56FD150B" w14:textId="77777777" w:rsidR="00597344" w:rsidRPr="007B3F24" w:rsidRDefault="00534416" w:rsidP="0030559B">
            <w:pPr>
              <w:pStyle w:val="BodyText"/>
            </w:pPr>
            <w:r w:rsidRPr="007B3F24">
              <w:t>7.12</w:t>
            </w:r>
          </w:p>
        </w:tc>
        <w:tc>
          <w:tcPr>
            <w:tcW w:w="3110" w:type="pct"/>
          </w:tcPr>
          <w:p w14:paraId="461D1DD7" w14:textId="77777777" w:rsidR="00597344" w:rsidRPr="007B3F24" w:rsidRDefault="00597344" w:rsidP="0030559B">
            <w:pPr>
              <w:pStyle w:val="BodyText"/>
            </w:pPr>
            <w:r w:rsidRPr="007B3F24">
              <w:t xml:space="preserve">Are deck officers aware of the various methods of anchoring? </w:t>
            </w:r>
          </w:p>
          <w:p w14:paraId="660E8896" w14:textId="77777777" w:rsidR="00597344" w:rsidRPr="007B3F24" w:rsidRDefault="00597344" w:rsidP="0030559B">
            <w:pPr>
              <w:pStyle w:val="BodyText"/>
            </w:pPr>
            <w:r w:rsidRPr="007B3F24">
              <w:t>Note: Methods of Anchoring refers to walking Back Anchor, letting go on Brake.</w:t>
            </w:r>
          </w:p>
        </w:tc>
        <w:tc>
          <w:tcPr>
            <w:tcW w:w="691" w:type="pct"/>
          </w:tcPr>
          <w:p w14:paraId="569AC745" w14:textId="2A98B5AB" w:rsidR="00597344" w:rsidRPr="007B3F24" w:rsidRDefault="00E43CB3" w:rsidP="0030559B">
            <w:pPr>
              <w:pStyle w:val="BodyText"/>
            </w:pPr>
            <w:r>
              <w:t>FOM 3.38</w:t>
            </w:r>
          </w:p>
        </w:tc>
        <w:tc>
          <w:tcPr>
            <w:tcW w:w="375" w:type="pct"/>
            <w:vAlign w:val="center"/>
          </w:tcPr>
          <w:p w14:paraId="0ADB87AC"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22F090A7"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597344" w:rsidRPr="007B3F24" w14:paraId="4123D116" w14:textId="77777777" w:rsidTr="00B22A3B">
        <w:tc>
          <w:tcPr>
            <w:tcW w:w="401" w:type="pct"/>
          </w:tcPr>
          <w:p w14:paraId="0B4916F8" w14:textId="77777777" w:rsidR="00597344" w:rsidRPr="007B3F24" w:rsidRDefault="00534416" w:rsidP="0030559B">
            <w:pPr>
              <w:pStyle w:val="BodyText"/>
            </w:pPr>
            <w:r w:rsidRPr="007B3F24">
              <w:t>7.13</w:t>
            </w:r>
          </w:p>
        </w:tc>
        <w:tc>
          <w:tcPr>
            <w:tcW w:w="3110" w:type="pct"/>
          </w:tcPr>
          <w:p w14:paraId="0E02E40B" w14:textId="77777777" w:rsidR="00597344" w:rsidRPr="007B3F24" w:rsidRDefault="00597344" w:rsidP="0030559B">
            <w:pPr>
              <w:pStyle w:val="BodyText"/>
            </w:pPr>
            <w:r w:rsidRPr="007B3F24">
              <w:t>Are anchor watches properly maintained while vessel is at anchor?</w:t>
            </w:r>
          </w:p>
        </w:tc>
        <w:tc>
          <w:tcPr>
            <w:tcW w:w="691" w:type="pct"/>
          </w:tcPr>
          <w:p w14:paraId="1FF32A18" w14:textId="056E079E" w:rsidR="00597344" w:rsidRPr="007B3F24" w:rsidRDefault="00E43CB3" w:rsidP="0030559B">
            <w:pPr>
              <w:pStyle w:val="BodyText"/>
            </w:pPr>
            <w:r>
              <w:t>FOM 3.9</w:t>
            </w:r>
          </w:p>
        </w:tc>
        <w:tc>
          <w:tcPr>
            <w:tcW w:w="375" w:type="pct"/>
            <w:vAlign w:val="center"/>
          </w:tcPr>
          <w:p w14:paraId="4EA29679"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4E73878B"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597344" w:rsidRPr="007B3F24" w14:paraId="4945F29B" w14:textId="77777777" w:rsidTr="00B22A3B">
        <w:tc>
          <w:tcPr>
            <w:tcW w:w="401" w:type="pct"/>
          </w:tcPr>
          <w:p w14:paraId="161920EC" w14:textId="77777777" w:rsidR="00597344" w:rsidRPr="007B3F24" w:rsidRDefault="00534416" w:rsidP="0030559B">
            <w:pPr>
              <w:pStyle w:val="BodyText"/>
            </w:pPr>
            <w:r w:rsidRPr="007B3F24">
              <w:t>7.14</w:t>
            </w:r>
          </w:p>
        </w:tc>
        <w:tc>
          <w:tcPr>
            <w:tcW w:w="3110" w:type="pct"/>
          </w:tcPr>
          <w:p w14:paraId="5D10AEBC" w14:textId="77777777" w:rsidR="00597344" w:rsidRPr="007B3F24" w:rsidRDefault="00597344" w:rsidP="0030559B">
            <w:pPr>
              <w:pStyle w:val="BodyText"/>
            </w:pPr>
            <w:r w:rsidRPr="007B3F24">
              <w:t>Are the Navigating officers aware of the precautions to prevent dragging of anchor and the actions to be taken in case the vessel drags anchor?</w:t>
            </w:r>
          </w:p>
        </w:tc>
        <w:tc>
          <w:tcPr>
            <w:tcW w:w="691" w:type="pct"/>
          </w:tcPr>
          <w:p w14:paraId="640C5A8E" w14:textId="5B72393E" w:rsidR="00597344" w:rsidRPr="007B3F24" w:rsidRDefault="00036C0B" w:rsidP="0030559B">
            <w:pPr>
              <w:pStyle w:val="BodyText"/>
            </w:pPr>
            <w:r>
              <w:t>FOM 3.3</w:t>
            </w:r>
            <w:r w:rsidR="00041075" w:rsidRPr="007B3F24">
              <w:t xml:space="preserve"> Section 10</w:t>
            </w:r>
            <w:r>
              <w:t>, Poster 004</w:t>
            </w:r>
          </w:p>
        </w:tc>
        <w:tc>
          <w:tcPr>
            <w:tcW w:w="375" w:type="pct"/>
            <w:vAlign w:val="center"/>
          </w:tcPr>
          <w:p w14:paraId="48FAE7E1"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5C9E8AF6" w14:textId="77777777" w:rsidR="00597344" w:rsidRPr="007B3F24" w:rsidRDefault="00597344"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B64B9C" w:rsidRPr="007B3F24" w14:paraId="2523C2C9" w14:textId="77777777" w:rsidTr="00B22A3B">
        <w:tc>
          <w:tcPr>
            <w:tcW w:w="401" w:type="pct"/>
          </w:tcPr>
          <w:p w14:paraId="1B790C16" w14:textId="77777777" w:rsidR="00B64B9C" w:rsidRPr="007B3F24" w:rsidRDefault="00534416" w:rsidP="0030559B">
            <w:pPr>
              <w:pStyle w:val="BodyText"/>
            </w:pPr>
            <w:r w:rsidRPr="007B3F24">
              <w:t>7.15</w:t>
            </w:r>
          </w:p>
        </w:tc>
        <w:tc>
          <w:tcPr>
            <w:tcW w:w="3110" w:type="pct"/>
          </w:tcPr>
          <w:p w14:paraId="0DD1716D" w14:textId="77777777" w:rsidR="00B64B9C" w:rsidRPr="007B3F24" w:rsidRDefault="00B64B9C" w:rsidP="0030559B">
            <w:pPr>
              <w:pStyle w:val="BodyText"/>
            </w:pPr>
            <w:r w:rsidRPr="007B3F24">
              <w:t xml:space="preserve">Are all lights, shapes and </w:t>
            </w:r>
            <w:r w:rsidR="00534416" w:rsidRPr="007B3F24">
              <w:t>signalling</w:t>
            </w:r>
            <w:r w:rsidRPr="007B3F24">
              <w:t xml:space="preserve"> equipment in good working order?</w:t>
            </w:r>
          </w:p>
        </w:tc>
        <w:tc>
          <w:tcPr>
            <w:tcW w:w="691" w:type="pct"/>
          </w:tcPr>
          <w:p w14:paraId="36F91660" w14:textId="24A62C65" w:rsidR="00B64B9C" w:rsidRPr="007B3F24" w:rsidRDefault="00997929" w:rsidP="0030559B">
            <w:pPr>
              <w:pStyle w:val="BodyText"/>
            </w:pPr>
            <w:r>
              <w:t>FOM 3.23</w:t>
            </w:r>
            <w:r w:rsidR="00041075" w:rsidRPr="007B3F24">
              <w:t xml:space="preserve"> Section 15, 16 &amp; 17</w:t>
            </w:r>
          </w:p>
        </w:tc>
        <w:tc>
          <w:tcPr>
            <w:tcW w:w="375" w:type="pct"/>
            <w:vAlign w:val="center"/>
          </w:tcPr>
          <w:p w14:paraId="0CDC280F" w14:textId="77777777" w:rsidR="00B64B9C" w:rsidRPr="007B3F24" w:rsidRDefault="00B64B9C"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74F9905A" w14:textId="77777777" w:rsidR="00B64B9C" w:rsidRPr="007B3F24" w:rsidRDefault="00B64B9C"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A25171" w:rsidRPr="007B3F24" w14:paraId="25D9A587" w14:textId="77777777" w:rsidTr="00B22A3B">
        <w:tc>
          <w:tcPr>
            <w:tcW w:w="401" w:type="pct"/>
          </w:tcPr>
          <w:p w14:paraId="67F456AF" w14:textId="77777777" w:rsidR="00A25171" w:rsidRPr="007B3F24" w:rsidRDefault="00534416" w:rsidP="0030559B">
            <w:pPr>
              <w:pStyle w:val="BodyText"/>
            </w:pPr>
            <w:r w:rsidRPr="007B3F24">
              <w:t>7.16</w:t>
            </w:r>
          </w:p>
        </w:tc>
        <w:tc>
          <w:tcPr>
            <w:tcW w:w="3110" w:type="pct"/>
          </w:tcPr>
          <w:p w14:paraId="23AE6439" w14:textId="77777777" w:rsidR="00A25171" w:rsidRPr="007B3F24" w:rsidRDefault="004410D9" w:rsidP="0030559B">
            <w:pPr>
              <w:pStyle w:val="BodyText"/>
            </w:pPr>
            <w:r w:rsidRPr="007B3F24">
              <w:t>Are watch-</w:t>
            </w:r>
            <w:r w:rsidR="00A25171" w:rsidRPr="007B3F24">
              <w:t>keeping officers aware of the procedure to be followed in the event of failure of navigational equipment and have Navigational Risk Assessments</w:t>
            </w:r>
            <w:r w:rsidRPr="007B3F24">
              <w:t xml:space="preserve"> been carried when appropriate?</w:t>
            </w:r>
          </w:p>
          <w:p w14:paraId="7447A0B7" w14:textId="4D038FAE" w:rsidR="00A25171" w:rsidRPr="007B3F24" w:rsidRDefault="00A25171" w:rsidP="0030559B">
            <w:pPr>
              <w:pStyle w:val="BodyText"/>
            </w:pPr>
            <w:r w:rsidRPr="007B3F24">
              <w:t>Note: Master to be informed, Risk assessment to be carried out before entering or leaving port, authorities to be informed, Company to be informed, urgent repairs to be arranged, dispensation to be obtained from Flag if repairs cannot be done and Class to be informed, Entry to be made in TDL</w:t>
            </w:r>
            <w:r w:rsidR="0094145E">
              <w:t xml:space="preserve"> E24</w:t>
            </w:r>
            <w:r w:rsidR="00CC610A">
              <w:t xml:space="preserve"> or</w:t>
            </w:r>
            <w:r w:rsidRPr="007B3F24">
              <w:t xml:space="preserve"> on </w:t>
            </w:r>
            <w:r w:rsidR="0094145E">
              <w:t>DSM</w:t>
            </w:r>
          </w:p>
        </w:tc>
        <w:tc>
          <w:tcPr>
            <w:tcW w:w="691" w:type="pct"/>
          </w:tcPr>
          <w:p w14:paraId="7AED8DA7" w14:textId="328F05BB" w:rsidR="00A25171" w:rsidRPr="007B3F24" w:rsidRDefault="0094145E" w:rsidP="0030559B">
            <w:pPr>
              <w:pStyle w:val="BodyText"/>
            </w:pPr>
            <w:r>
              <w:t>FOM 1.1</w:t>
            </w:r>
            <w:r w:rsidR="00041075" w:rsidRPr="007B3F24">
              <w:t xml:space="preserve"> </w:t>
            </w:r>
          </w:p>
        </w:tc>
        <w:tc>
          <w:tcPr>
            <w:tcW w:w="375" w:type="pct"/>
            <w:vAlign w:val="center"/>
          </w:tcPr>
          <w:p w14:paraId="06604592" w14:textId="77777777" w:rsidR="00A25171" w:rsidRPr="007B3F24" w:rsidRDefault="00A25171"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vAlign w:val="center"/>
          </w:tcPr>
          <w:p w14:paraId="365995EE" w14:textId="77777777" w:rsidR="00A25171" w:rsidRPr="007B3F24" w:rsidRDefault="00A25171"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DC75202" w14:textId="77777777" w:rsidTr="00B22A3B">
        <w:trPr>
          <w:trHeight w:val="839"/>
        </w:trPr>
        <w:tc>
          <w:tcPr>
            <w:tcW w:w="401" w:type="pct"/>
          </w:tcPr>
          <w:p w14:paraId="29AFEC42" w14:textId="77777777" w:rsidR="00E801D2" w:rsidRPr="007B3F24" w:rsidRDefault="00E801D2" w:rsidP="0030559B">
            <w:pPr>
              <w:pStyle w:val="BodyText"/>
            </w:pPr>
          </w:p>
        </w:tc>
        <w:tc>
          <w:tcPr>
            <w:tcW w:w="4599" w:type="pct"/>
            <w:gridSpan w:val="4"/>
          </w:tcPr>
          <w:p w14:paraId="5D076D00" w14:textId="77777777" w:rsidR="00E801D2" w:rsidRPr="007B3F24" w:rsidRDefault="00E801D2" w:rsidP="0030559B">
            <w:pPr>
              <w:pStyle w:val="BodyText"/>
            </w:pPr>
            <w:r w:rsidRPr="007B3F24">
              <w:t>Remarks</w:t>
            </w:r>
            <w:r w:rsidR="00446569" w:rsidRPr="007B3F24">
              <w:t>:</w:t>
            </w:r>
          </w:p>
          <w:p w14:paraId="00ED8EB7" w14:textId="77777777" w:rsidR="00534416" w:rsidRPr="007B3F24" w:rsidRDefault="00534416" w:rsidP="0030559B">
            <w:pPr>
              <w:pStyle w:val="BodyText"/>
            </w:pPr>
          </w:p>
          <w:p w14:paraId="3488C3AB" w14:textId="77777777" w:rsidR="00E801D2" w:rsidRPr="007B3F24" w:rsidRDefault="00E801D2" w:rsidP="0030559B"/>
        </w:tc>
      </w:tr>
    </w:tbl>
    <w:p w14:paraId="62A208BA" w14:textId="77777777" w:rsidR="00B22A3B" w:rsidRPr="007B3F24" w:rsidRDefault="00B22A3B" w:rsidP="003055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5619"/>
        <w:gridCol w:w="1237"/>
        <w:gridCol w:w="676"/>
        <w:gridCol w:w="763"/>
      </w:tblGrid>
      <w:tr w:rsidR="00E801D2" w:rsidRPr="007B3F24" w14:paraId="20E3E9D2" w14:textId="77777777" w:rsidTr="00B22A3B">
        <w:trPr>
          <w:tblHeader/>
        </w:trPr>
        <w:tc>
          <w:tcPr>
            <w:tcW w:w="401" w:type="pct"/>
            <w:tcBorders>
              <w:top w:val="single" w:sz="4" w:space="0" w:color="auto"/>
            </w:tcBorders>
          </w:tcPr>
          <w:p w14:paraId="7D35C2AD" w14:textId="77777777" w:rsidR="00E801D2" w:rsidRPr="007B3F24" w:rsidRDefault="00E801D2" w:rsidP="0030559B">
            <w:pPr>
              <w:pStyle w:val="Heading5"/>
            </w:pPr>
            <w:r w:rsidRPr="007B3F24">
              <w:lastRenderedPageBreak/>
              <w:t>8</w:t>
            </w:r>
          </w:p>
        </w:tc>
        <w:tc>
          <w:tcPr>
            <w:tcW w:w="3115" w:type="pct"/>
            <w:tcBorders>
              <w:top w:val="single" w:sz="4" w:space="0" w:color="auto"/>
            </w:tcBorders>
          </w:tcPr>
          <w:p w14:paraId="127A5166" w14:textId="77777777" w:rsidR="00E801D2" w:rsidRPr="007B3F24" w:rsidRDefault="00B22A3B" w:rsidP="0030559B">
            <w:pPr>
              <w:pStyle w:val="Heading5"/>
            </w:pPr>
            <w:r w:rsidRPr="007B3F24">
              <w:t>For v</w:t>
            </w:r>
            <w:r w:rsidR="001D63FE" w:rsidRPr="007B3F24">
              <w:t>essels fitted with ECDIS</w:t>
            </w:r>
          </w:p>
        </w:tc>
        <w:tc>
          <w:tcPr>
            <w:tcW w:w="686" w:type="pct"/>
            <w:tcBorders>
              <w:top w:val="single" w:sz="4" w:space="0" w:color="auto"/>
            </w:tcBorders>
          </w:tcPr>
          <w:p w14:paraId="799174EB" w14:textId="77777777" w:rsidR="00E801D2" w:rsidRPr="007B3F24" w:rsidRDefault="001D63FE" w:rsidP="0030559B">
            <w:pPr>
              <w:pStyle w:val="Heading5"/>
            </w:pPr>
            <w:r w:rsidRPr="007B3F24">
              <w:t>Ref</w:t>
            </w:r>
          </w:p>
        </w:tc>
        <w:tc>
          <w:tcPr>
            <w:tcW w:w="375" w:type="pct"/>
            <w:tcBorders>
              <w:top w:val="single" w:sz="4" w:space="0" w:color="auto"/>
            </w:tcBorders>
          </w:tcPr>
          <w:p w14:paraId="5C3F446B" w14:textId="77777777" w:rsidR="00E801D2" w:rsidRPr="007B3F24" w:rsidRDefault="00E801D2" w:rsidP="0030559B">
            <w:pPr>
              <w:pStyle w:val="Heading5"/>
            </w:pPr>
            <w:r w:rsidRPr="007B3F24">
              <w:t>YES</w:t>
            </w:r>
          </w:p>
        </w:tc>
        <w:tc>
          <w:tcPr>
            <w:tcW w:w="423" w:type="pct"/>
            <w:tcBorders>
              <w:top w:val="single" w:sz="4" w:space="0" w:color="auto"/>
            </w:tcBorders>
          </w:tcPr>
          <w:p w14:paraId="0230B031" w14:textId="77777777" w:rsidR="00E801D2" w:rsidRPr="007B3F24" w:rsidRDefault="00E801D2" w:rsidP="0030559B">
            <w:pPr>
              <w:pStyle w:val="Heading5"/>
            </w:pPr>
            <w:r w:rsidRPr="007B3F24">
              <w:t>NO</w:t>
            </w:r>
          </w:p>
        </w:tc>
      </w:tr>
      <w:tr w:rsidR="00446569" w:rsidRPr="007B3F24" w14:paraId="71A52CD4" w14:textId="77777777" w:rsidTr="00B22A3B">
        <w:tc>
          <w:tcPr>
            <w:tcW w:w="401" w:type="pct"/>
            <w:tcBorders>
              <w:top w:val="single" w:sz="4" w:space="0" w:color="auto"/>
              <w:left w:val="single" w:sz="4" w:space="0" w:color="auto"/>
              <w:bottom w:val="single" w:sz="4" w:space="0" w:color="auto"/>
              <w:right w:val="single" w:sz="4" w:space="0" w:color="auto"/>
            </w:tcBorders>
          </w:tcPr>
          <w:p w14:paraId="628DE299" w14:textId="77777777" w:rsidR="00446569" w:rsidRPr="007B3F24" w:rsidRDefault="00446569" w:rsidP="0030559B">
            <w:pPr>
              <w:pStyle w:val="Heading5"/>
            </w:pPr>
          </w:p>
        </w:tc>
        <w:tc>
          <w:tcPr>
            <w:tcW w:w="3115" w:type="pct"/>
            <w:tcBorders>
              <w:top w:val="single" w:sz="4" w:space="0" w:color="auto"/>
              <w:left w:val="single" w:sz="4" w:space="0" w:color="auto"/>
              <w:bottom w:val="single" w:sz="4" w:space="0" w:color="auto"/>
              <w:right w:val="single" w:sz="4" w:space="0" w:color="auto"/>
            </w:tcBorders>
          </w:tcPr>
          <w:p w14:paraId="783AF918" w14:textId="77777777" w:rsidR="00446569" w:rsidRPr="007B3F24" w:rsidRDefault="00446569" w:rsidP="0030559B">
            <w:pPr>
              <w:pStyle w:val="Heading5"/>
            </w:pPr>
            <w:r w:rsidRPr="007B3F24">
              <w:t xml:space="preserve">Is the fitted ECDIS ‘type approved’ and included as a part of Cargo Ship Safety </w:t>
            </w:r>
            <w:r w:rsidR="00107969" w:rsidRPr="007B3F24">
              <w:t>Equipment</w:t>
            </w:r>
            <w:r w:rsidRPr="007B3F24">
              <w:t xml:space="preserve"> Form E.</w:t>
            </w:r>
          </w:p>
          <w:p w14:paraId="0973150B" w14:textId="77777777" w:rsidR="00446569" w:rsidRPr="007B3F24" w:rsidRDefault="004410D9" w:rsidP="0030559B">
            <w:r w:rsidRPr="007B3F24">
              <w:t xml:space="preserve">Note: </w:t>
            </w:r>
            <w:r w:rsidR="00446569" w:rsidRPr="007B3F24">
              <w:t>If fitted for Reference only, instructions are posted stating ONLY REFERENCE AND NOT USED FOR NAVIGATION PURPOSES.</w:t>
            </w:r>
          </w:p>
        </w:tc>
        <w:tc>
          <w:tcPr>
            <w:tcW w:w="686" w:type="pct"/>
            <w:tcBorders>
              <w:top w:val="single" w:sz="4" w:space="0" w:color="auto"/>
              <w:left w:val="single" w:sz="4" w:space="0" w:color="auto"/>
              <w:bottom w:val="single" w:sz="4" w:space="0" w:color="auto"/>
              <w:right w:val="single" w:sz="4" w:space="0" w:color="auto"/>
            </w:tcBorders>
          </w:tcPr>
          <w:p w14:paraId="1EFAFC46" w14:textId="77777777" w:rsidR="00446569" w:rsidRPr="007B3F24" w:rsidRDefault="00446569" w:rsidP="0030559B">
            <w:pPr>
              <w:pStyle w:val="Heading5"/>
            </w:pPr>
          </w:p>
        </w:tc>
        <w:tc>
          <w:tcPr>
            <w:tcW w:w="375" w:type="pct"/>
            <w:tcBorders>
              <w:top w:val="single" w:sz="4" w:space="0" w:color="auto"/>
              <w:left w:val="single" w:sz="4" w:space="0" w:color="auto"/>
              <w:bottom w:val="single" w:sz="4" w:space="0" w:color="auto"/>
              <w:right w:val="single" w:sz="4" w:space="0" w:color="auto"/>
            </w:tcBorders>
            <w:vAlign w:val="center"/>
          </w:tcPr>
          <w:p w14:paraId="1DACC287" w14:textId="77777777" w:rsidR="00446569" w:rsidRPr="007B3F24" w:rsidRDefault="00446569"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07AF7842" w14:textId="77777777" w:rsidR="00446569" w:rsidRPr="007B3F24" w:rsidRDefault="00446569"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B64016" w:rsidRPr="007B3F24" w14:paraId="45917C89" w14:textId="77777777" w:rsidTr="00B22A3B">
        <w:tc>
          <w:tcPr>
            <w:tcW w:w="401" w:type="pct"/>
            <w:tcBorders>
              <w:top w:val="single" w:sz="4" w:space="0" w:color="auto"/>
              <w:left w:val="single" w:sz="4" w:space="0" w:color="auto"/>
              <w:bottom w:val="single" w:sz="4" w:space="0" w:color="auto"/>
              <w:right w:val="single" w:sz="4" w:space="0" w:color="auto"/>
            </w:tcBorders>
          </w:tcPr>
          <w:p w14:paraId="68B5AB56" w14:textId="77777777" w:rsidR="00B64016" w:rsidRPr="007B3F24" w:rsidRDefault="00B64016" w:rsidP="0030559B">
            <w:pPr>
              <w:pStyle w:val="BodyText"/>
            </w:pPr>
            <w:r w:rsidRPr="007B3F24">
              <w:t>8.</w:t>
            </w:r>
            <w:r w:rsidR="00534416" w:rsidRPr="007B3F24">
              <w:t>0</w:t>
            </w:r>
            <w:r w:rsidRPr="007B3F24">
              <w:t>1</w:t>
            </w:r>
          </w:p>
        </w:tc>
        <w:tc>
          <w:tcPr>
            <w:tcW w:w="3115" w:type="pct"/>
            <w:tcBorders>
              <w:top w:val="single" w:sz="4" w:space="0" w:color="auto"/>
              <w:left w:val="single" w:sz="4" w:space="0" w:color="auto"/>
              <w:bottom w:val="single" w:sz="4" w:space="0" w:color="auto"/>
              <w:right w:val="single" w:sz="4" w:space="0" w:color="auto"/>
            </w:tcBorders>
          </w:tcPr>
          <w:p w14:paraId="1C7AF8DB" w14:textId="0F7CD3A0" w:rsidR="00B64016" w:rsidRPr="007B3F24" w:rsidRDefault="00B64016" w:rsidP="0030559B">
            <w:pPr>
              <w:pStyle w:val="Heading5"/>
            </w:pPr>
            <w:r w:rsidRPr="007B3F24">
              <w:t xml:space="preserve">Are ECDIS procedures from </w:t>
            </w:r>
            <w:r w:rsidR="00997929">
              <w:t>S</w:t>
            </w:r>
            <w:r w:rsidRPr="007B3F24">
              <w:t xml:space="preserve">MS printed and available for quick reference? The document to be signed for ‘read and understood’ by all navigating Officers </w:t>
            </w:r>
          </w:p>
        </w:tc>
        <w:tc>
          <w:tcPr>
            <w:tcW w:w="686" w:type="pct"/>
            <w:tcBorders>
              <w:top w:val="single" w:sz="4" w:space="0" w:color="auto"/>
              <w:left w:val="single" w:sz="4" w:space="0" w:color="auto"/>
              <w:bottom w:val="single" w:sz="4" w:space="0" w:color="auto"/>
              <w:right w:val="single" w:sz="4" w:space="0" w:color="auto"/>
            </w:tcBorders>
          </w:tcPr>
          <w:p w14:paraId="34A9B1A4" w14:textId="77777777" w:rsidR="00B64016" w:rsidRPr="007B3F24" w:rsidRDefault="00B64016" w:rsidP="0030559B">
            <w:pPr>
              <w:pStyle w:val="Heading5"/>
            </w:pPr>
          </w:p>
        </w:tc>
        <w:tc>
          <w:tcPr>
            <w:tcW w:w="375" w:type="pct"/>
            <w:tcBorders>
              <w:top w:val="single" w:sz="4" w:space="0" w:color="auto"/>
              <w:left w:val="single" w:sz="4" w:space="0" w:color="auto"/>
              <w:bottom w:val="single" w:sz="4" w:space="0" w:color="auto"/>
              <w:right w:val="single" w:sz="4" w:space="0" w:color="auto"/>
            </w:tcBorders>
            <w:vAlign w:val="center"/>
          </w:tcPr>
          <w:p w14:paraId="6D10B060" w14:textId="77777777" w:rsidR="00B64016" w:rsidRPr="007B3F24" w:rsidRDefault="00B64016"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344B3DE0" w14:textId="77777777" w:rsidR="00B64016" w:rsidRPr="007B3F24" w:rsidRDefault="00B64016"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17FFBAE8" w14:textId="77777777" w:rsidTr="00B22A3B">
        <w:tc>
          <w:tcPr>
            <w:tcW w:w="401" w:type="pct"/>
            <w:tcBorders>
              <w:top w:val="single" w:sz="4" w:space="0" w:color="auto"/>
              <w:left w:val="single" w:sz="4" w:space="0" w:color="auto"/>
              <w:bottom w:val="single" w:sz="4" w:space="0" w:color="auto"/>
              <w:right w:val="single" w:sz="4" w:space="0" w:color="auto"/>
            </w:tcBorders>
          </w:tcPr>
          <w:p w14:paraId="79637C84" w14:textId="77777777" w:rsidR="00E801D2" w:rsidRPr="007B3F24" w:rsidRDefault="00E801D2" w:rsidP="0030559B">
            <w:pPr>
              <w:pStyle w:val="BodyText"/>
            </w:pPr>
            <w:r w:rsidRPr="007B3F24">
              <w:t>8.</w:t>
            </w:r>
            <w:r w:rsidR="00534416" w:rsidRPr="007B3F24">
              <w:t>0</w:t>
            </w:r>
            <w:r w:rsidRPr="007B3F24">
              <w:t>2</w:t>
            </w:r>
          </w:p>
        </w:tc>
        <w:tc>
          <w:tcPr>
            <w:tcW w:w="3115" w:type="pct"/>
            <w:tcBorders>
              <w:top w:val="single" w:sz="4" w:space="0" w:color="auto"/>
              <w:left w:val="single" w:sz="4" w:space="0" w:color="auto"/>
              <w:bottom w:val="single" w:sz="4" w:space="0" w:color="auto"/>
              <w:right w:val="single" w:sz="4" w:space="0" w:color="auto"/>
            </w:tcBorders>
          </w:tcPr>
          <w:p w14:paraId="78ACD19B" w14:textId="77777777" w:rsidR="00E801D2" w:rsidRPr="007B3F24" w:rsidRDefault="00E801D2" w:rsidP="0030559B">
            <w:pPr>
              <w:pStyle w:val="Heading5"/>
            </w:pPr>
            <w:r w:rsidRPr="007B3F24">
              <w:t xml:space="preserve">Each deck watch keeper is in possession of an ECDIS certificate of training. </w:t>
            </w:r>
            <w:r w:rsidR="00446569" w:rsidRPr="007B3F24">
              <w:t>As</w:t>
            </w:r>
            <w:r w:rsidRPr="007B3F24">
              <w:t xml:space="preserve"> </w:t>
            </w:r>
            <w:r w:rsidR="00446569" w:rsidRPr="007B3F24">
              <w:t>per IMO</w:t>
            </w:r>
            <w:r w:rsidRPr="007B3F24">
              <w:t xml:space="preserve"> Model Course 1.27, (The operational use of Electronic Chart Display </w:t>
            </w:r>
            <w:r w:rsidR="0010107E" w:rsidRPr="007B3F24">
              <w:t>and Information Systems (ECDIS</w:t>
            </w:r>
            <w:r w:rsidR="00D42924" w:rsidRPr="007B3F24">
              <w:t>).</w:t>
            </w:r>
          </w:p>
        </w:tc>
        <w:tc>
          <w:tcPr>
            <w:tcW w:w="686" w:type="pct"/>
            <w:tcBorders>
              <w:top w:val="single" w:sz="4" w:space="0" w:color="auto"/>
              <w:left w:val="single" w:sz="4" w:space="0" w:color="auto"/>
              <w:bottom w:val="single" w:sz="4" w:space="0" w:color="auto"/>
              <w:right w:val="single" w:sz="4" w:space="0" w:color="auto"/>
            </w:tcBorders>
          </w:tcPr>
          <w:p w14:paraId="18F218AE" w14:textId="67791DF9" w:rsidR="00E15970" w:rsidRPr="007B3F24" w:rsidRDefault="00E82864" w:rsidP="0030559B">
            <w:r>
              <w:t>FOM 3.29</w:t>
            </w:r>
            <w:r w:rsidR="00C17518" w:rsidRPr="007B3F24">
              <w:t xml:space="preserve"> Section 8</w:t>
            </w:r>
          </w:p>
        </w:tc>
        <w:tc>
          <w:tcPr>
            <w:tcW w:w="375" w:type="pct"/>
            <w:tcBorders>
              <w:top w:val="single" w:sz="4" w:space="0" w:color="auto"/>
              <w:left w:val="single" w:sz="4" w:space="0" w:color="auto"/>
              <w:bottom w:val="single" w:sz="4" w:space="0" w:color="auto"/>
              <w:right w:val="single" w:sz="4" w:space="0" w:color="auto"/>
            </w:tcBorders>
            <w:vAlign w:val="center"/>
          </w:tcPr>
          <w:p w14:paraId="1AA977F2"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726B433F"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602CE25" w14:textId="77777777" w:rsidTr="00B22A3B">
        <w:tc>
          <w:tcPr>
            <w:tcW w:w="401" w:type="pct"/>
            <w:tcBorders>
              <w:top w:val="single" w:sz="4" w:space="0" w:color="auto"/>
              <w:left w:val="single" w:sz="4" w:space="0" w:color="auto"/>
              <w:bottom w:val="single" w:sz="4" w:space="0" w:color="auto"/>
              <w:right w:val="single" w:sz="4" w:space="0" w:color="auto"/>
            </w:tcBorders>
          </w:tcPr>
          <w:p w14:paraId="48B202DD" w14:textId="77777777" w:rsidR="00E801D2" w:rsidRPr="007B3F24" w:rsidRDefault="00E801D2" w:rsidP="0030559B">
            <w:pPr>
              <w:pStyle w:val="BodyText"/>
            </w:pPr>
            <w:r w:rsidRPr="007B3F24">
              <w:t>8.</w:t>
            </w:r>
            <w:r w:rsidR="00534416" w:rsidRPr="007B3F24">
              <w:t>0</w:t>
            </w:r>
            <w:r w:rsidRPr="007B3F24">
              <w:t>3</w:t>
            </w:r>
          </w:p>
        </w:tc>
        <w:tc>
          <w:tcPr>
            <w:tcW w:w="3115" w:type="pct"/>
            <w:tcBorders>
              <w:top w:val="single" w:sz="4" w:space="0" w:color="auto"/>
              <w:left w:val="single" w:sz="4" w:space="0" w:color="auto"/>
              <w:bottom w:val="single" w:sz="4" w:space="0" w:color="auto"/>
              <w:right w:val="single" w:sz="4" w:space="0" w:color="auto"/>
            </w:tcBorders>
          </w:tcPr>
          <w:p w14:paraId="7024B50B" w14:textId="77777777" w:rsidR="00E801D2" w:rsidRPr="007B3F24" w:rsidRDefault="00E801D2" w:rsidP="0030559B">
            <w:pPr>
              <w:pStyle w:val="Heading5"/>
            </w:pPr>
            <w:r w:rsidRPr="007B3F24">
              <w:t>Each deck watch keeper is in possession of a Type specific ECDIS certificate of training or an evidence of familiarisation of the actual equipment fitted on board.</w:t>
            </w:r>
          </w:p>
          <w:p w14:paraId="4B426241" w14:textId="77777777" w:rsidR="00E801D2" w:rsidRPr="007B3F24" w:rsidRDefault="00E801D2" w:rsidP="0030559B">
            <w:r w:rsidRPr="007B3F24">
              <w:t xml:space="preserve">(The Type specific training should be conducted by the manufacturer or the manufactures approved agent or a trainer who has attended such a programme) </w:t>
            </w:r>
          </w:p>
          <w:p w14:paraId="4CC029CF" w14:textId="77777777" w:rsidR="00E801D2" w:rsidRPr="007B3F24" w:rsidRDefault="00E801D2" w:rsidP="0030559B"/>
          <w:p w14:paraId="0310CE02" w14:textId="77777777" w:rsidR="00E801D2" w:rsidRPr="007B3F24" w:rsidRDefault="00E801D2" w:rsidP="0030559B">
            <w:r w:rsidRPr="007B3F24">
              <w:t xml:space="preserve">Has the senior officer gone through the Type-specific equipment training for the SAM and Raytheon </w:t>
            </w:r>
            <w:r w:rsidR="00446569" w:rsidRPr="007B3F24">
              <w:t>Equipment?</w:t>
            </w:r>
          </w:p>
          <w:p w14:paraId="36BBD41B" w14:textId="77777777" w:rsidR="00E801D2" w:rsidRPr="007B3F24" w:rsidRDefault="00E801D2" w:rsidP="0030559B"/>
          <w:p w14:paraId="5EC4DE2F" w14:textId="77777777" w:rsidR="00E801D2" w:rsidRPr="007B3F24" w:rsidRDefault="00E801D2" w:rsidP="0030559B">
            <w:r w:rsidRPr="007B3F24">
              <w:t xml:space="preserve">If for reason </w:t>
            </w:r>
            <w:r w:rsidR="00D42924" w:rsidRPr="007B3F24">
              <w:t>shore-based</w:t>
            </w:r>
            <w:r w:rsidRPr="007B3F24">
              <w:t xml:space="preserve"> familiarization training cannot be </w:t>
            </w:r>
            <w:r w:rsidR="00D62EF8" w:rsidRPr="007B3F24">
              <w:t>completed,</w:t>
            </w:r>
            <w:r w:rsidRPr="007B3F24">
              <w:t xml:space="preserve"> then the following option to be considered prior the officer taking over the 1</w:t>
            </w:r>
            <w:r w:rsidRPr="007B3F24">
              <w:rPr>
                <w:vertAlign w:val="superscript"/>
              </w:rPr>
              <w:t>st</w:t>
            </w:r>
            <w:r w:rsidRPr="007B3F24">
              <w:t xml:space="preserve"> watch: </w:t>
            </w:r>
          </w:p>
          <w:p w14:paraId="418CA1C4" w14:textId="77777777" w:rsidR="00E801D2" w:rsidRPr="007B3F24" w:rsidRDefault="00E801D2" w:rsidP="0030559B">
            <w:pPr>
              <w:numPr>
                <w:ilvl w:val="0"/>
                <w:numId w:val="23"/>
              </w:numPr>
            </w:pPr>
            <w:r w:rsidRPr="007B3F24">
              <w:t xml:space="preserve">Self Familiarization of equipment with the aid of user manual and a company generated and approved checklist </w:t>
            </w:r>
            <w:r w:rsidR="00446569" w:rsidRPr="007B3F24">
              <w:t>identified</w:t>
            </w:r>
            <w:r w:rsidRPr="007B3F24">
              <w:t xml:space="preserve"> within the Bridge procedures. </w:t>
            </w:r>
          </w:p>
          <w:p w14:paraId="4B26BD3C" w14:textId="77777777" w:rsidR="00E801D2" w:rsidRPr="007B3F24" w:rsidRDefault="00E801D2" w:rsidP="0030559B">
            <w:pPr>
              <w:numPr>
                <w:ilvl w:val="0"/>
                <w:numId w:val="23"/>
              </w:numPr>
            </w:pPr>
            <w:r w:rsidRPr="007B3F24">
              <w:t xml:space="preserve">Instruction on the vessel by a suitable experienced and able bridge officer who has attended the manufactures training. </w:t>
            </w:r>
          </w:p>
          <w:p w14:paraId="28368941" w14:textId="77777777" w:rsidR="00E801D2" w:rsidRPr="007B3F24" w:rsidRDefault="00E801D2" w:rsidP="0030559B">
            <w:pPr>
              <w:numPr>
                <w:ilvl w:val="0"/>
                <w:numId w:val="23"/>
              </w:numPr>
            </w:pPr>
            <w:r w:rsidRPr="007B3F24">
              <w:t>Shore staffs who have attended the operator’s course to visit the vessel and conduct on board type specific familiarization.</w:t>
            </w:r>
          </w:p>
        </w:tc>
        <w:tc>
          <w:tcPr>
            <w:tcW w:w="686" w:type="pct"/>
            <w:tcBorders>
              <w:top w:val="single" w:sz="4" w:space="0" w:color="auto"/>
              <w:left w:val="single" w:sz="4" w:space="0" w:color="auto"/>
              <w:bottom w:val="single" w:sz="4" w:space="0" w:color="auto"/>
              <w:right w:val="single" w:sz="4" w:space="0" w:color="auto"/>
            </w:tcBorders>
          </w:tcPr>
          <w:p w14:paraId="4F3C5003" w14:textId="1C5F0B3B" w:rsidR="00C17518" w:rsidRPr="007B3F24" w:rsidRDefault="00E82864" w:rsidP="0030559B">
            <w:r>
              <w:t>FOM 3.29</w:t>
            </w:r>
            <w:r w:rsidRPr="007B3F24">
              <w:t xml:space="preserve"> Section 8</w:t>
            </w:r>
            <w:r w:rsidR="00C17518" w:rsidRPr="007B3F24">
              <w:t xml:space="preserve">/ </w:t>
            </w:r>
          </w:p>
          <w:p w14:paraId="57D67548" w14:textId="3396E9D6" w:rsidR="00E15970" w:rsidRPr="007B3F24" w:rsidRDefault="00E82864" w:rsidP="0030559B">
            <w:r w:rsidRPr="00E82864">
              <w:t>NAV-16</w:t>
            </w:r>
          </w:p>
        </w:tc>
        <w:tc>
          <w:tcPr>
            <w:tcW w:w="375" w:type="pct"/>
            <w:tcBorders>
              <w:top w:val="single" w:sz="4" w:space="0" w:color="auto"/>
              <w:left w:val="single" w:sz="4" w:space="0" w:color="auto"/>
              <w:bottom w:val="single" w:sz="4" w:space="0" w:color="auto"/>
              <w:right w:val="single" w:sz="4" w:space="0" w:color="auto"/>
            </w:tcBorders>
            <w:vAlign w:val="center"/>
          </w:tcPr>
          <w:p w14:paraId="595E1E1A"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0AB5A836"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AB6BAE6" w14:textId="77777777" w:rsidTr="00B22A3B">
        <w:tc>
          <w:tcPr>
            <w:tcW w:w="401" w:type="pct"/>
            <w:tcBorders>
              <w:top w:val="single" w:sz="4" w:space="0" w:color="auto"/>
              <w:left w:val="single" w:sz="4" w:space="0" w:color="auto"/>
              <w:bottom w:val="single" w:sz="4" w:space="0" w:color="auto"/>
              <w:right w:val="single" w:sz="4" w:space="0" w:color="auto"/>
            </w:tcBorders>
          </w:tcPr>
          <w:p w14:paraId="64AB59ED" w14:textId="77777777" w:rsidR="00E801D2" w:rsidRPr="007B3F24" w:rsidRDefault="00E801D2" w:rsidP="0030559B">
            <w:pPr>
              <w:pStyle w:val="BodyText"/>
            </w:pPr>
            <w:r w:rsidRPr="007B3F24">
              <w:t>8.</w:t>
            </w:r>
            <w:r w:rsidR="00534416" w:rsidRPr="007B3F24">
              <w:t>0</w:t>
            </w:r>
            <w:r w:rsidRPr="007B3F24">
              <w:t>4</w:t>
            </w:r>
          </w:p>
        </w:tc>
        <w:tc>
          <w:tcPr>
            <w:tcW w:w="3115" w:type="pct"/>
            <w:tcBorders>
              <w:top w:val="single" w:sz="4" w:space="0" w:color="auto"/>
              <w:left w:val="single" w:sz="4" w:space="0" w:color="auto"/>
              <w:bottom w:val="single" w:sz="4" w:space="0" w:color="auto"/>
              <w:right w:val="single" w:sz="4" w:space="0" w:color="auto"/>
            </w:tcBorders>
          </w:tcPr>
          <w:p w14:paraId="1CA5B5F0" w14:textId="77777777" w:rsidR="00E801D2" w:rsidRPr="007B3F24" w:rsidRDefault="00E801D2" w:rsidP="0030559B">
            <w:pPr>
              <w:pStyle w:val="Heading5"/>
            </w:pPr>
            <w:r w:rsidRPr="007B3F24">
              <w:t>Each deck watch keeper is fully familiar with the different functions of the equipment</w:t>
            </w:r>
          </w:p>
          <w:p w14:paraId="1C416DB0" w14:textId="77777777" w:rsidR="00E801D2" w:rsidRPr="007B3F24" w:rsidRDefault="00E801D2" w:rsidP="0030559B">
            <w:pPr>
              <w:pStyle w:val="Heading5"/>
              <w:numPr>
                <w:ilvl w:val="0"/>
                <w:numId w:val="20"/>
              </w:numPr>
            </w:pPr>
            <w:r w:rsidRPr="007B3F24">
              <w:t xml:space="preserve">Familiarization with available functions </w:t>
            </w:r>
          </w:p>
          <w:p w14:paraId="1519C6F1" w14:textId="77777777" w:rsidR="00E801D2" w:rsidRPr="007B3F24" w:rsidRDefault="00E801D2" w:rsidP="0030559B">
            <w:pPr>
              <w:pStyle w:val="Heading5"/>
              <w:numPr>
                <w:ilvl w:val="0"/>
                <w:numId w:val="20"/>
              </w:numPr>
            </w:pPr>
            <w:r w:rsidRPr="007B3F24">
              <w:t xml:space="preserve">Familiarization with the Menu structure </w:t>
            </w:r>
          </w:p>
          <w:p w14:paraId="18F1C267" w14:textId="77777777" w:rsidR="00E801D2" w:rsidRPr="007B3F24" w:rsidRDefault="00E801D2" w:rsidP="0030559B">
            <w:pPr>
              <w:pStyle w:val="Heading5"/>
              <w:numPr>
                <w:ilvl w:val="0"/>
                <w:numId w:val="20"/>
              </w:numPr>
            </w:pPr>
            <w:r w:rsidRPr="007B3F24">
              <w:t xml:space="preserve">Recognition of alarms and malfunction indicators and the actions to be taken. </w:t>
            </w:r>
          </w:p>
          <w:p w14:paraId="0DBB9B66" w14:textId="77777777" w:rsidR="00E801D2" w:rsidRPr="007B3F24" w:rsidRDefault="00E801D2" w:rsidP="0030559B">
            <w:pPr>
              <w:pStyle w:val="Heading5"/>
              <w:numPr>
                <w:ilvl w:val="0"/>
                <w:numId w:val="20"/>
              </w:numPr>
            </w:pPr>
            <w:r w:rsidRPr="007B3F24">
              <w:t xml:space="preserve">Display set up </w:t>
            </w:r>
          </w:p>
          <w:p w14:paraId="71455172" w14:textId="77777777" w:rsidR="00E801D2" w:rsidRPr="007B3F24" w:rsidRDefault="00E801D2" w:rsidP="0030559B">
            <w:pPr>
              <w:numPr>
                <w:ilvl w:val="0"/>
                <w:numId w:val="20"/>
              </w:numPr>
            </w:pPr>
            <w:r w:rsidRPr="007B3F24">
              <w:t xml:space="preserve">Setting of Safety values </w:t>
            </w:r>
          </w:p>
          <w:p w14:paraId="0B5287DD" w14:textId="77777777" w:rsidR="00E801D2" w:rsidRPr="007B3F24" w:rsidRDefault="00E801D2" w:rsidP="0030559B">
            <w:pPr>
              <w:pStyle w:val="Heading5"/>
              <w:numPr>
                <w:ilvl w:val="0"/>
                <w:numId w:val="20"/>
              </w:numPr>
            </w:pPr>
            <w:r w:rsidRPr="007B3F24">
              <w:lastRenderedPageBreak/>
              <w:t xml:space="preserve">Route monitoring </w:t>
            </w:r>
          </w:p>
          <w:p w14:paraId="7832F017" w14:textId="77777777" w:rsidR="00E801D2" w:rsidRPr="007B3F24" w:rsidRDefault="00E801D2" w:rsidP="0030559B">
            <w:pPr>
              <w:pStyle w:val="Heading5"/>
              <w:numPr>
                <w:ilvl w:val="0"/>
                <w:numId w:val="20"/>
              </w:numPr>
            </w:pPr>
            <w:r w:rsidRPr="007B3F24">
              <w:t xml:space="preserve">Changing over to back up system </w:t>
            </w:r>
          </w:p>
          <w:p w14:paraId="55319525" w14:textId="77777777" w:rsidR="00E801D2" w:rsidRPr="007B3F24" w:rsidRDefault="00E801D2" w:rsidP="0030559B">
            <w:pPr>
              <w:pStyle w:val="Heading5"/>
              <w:numPr>
                <w:ilvl w:val="0"/>
                <w:numId w:val="20"/>
              </w:numPr>
            </w:pPr>
            <w:r w:rsidRPr="007B3F24">
              <w:t>Route planning</w:t>
            </w:r>
          </w:p>
          <w:p w14:paraId="6A3390C5" w14:textId="77777777" w:rsidR="00E801D2" w:rsidRPr="007B3F24" w:rsidRDefault="00E801D2" w:rsidP="0030559B">
            <w:pPr>
              <w:pStyle w:val="Heading5"/>
              <w:numPr>
                <w:ilvl w:val="0"/>
                <w:numId w:val="20"/>
              </w:numPr>
            </w:pPr>
            <w:r w:rsidRPr="007B3F24">
              <w:t xml:space="preserve">Updating of software. </w:t>
            </w:r>
          </w:p>
          <w:p w14:paraId="5745B7B9" w14:textId="77777777" w:rsidR="00E801D2" w:rsidRPr="007B3F24" w:rsidRDefault="00E801D2" w:rsidP="0030559B">
            <w:pPr>
              <w:pStyle w:val="Heading5"/>
              <w:numPr>
                <w:ilvl w:val="0"/>
                <w:numId w:val="20"/>
              </w:numPr>
            </w:pPr>
            <w:r w:rsidRPr="007B3F24">
              <w:t xml:space="preserve">Loading charts and licences </w:t>
            </w:r>
          </w:p>
          <w:p w14:paraId="28A60C1A" w14:textId="77777777" w:rsidR="00E801D2" w:rsidRPr="007B3F24" w:rsidRDefault="00E801D2" w:rsidP="0030559B">
            <w:pPr>
              <w:numPr>
                <w:ilvl w:val="0"/>
                <w:numId w:val="20"/>
              </w:numPr>
            </w:pPr>
            <w:r w:rsidRPr="007B3F24">
              <w:t>Position plotting using ‘DR Mode’ in case of loss of GPS Signal.</w:t>
            </w:r>
          </w:p>
        </w:tc>
        <w:tc>
          <w:tcPr>
            <w:tcW w:w="686" w:type="pct"/>
            <w:tcBorders>
              <w:top w:val="single" w:sz="4" w:space="0" w:color="auto"/>
              <w:left w:val="single" w:sz="4" w:space="0" w:color="auto"/>
              <w:bottom w:val="single" w:sz="4" w:space="0" w:color="auto"/>
              <w:right w:val="single" w:sz="4" w:space="0" w:color="auto"/>
            </w:tcBorders>
          </w:tcPr>
          <w:p w14:paraId="052AF766" w14:textId="77777777" w:rsidR="00E801D2" w:rsidRPr="007B3F24" w:rsidRDefault="00E801D2" w:rsidP="0030559B"/>
        </w:tc>
        <w:tc>
          <w:tcPr>
            <w:tcW w:w="375" w:type="pct"/>
            <w:tcBorders>
              <w:top w:val="single" w:sz="4" w:space="0" w:color="auto"/>
              <w:left w:val="single" w:sz="4" w:space="0" w:color="auto"/>
              <w:bottom w:val="single" w:sz="4" w:space="0" w:color="auto"/>
              <w:right w:val="single" w:sz="4" w:space="0" w:color="auto"/>
            </w:tcBorders>
            <w:vAlign w:val="center"/>
          </w:tcPr>
          <w:p w14:paraId="5C61AF23"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2A88BC90"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07973" w:rsidRPr="007B3F24" w14:paraId="761A9CFB" w14:textId="77777777" w:rsidTr="00B22A3B">
        <w:tc>
          <w:tcPr>
            <w:tcW w:w="401" w:type="pct"/>
            <w:tcBorders>
              <w:top w:val="single" w:sz="4" w:space="0" w:color="auto"/>
              <w:left w:val="single" w:sz="4" w:space="0" w:color="auto"/>
              <w:bottom w:val="single" w:sz="4" w:space="0" w:color="auto"/>
              <w:right w:val="single" w:sz="4" w:space="0" w:color="auto"/>
            </w:tcBorders>
          </w:tcPr>
          <w:p w14:paraId="2F2CFA8C" w14:textId="77777777" w:rsidR="00407973" w:rsidRPr="007B3F24" w:rsidRDefault="00534416" w:rsidP="0030559B">
            <w:pPr>
              <w:pStyle w:val="BodyText"/>
            </w:pPr>
            <w:r w:rsidRPr="007B3F24">
              <w:t>8.05</w:t>
            </w:r>
          </w:p>
        </w:tc>
        <w:tc>
          <w:tcPr>
            <w:tcW w:w="3115" w:type="pct"/>
            <w:tcBorders>
              <w:top w:val="single" w:sz="4" w:space="0" w:color="auto"/>
              <w:left w:val="single" w:sz="4" w:space="0" w:color="auto"/>
              <w:bottom w:val="single" w:sz="4" w:space="0" w:color="auto"/>
              <w:right w:val="single" w:sz="4" w:space="0" w:color="auto"/>
            </w:tcBorders>
          </w:tcPr>
          <w:p w14:paraId="6B94A366" w14:textId="77777777" w:rsidR="00407973" w:rsidRPr="007B3F24" w:rsidRDefault="00407973" w:rsidP="0030559B">
            <w:pPr>
              <w:pStyle w:val="Heading5"/>
            </w:pPr>
            <w:r w:rsidRPr="007B3F24">
              <w:t>Verify Officers are aware of various overlays on ECDIS (RADAR, AIS, NAVTEX etc.)</w:t>
            </w:r>
          </w:p>
          <w:p w14:paraId="404D7864" w14:textId="77777777" w:rsidR="00407973" w:rsidRPr="007B3F24" w:rsidRDefault="00407973" w:rsidP="0030559B">
            <w:r w:rsidRPr="007B3F24">
              <w:t xml:space="preserve">Note: </w:t>
            </w:r>
            <w:r w:rsidR="004410D9" w:rsidRPr="007B3F24">
              <w:t>V</w:t>
            </w:r>
            <w:r w:rsidRPr="007B3F24">
              <w:t>erify Bridge Team understands danger of over-reliance on the overlays provided.</w:t>
            </w:r>
          </w:p>
        </w:tc>
        <w:tc>
          <w:tcPr>
            <w:tcW w:w="686" w:type="pct"/>
            <w:tcBorders>
              <w:top w:val="single" w:sz="4" w:space="0" w:color="auto"/>
              <w:left w:val="single" w:sz="4" w:space="0" w:color="auto"/>
              <w:bottom w:val="single" w:sz="4" w:space="0" w:color="auto"/>
              <w:right w:val="single" w:sz="4" w:space="0" w:color="auto"/>
            </w:tcBorders>
          </w:tcPr>
          <w:p w14:paraId="77106360" w14:textId="40895451" w:rsidR="00E15970" w:rsidRPr="007B3F24" w:rsidRDefault="008A3343" w:rsidP="0030559B">
            <w:r>
              <w:t>FOM 3.29</w:t>
            </w:r>
          </w:p>
        </w:tc>
        <w:tc>
          <w:tcPr>
            <w:tcW w:w="375" w:type="pct"/>
            <w:tcBorders>
              <w:top w:val="single" w:sz="4" w:space="0" w:color="auto"/>
              <w:left w:val="single" w:sz="4" w:space="0" w:color="auto"/>
              <w:bottom w:val="single" w:sz="4" w:space="0" w:color="auto"/>
              <w:right w:val="single" w:sz="4" w:space="0" w:color="auto"/>
            </w:tcBorders>
            <w:vAlign w:val="center"/>
          </w:tcPr>
          <w:p w14:paraId="4AC14BEA" w14:textId="77777777" w:rsidR="00407973" w:rsidRPr="007B3F24" w:rsidRDefault="00407973"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748A3B87" w14:textId="77777777" w:rsidR="00407973" w:rsidRPr="007B3F24" w:rsidRDefault="00407973"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A8680B7" w14:textId="77777777" w:rsidTr="00B22A3B">
        <w:tc>
          <w:tcPr>
            <w:tcW w:w="401" w:type="pct"/>
            <w:tcBorders>
              <w:top w:val="single" w:sz="4" w:space="0" w:color="auto"/>
              <w:left w:val="single" w:sz="4" w:space="0" w:color="auto"/>
              <w:bottom w:val="single" w:sz="4" w:space="0" w:color="auto"/>
              <w:right w:val="single" w:sz="4" w:space="0" w:color="auto"/>
            </w:tcBorders>
          </w:tcPr>
          <w:p w14:paraId="76053B99" w14:textId="77777777" w:rsidR="00E801D2" w:rsidRPr="007B3F24" w:rsidRDefault="00534416" w:rsidP="0030559B">
            <w:pPr>
              <w:pStyle w:val="BodyText"/>
            </w:pPr>
            <w:r w:rsidRPr="007B3F24">
              <w:t>8.06</w:t>
            </w:r>
          </w:p>
        </w:tc>
        <w:tc>
          <w:tcPr>
            <w:tcW w:w="3115" w:type="pct"/>
            <w:tcBorders>
              <w:top w:val="single" w:sz="4" w:space="0" w:color="auto"/>
              <w:left w:val="single" w:sz="4" w:space="0" w:color="auto"/>
              <w:bottom w:val="single" w:sz="4" w:space="0" w:color="auto"/>
              <w:right w:val="single" w:sz="4" w:space="0" w:color="auto"/>
            </w:tcBorders>
          </w:tcPr>
          <w:p w14:paraId="41CC4482" w14:textId="77777777" w:rsidR="00E801D2" w:rsidRPr="007B3F24" w:rsidRDefault="00E801D2" w:rsidP="0030559B">
            <w:pPr>
              <w:pStyle w:val="Heading5"/>
            </w:pPr>
            <w:r w:rsidRPr="007B3F24">
              <w:t>Is the voyage plan loaded before commencement of the voyage and is operational at all times especially when the ship is in coastal water for both the primary and secondary means</w:t>
            </w:r>
            <w:r w:rsidR="004410D9" w:rsidRPr="007B3F24">
              <w:t>?</w:t>
            </w:r>
          </w:p>
          <w:p w14:paraId="546D06AB" w14:textId="77777777" w:rsidR="00A47EEA" w:rsidRPr="007B3F24" w:rsidRDefault="00C6292A" w:rsidP="0030559B">
            <w:r w:rsidRPr="007B3F24">
              <w:t xml:space="preserve">Is the "route check" run on the ECDIS to identify possible hazards, prior commencing the </w:t>
            </w:r>
            <w:r w:rsidR="00B22A3B" w:rsidRPr="007B3F24">
              <w:t>voyage?</w:t>
            </w:r>
          </w:p>
        </w:tc>
        <w:tc>
          <w:tcPr>
            <w:tcW w:w="686" w:type="pct"/>
            <w:tcBorders>
              <w:top w:val="single" w:sz="4" w:space="0" w:color="auto"/>
              <w:left w:val="single" w:sz="4" w:space="0" w:color="auto"/>
              <w:bottom w:val="single" w:sz="4" w:space="0" w:color="auto"/>
              <w:right w:val="single" w:sz="4" w:space="0" w:color="auto"/>
            </w:tcBorders>
          </w:tcPr>
          <w:p w14:paraId="75A5A6FC" w14:textId="0BFF9C89" w:rsidR="00E15970" w:rsidRPr="007B3F24" w:rsidRDefault="008A3343" w:rsidP="0030559B">
            <w:r>
              <w:t>FOM 3.6</w:t>
            </w:r>
            <w:r w:rsidR="004410D9" w:rsidRPr="007B3F24">
              <w:t xml:space="preserve"> </w:t>
            </w:r>
            <w:r w:rsidR="00346343" w:rsidRPr="007B3F24">
              <w:t>&amp;</w:t>
            </w:r>
            <w:r w:rsidR="004410D9" w:rsidRPr="007B3F24">
              <w:t xml:space="preserve"> </w:t>
            </w:r>
            <w:r>
              <w:t>FOM 3.29</w:t>
            </w:r>
          </w:p>
        </w:tc>
        <w:tc>
          <w:tcPr>
            <w:tcW w:w="375" w:type="pct"/>
            <w:tcBorders>
              <w:top w:val="single" w:sz="4" w:space="0" w:color="auto"/>
              <w:left w:val="single" w:sz="4" w:space="0" w:color="auto"/>
              <w:bottom w:val="single" w:sz="4" w:space="0" w:color="auto"/>
              <w:right w:val="single" w:sz="4" w:space="0" w:color="auto"/>
            </w:tcBorders>
            <w:vAlign w:val="center"/>
          </w:tcPr>
          <w:p w14:paraId="6F03FBB8"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06DCAA86"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920A2E9" w14:textId="77777777" w:rsidTr="00B22A3B">
        <w:tc>
          <w:tcPr>
            <w:tcW w:w="401" w:type="pct"/>
            <w:tcBorders>
              <w:top w:val="single" w:sz="4" w:space="0" w:color="auto"/>
              <w:left w:val="single" w:sz="4" w:space="0" w:color="auto"/>
              <w:bottom w:val="single" w:sz="4" w:space="0" w:color="auto"/>
              <w:right w:val="single" w:sz="4" w:space="0" w:color="auto"/>
            </w:tcBorders>
          </w:tcPr>
          <w:p w14:paraId="7504C27F" w14:textId="77777777" w:rsidR="00E801D2" w:rsidRPr="007B3F24" w:rsidRDefault="00534416" w:rsidP="0030559B">
            <w:pPr>
              <w:pStyle w:val="BodyText"/>
            </w:pPr>
            <w:r w:rsidRPr="007B3F24">
              <w:t>8.07</w:t>
            </w:r>
          </w:p>
        </w:tc>
        <w:tc>
          <w:tcPr>
            <w:tcW w:w="3115" w:type="pct"/>
            <w:tcBorders>
              <w:top w:val="single" w:sz="4" w:space="0" w:color="auto"/>
              <w:left w:val="single" w:sz="4" w:space="0" w:color="auto"/>
              <w:bottom w:val="single" w:sz="4" w:space="0" w:color="auto"/>
              <w:right w:val="single" w:sz="4" w:space="0" w:color="auto"/>
            </w:tcBorders>
          </w:tcPr>
          <w:p w14:paraId="52A6700E" w14:textId="77777777" w:rsidR="00E801D2" w:rsidRPr="007B3F24" w:rsidRDefault="00E801D2" w:rsidP="0030559B">
            <w:pPr>
              <w:pStyle w:val="Heading5"/>
            </w:pPr>
            <w:r w:rsidRPr="007B3F24">
              <w:t>Are the following checks being made to avoid over-reliance on ECDIS</w:t>
            </w:r>
            <w:r w:rsidR="004410D9" w:rsidRPr="007B3F24">
              <w:t>?</w:t>
            </w:r>
          </w:p>
          <w:p w14:paraId="5625B4E8" w14:textId="77777777" w:rsidR="00E801D2" w:rsidRPr="007B3F24" w:rsidRDefault="00E801D2" w:rsidP="0030559B">
            <w:pPr>
              <w:numPr>
                <w:ilvl w:val="0"/>
                <w:numId w:val="18"/>
              </w:numPr>
            </w:pPr>
            <w:r w:rsidRPr="007B3F24">
              <w:t>Parallel indexing and use of clearing bearings;</w:t>
            </w:r>
          </w:p>
          <w:p w14:paraId="7F9A10BA" w14:textId="77777777" w:rsidR="00E801D2" w:rsidRPr="007B3F24" w:rsidRDefault="00E801D2" w:rsidP="0030559B">
            <w:pPr>
              <w:numPr>
                <w:ilvl w:val="0"/>
                <w:numId w:val="18"/>
              </w:numPr>
            </w:pPr>
            <w:r w:rsidRPr="007B3F24">
              <w:t>Use of radar to check the accuracy of the charted position by comparing the location of the radar target against the charted symbol;</w:t>
            </w:r>
          </w:p>
          <w:p w14:paraId="5480B7B7" w14:textId="77777777" w:rsidR="00E801D2" w:rsidRPr="007B3F24" w:rsidRDefault="00E801D2" w:rsidP="0030559B">
            <w:pPr>
              <w:numPr>
                <w:ilvl w:val="0"/>
                <w:numId w:val="18"/>
              </w:numPr>
            </w:pPr>
            <w:r w:rsidRPr="007B3F24">
              <w:t>Visual cross bearings;</w:t>
            </w:r>
          </w:p>
          <w:p w14:paraId="6914C2F7" w14:textId="77777777" w:rsidR="00E801D2" w:rsidRPr="007B3F24" w:rsidRDefault="00E801D2" w:rsidP="0030559B">
            <w:pPr>
              <w:numPr>
                <w:ilvl w:val="0"/>
                <w:numId w:val="24"/>
              </w:numPr>
            </w:pPr>
            <w:r w:rsidRPr="007B3F24">
              <w:t>Comparison of the signal to noise ratio of the GPS system in use.</w:t>
            </w:r>
          </w:p>
        </w:tc>
        <w:tc>
          <w:tcPr>
            <w:tcW w:w="686" w:type="pct"/>
            <w:tcBorders>
              <w:top w:val="single" w:sz="4" w:space="0" w:color="auto"/>
              <w:left w:val="single" w:sz="4" w:space="0" w:color="auto"/>
              <w:bottom w:val="single" w:sz="4" w:space="0" w:color="auto"/>
              <w:right w:val="single" w:sz="4" w:space="0" w:color="auto"/>
            </w:tcBorders>
          </w:tcPr>
          <w:p w14:paraId="5C88759D" w14:textId="1827D00D" w:rsidR="00F867F4" w:rsidRPr="007B3F24" w:rsidRDefault="008A3343" w:rsidP="0030559B">
            <w:r>
              <w:t>FOM 3.29</w:t>
            </w:r>
          </w:p>
        </w:tc>
        <w:tc>
          <w:tcPr>
            <w:tcW w:w="375" w:type="pct"/>
            <w:tcBorders>
              <w:top w:val="single" w:sz="4" w:space="0" w:color="auto"/>
              <w:left w:val="single" w:sz="4" w:space="0" w:color="auto"/>
              <w:bottom w:val="single" w:sz="4" w:space="0" w:color="auto"/>
              <w:right w:val="single" w:sz="4" w:space="0" w:color="auto"/>
            </w:tcBorders>
            <w:vAlign w:val="center"/>
          </w:tcPr>
          <w:p w14:paraId="7A14F9D9"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11C1F6AA"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4EA91E9" w14:textId="77777777" w:rsidTr="00B22A3B">
        <w:tc>
          <w:tcPr>
            <w:tcW w:w="401" w:type="pct"/>
            <w:tcBorders>
              <w:top w:val="single" w:sz="4" w:space="0" w:color="auto"/>
              <w:left w:val="single" w:sz="4" w:space="0" w:color="auto"/>
              <w:bottom w:val="single" w:sz="4" w:space="0" w:color="auto"/>
              <w:right w:val="single" w:sz="4" w:space="0" w:color="auto"/>
            </w:tcBorders>
          </w:tcPr>
          <w:p w14:paraId="5416A59A" w14:textId="77777777" w:rsidR="00E801D2" w:rsidRPr="007B3F24" w:rsidRDefault="00534416" w:rsidP="0030559B">
            <w:pPr>
              <w:pStyle w:val="BodyText"/>
            </w:pPr>
            <w:r w:rsidRPr="007B3F24">
              <w:t>8.08</w:t>
            </w:r>
          </w:p>
        </w:tc>
        <w:tc>
          <w:tcPr>
            <w:tcW w:w="3115" w:type="pct"/>
            <w:tcBorders>
              <w:top w:val="single" w:sz="4" w:space="0" w:color="auto"/>
              <w:left w:val="single" w:sz="4" w:space="0" w:color="auto"/>
              <w:bottom w:val="single" w:sz="4" w:space="0" w:color="auto"/>
              <w:right w:val="single" w:sz="4" w:space="0" w:color="auto"/>
            </w:tcBorders>
          </w:tcPr>
          <w:p w14:paraId="03DBE070" w14:textId="77777777" w:rsidR="00E801D2" w:rsidRPr="007B3F24" w:rsidRDefault="00E801D2" w:rsidP="0030559B">
            <w:pPr>
              <w:pStyle w:val="Heading5"/>
            </w:pPr>
            <w:r w:rsidRPr="007B3F24">
              <w:t>If the paper charts are the recognised back-up system, are the paper charts provided, adequate for the areas in which the ship trades and are they fully corrected?</w:t>
            </w:r>
          </w:p>
        </w:tc>
        <w:tc>
          <w:tcPr>
            <w:tcW w:w="686" w:type="pct"/>
            <w:tcBorders>
              <w:top w:val="single" w:sz="4" w:space="0" w:color="auto"/>
              <w:left w:val="single" w:sz="4" w:space="0" w:color="auto"/>
              <w:bottom w:val="single" w:sz="4" w:space="0" w:color="auto"/>
              <w:right w:val="single" w:sz="4" w:space="0" w:color="auto"/>
            </w:tcBorders>
          </w:tcPr>
          <w:p w14:paraId="253DD3D9" w14:textId="197BB118" w:rsidR="00E801D2" w:rsidRPr="007B3F24" w:rsidRDefault="0053636A" w:rsidP="0030559B">
            <w:r>
              <w:t>FOM 3.6</w:t>
            </w:r>
          </w:p>
        </w:tc>
        <w:tc>
          <w:tcPr>
            <w:tcW w:w="375" w:type="pct"/>
            <w:tcBorders>
              <w:top w:val="single" w:sz="4" w:space="0" w:color="auto"/>
              <w:left w:val="single" w:sz="4" w:space="0" w:color="auto"/>
              <w:bottom w:val="single" w:sz="4" w:space="0" w:color="auto"/>
              <w:right w:val="single" w:sz="4" w:space="0" w:color="auto"/>
            </w:tcBorders>
            <w:vAlign w:val="center"/>
          </w:tcPr>
          <w:p w14:paraId="4FF4F749"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03BF81FE"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7B0C1C69" w14:textId="77777777" w:rsidTr="00B22A3B">
        <w:tc>
          <w:tcPr>
            <w:tcW w:w="401" w:type="pct"/>
            <w:tcBorders>
              <w:top w:val="single" w:sz="4" w:space="0" w:color="auto"/>
              <w:left w:val="single" w:sz="4" w:space="0" w:color="auto"/>
              <w:bottom w:val="single" w:sz="4" w:space="0" w:color="auto"/>
              <w:right w:val="single" w:sz="4" w:space="0" w:color="auto"/>
            </w:tcBorders>
          </w:tcPr>
          <w:p w14:paraId="15EC9108" w14:textId="77777777" w:rsidR="00E801D2" w:rsidRPr="007B3F24" w:rsidRDefault="00534416" w:rsidP="0030559B">
            <w:pPr>
              <w:pStyle w:val="BodyText"/>
            </w:pPr>
            <w:r w:rsidRPr="007B3F24">
              <w:t>8.09</w:t>
            </w:r>
          </w:p>
        </w:tc>
        <w:tc>
          <w:tcPr>
            <w:tcW w:w="3115" w:type="pct"/>
            <w:tcBorders>
              <w:top w:val="single" w:sz="4" w:space="0" w:color="auto"/>
              <w:left w:val="single" w:sz="4" w:space="0" w:color="auto"/>
              <w:bottom w:val="single" w:sz="4" w:space="0" w:color="auto"/>
              <w:right w:val="single" w:sz="4" w:space="0" w:color="auto"/>
            </w:tcBorders>
          </w:tcPr>
          <w:p w14:paraId="2F849D46" w14:textId="77777777" w:rsidR="00E801D2" w:rsidRPr="007B3F24" w:rsidRDefault="00E801D2" w:rsidP="0030559B">
            <w:pPr>
              <w:pStyle w:val="Heading5"/>
            </w:pPr>
            <w:r w:rsidRPr="007B3F24">
              <w:t>Is the vessels able to comply with all Passage planning requirements as laid out under section 1 on the ECDIS / ECS systems</w:t>
            </w:r>
            <w:r w:rsidR="004410D9" w:rsidRPr="007B3F24">
              <w:t>?</w:t>
            </w:r>
          </w:p>
        </w:tc>
        <w:tc>
          <w:tcPr>
            <w:tcW w:w="686" w:type="pct"/>
            <w:tcBorders>
              <w:top w:val="single" w:sz="4" w:space="0" w:color="auto"/>
              <w:left w:val="single" w:sz="4" w:space="0" w:color="auto"/>
              <w:bottom w:val="single" w:sz="4" w:space="0" w:color="auto"/>
              <w:right w:val="single" w:sz="4" w:space="0" w:color="auto"/>
            </w:tcBorders>
          </w:tcPr>
          <w:p w14:paraId="0D925735" w14:textId="77777777" w:rsidR="00E801D2" w:rsidRPr="007B3F24" w:rsidRDefault="00E801D2" w:rsidP="0030559B"/>
        </w:tc>
        <w:tc>
          <w:tcPr>
            <w:tcW w:w="375" w:type="pct"/>
            <w:tcBorders>
              <w:top w:val="single" w:sz="4" w:space="0" w:color="auto"/>
              <w:left w:val="single" w:sz="4" w:space="0" w:color="auto"/>
              <w:bottom w:val="single" w:sz="4" w:space="0" w:color="auto"/>
              <w:right w:val="single" w:sz="4" w:space="0" w:color="auto"/>
            </w:tcBorders>
            <w:vAlign w:val="center"/>
          </w:tcPr>
          <w:p w14:paraId="42283863"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1C080748"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2D54A0A" w14:textId="77777777" w:rsidTr="00B22A3B">
        <w:tc>
          <w:tcPr>
            <w:tcW w:w="401" w:type="pct"/>
            <w:tcBorders>
              <w:top w:val="single" w:sz="4" w:space="0" w:color="auto"/>
              <w:left w:val="single" w:sz="4" w:space="0" w:color="auto"/>
              <w:bottom w:val="single" w:sz="4" w:space="0" w:color="auto"/>
              <w:right w:val="single" w:sz="4" w:space="0" w:color="auto"/>
            </w:tcBorders>
          </w:tcPr>
          <w:p w14:paraId="1AAADE62" w14:textId="77777777" w:rsidR="00E801D2" w:rsidRPr="007B3F24" w:rsidRDefault="00534416" w:rsidP="0030559B">
            <w:pPr>
              <w:pStyle w:val="BodyText"/>
            </w:pPr>
            <w:r w:rsidRPr="007B3F24">
              <w:t>8.10</w:t>
            </w:r>
          </w:p>
        </w:tc>
        <w:tc>
          <w:tcPr>
            <w:tcW w:w="3115" w:type="pct"/>
            <w:tcBorders>
              <w:top w:val="single" w:sz="4" w:space="0" w:color="auto"/>
              <w:left w:val="single" w:sz="4" w:space="0" w:color="auto"/>
              <w:bottom w:val="single" w:sz="4" w:space="0" w:color="auto"/>
              <w:right w:val="single" w:sz="4" w:space="0" w:color="auto"/>
            </w:tcBorders>
          </w:tcPr>
          <w:p w14:paraId="2822215B" w14:textId="77777777" w:rsidR="00E801D2" w:rsidRPr="007B3F24" w:rsidRDefault="00E801D2" w:rsidP="0030559B">
            <w:pPr>
              <w:pStyle w:val="Heading5"/>
            </w:pPr>
            <w:r w:rsidRPr="007B3F24">
              <w:t>Are the Sensors correctly installed and aligned</w:t>
            </w:r>
            <w:r w:rsidR="004410D9" w:rsidRPr="007B3F24">
              <w:t>?</w:t>
            </w:r>
          </w:p>
          <w:p w14:paraId="40666C09" w14:textId="77777777" w:rsidR="0004345D" w:rsidRPr="007B3F24" w:rsidRDefault="0004345D" w:rsidP="0030559B">
            <w:pPr>
              <w:numPr>
                <w:ilvl w:val="1"/>
                <w:numId w:val="34"/>
              </w:numPr>
            </w:pPr>
            <w:r w:rsidRPr="007B3F24">
              <w:t>The alarm is functioning and not muted</w:t>
            </w:r>
          </w:p>
          <w:p w14:paraId="344B7627" w14:textId="77777777" w:rsidR="0004345D" w:rsidRPr="007B3F24" w:rsidRDefault="0004345D" w:rsidP="0030559B">
            <w:pPr>
              <w:numPr>
                <w:ilvl w:val="1"/>
                <w:numId w:val="34"/>
              </w:numPr>
            </w:pPr>
            <w:r w:rsidRPr="007B3F24">
              <w:t>There is independent power supply to each individual ECDIS</w:t>
            </w:r>
          </w:p>
          <w:p w14:paraId="4E008AB0" w14:textId="77777777" w:rsidR="0004345D" w:rsidRPr="007B3F24" w:rsidRDefault="0004345D" w:rsidP="0030559B">
            <w:pPr>
              <w:numPr>
                <w:ilvl w:val="1"/>
                <w:numId w:val="34"/>
              </w:numPr>
            </w:pPr>
            <w:r w:rsidRPr="007B3F24">
              <w:t>There is power backup available to ECDIS</w:t>
            </w:r>
          </w:p>
          <w:p w14:paraId="05D55796" w14:textId="77777777" w:rsidR="0004345D" w:rsidRPr="007B3F24" w:rsidRDefault="0004345D" w:rsidP="0030559B">
            <w:pPr>
              <w:numPr>
                <w:ilvl w:val="1"/>
                <w:numId w:val="34"/>
              </w:numPr>
            </w:pPr>
            <w:r w:rsidRPr="007B3F24">
              <w:t>The USB drive and/ or DVD drive is functional</w:t>
            </w:r>
          </w:p>
          <w:p w14:paraId="648DBA35" w14:textId="77777777" w:rsidR="0004345D" w:rsidRPr="007B3F24" w:rsidRDefault="0004345D" w:rsidP="0030559B">
            <w:pPr>
              <w:numPr>
                <w:ilvl w:val="1"/>
                <w:numId w:val="34"/>
              </w:numPr>
            </w:pPr>
            <w:r w:rsidRPr="007B3F24">
              <w:t>There is dedicated USB used for data inputs in the ECDIS</w:t>
            </w:r>
          </w:p>
          <w:p w14:paraId="2C2D5D3F" w14:textId="77777777" w:rsidR="00C6292A" w:rsidRPr="007B3F24" w:rsidRDefault="00C6292A" w:rsidP="0030559B"/>
          <w:p w14:paraId="635EF321" w14:textId="77777777" w:rsidR="00C6292A" w:rsidRPr="007B3F24" w:rsidRDefault="00C6292A" w:rsidP="0030559B">
            <w:r w:rsidRPr="007B3F24">
              <w:lastRenderedPageBreak/>
              <w:t>Note: Confirm there is no error messages displayed on ECDIS of serious nature, e.g. overdue ENC corrections or failure of IMO mandatory sensor data (GPS/ Gyro/ Log).</w:t>
            </w:r>
          </w:p>
        </w:tc>
        <w:tc>
          <w:tcPr>
            <w:tcW w:w="686" w:type="pct"/>
            <w:tcBorders>
              <w:top w:val="single" w:sz="4" w:space="0" w:color="auto"/>
              <w:left w:val="single" w:sz="4" w:space="0" w:color="auto"/>
              <w:bottom w:val="single" w:sz="4" w:space="0" w:color="auto"/>
              <w:right w:val="single" w:sz="4" w:space="0" w:color="auto"/>
            </w:tcBorders>
          </w:tcPr>
          <w:p w14:paraId="4CA23080" w14:textId="1405FB06" w:rsidR="00EF0468" w:rsidRPr="007B3F24" w:rsidRDefault="0053636A" w:rsidP="0030559B">
            <w:r>
              <w:lastRenderedPageBreak/>
              <w:t>FOM 3.29</w:t>
            </w:r>
            <w:r w:rsidR="00346343" w:rsidRPr="007B3F24">
              <w:t xml:space="preserve"> Section 9.2</w:t>
            </w:r>
          </w:p>
        </w:tc>
        <w:tc>
          <w:tcPr>
            <w:tcW w:w="375" w:type="pct"/>
            <w:tcBorders>
              <w:top w:val="single" w:sz="4" w:space="0" w:color="auto"/>
              <w:left w:val="single" w:sz="4" w:space="0" w:color="auto"/>
              <w:bottom w:val="single" w:sz="4" w:space="0" w:color="auto"/>
              <w:right w:val="single" w:sz="4" w:space="0" w:color="auto"/>
            </w:tcBorders>
            <w:vAlign w:val="center"/>
          </w:tcPr>
          <w:p w14:paraId="052B6D7A"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6E13A607"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312C092" w14:textId="77777777" w:rsidTr="00B22A3B">
        <w:tc>
          <w:tcPr>
            <w:tcW w:w="401" w:type="pct"/>
            <w:tcBorders>
              <w:top w:val="single" w:sz="4" w:space="0" w:color="auto"/>
              <w:left w:val="single" w:sz="4" w:space="0" w:color="auto"/>
              <w:bottom w:val="single" w:sz="4" w:space="0" w:color="auto"/>
              <w:right w:val="single" w:sz="4" w:space="0" w:color="auto"/>
            </w:tcBorders>
          </w:tcPr>
          <w:p w14:paraId="4B861FE6" w14:textId="77777777" w:rsidR="00E801D2" w:rsidRPr="007B3F24" w:rsidRDefault="00534416" w:rsidP="0030559B">
            <w:pPr>
              <w:pStyle w:val="BodyText"/>
            </w:pPr>
            <w:r w:rsidRPr="007B3F24">
              <w:t>8.11</w:t>
            </w:r>
          </w:p>
        </w:tc>
        <w:tc>
          <w:tcPr>
            <w:tcW w:w="3115" w:type="pct"/>
            <w:tcBorders>
              <w:top w:val="single" w:sz="4" w:space="0" w:color="auto"/>
              <w:left w:val="single" w:sz="4" w:space="0" w:color="auto"/>
              <w:bottom w:val="single" w:sz="4" w:space="0" w:color="auto"/>
              <w:right w:val="single" w:sz="4" w:space="0" w:color="auto"/>
            </w:tcBorders>
          </w:tcPr>
          <w:p w14:paraId="73829238" w14:textId="77777777" w:rsidR="0004345D" w:rsidRPr="007B3F24" w:rsidRDefault="00E801D2" w:rsidP="0030559B">
            <w:pPr>
              <w:pStyle w:val="Heading5"/>
            </w:pPr>
            <w:r w:rsidRPr="007B3F24">
              <w:t>Is the ECDIS software being maintained</w:t>
            </w:r>
            <w:r w:rsidR="006F7D85" w:rsidRPr="007B3F24">
              <w:t>?</w:t>
            </w:r>
          </w:p>
        </w:tc>
        <w:tc>
          <w:tcPr>
            <w:tcW w:w="686" w:type="pct"/>
            <w:tcBorders>
              <w:top w:val="single" w:sz="4" w:space="0" w:color="auto"/>
              <w:left w:val="single" w:sz="4" w:space="0" w:color="auto"/>
              <w:bottom w:val="single" w:sz="4" w:space="0" w:color="auto"/>
              <w:right w:val="single" w:sz="4" w:space="0" w:color="auto"/>
            </w:tcBorders>
          </w:tcPr>
          <w:p w14:paraId="7330731D" w14:textId="18E8272B" w:rsidR="00EF0468" w:rsidRPr="007B3F24" w:rsidRDefault="0053636A" w:rsidP="0030559B">
            <w:r>
              <w:t>FOM 3.29</w:t>
            </w:r>
            <w:r w:rsidR="00346343" w:rsidRPr="007B3F24">
              <w:t xml:space="preserve"> Section 9.1</w:t>
            </w:r>
          </w:p>
        </w:tc>
        <w:tc>
          <w:tcPr>
            <w:tcW w:w="375" w:type="pct"/>
            <w:tcBorders>
              <w:top w:val="single" w:sz="4" w:space="0" w:color="auto"/>
              <w:left w:val="single" w:sz="4" w:space="0" w:color="auto"/>
              <w:bottom w:val="single" w:sz="4" w:space="0" w:color="auto"/>
              <w:right w:val="single" w:sz="4" w:space="0" w:color="auto"/>
            </w:tcBorders>
            <w:vAlign w:val="center"/>
          </w:tcPr>
          <w:p w14:paraId="24BD1AA5"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05B3F034"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20C5DE6B" w14:textId="77777777" w:rsidTr="00B22A3B">
        <w:tc>
          <w:tcPr>
            <w:tcW w:w="401" w:type="pct"/>
            <w:tcBorders>
              <w:top w:val="single" w:sz="4" w:space="0" w:color="auto"/>
              <w:left w:val="single" w:sz="4" w:space="0" w:color="auto"/>
              <w:bottom w:val="single" w:sz="4" w:space="0" w:color="auto"/>
              <w:right w:val="single" w:sz="4" w:space="0" w:color="auto"/>
            </w:tcBorders>
          </w:tcPr>
          <w:p w14:paraId="61729E64" w14:textId="77777777" w:rsidR="00E801D2" w:rsidRPr="007B3F24" w:rsidRDefault="00E801D2" w:rsidP="0030559B">
            <w:pPr>
              <w:pStyle w:val="BodyText"/>
            </w:pPr>
            <w:r w:rsidRPr="007B3F24">
              <w:t>8.12</w:t>
            </w:r>
          </w:p>
        </w:tc>
        <w:tc>
          <w:tcPr>
            <w:tcW w:w="3115" w:type="pct"/>
            <w:tcBorders>
              <w:top w:val="single" w:sz="4" w:space="0" w:color="auto"/>
              <w:left w:val="single" w:sz="4" w:space="0" w:color="auto"/>
              <w:bottom w:val="single" w:sz="4" w:space="0" w:color="auto"/>
              <w:right w:val="single" w:sz="4" w:space="0" w:color="auto"/>
            </w:tcBorders>
          </w:tcPr>
          <w:p w14:paraId="05335E1D" w14:textId="77777777" w:rsidR="00E801D2" w:rsidRPr="007B3F24" w:rsidRDefault="00E801D2" w:rsidP="0030559B">
            <w:pPr>
              <w:pStyle w:val="Heading5"/>
            </w:pPr>
            <w:r w:rsidRPr="007B3F24">
              <w:t>Are the Electronic charts in use Up</w:t>
            </w:r>
            <w:r w:rsidR="00B64016" w:rsidRPr="007B3F24">
              <w:t>-</w:t>
            </w:r>
            <w:r w:rsidRPr="007B3F24">
              <w:t>to-date (latest edition and NM)</w:t>
            </w:r>
            <w:r w:rsidR="006F7D85" w:rsidRPr="007B3F24">
              <w:t>?</w:t>
            </w:r>
          </w:p>
          <w:p w14:paraId="1EAE34B6" w14:textId="77777777" w:rsidR="00C6292A" w:rsidRPr="007B3F24" w:rsidRDefault="0004345D" w:rsidP="0030559B">
            <w:r w:rsidRPr="007B3F24">
              <w:t xml:space="preserve">Note: </w:t>
            </w:r>
            <w:r w:rsidR="00C6292A" w:rsidRPr="007B3F24">
              <w:t>In areas with no ENC coverage, are paper charts of the largest available scale available on board.</w:t>
            </w:r>
          </w:p>
          <w:p w14:paraId="1C28EA1C" w14:textId="77777777" w:rsidR="0004345D" w:rsidRPr="007B3F24" w:rsidRDefault="0004345D" w:rsidP="0030559B">
            <w:r w:rsidRPr="007B3F24">
              <w:t>Verify if latest Base DVD available on-board</w:t>
            </w:r>
            <w:r w:rsidR="00C6292A" w:rsidRPr="007B3F24">
              <w:t>.</w:t>
            </w:r>
          </w:p>
        </w:tc>
        <w:tc>
          <w:tcPr>
            <w:tcW w:w="686" w:type="pct"/>
            <w:tcBorders>
              <w:top w:val="single" w:sz="4" w:space="0" w:color="auto"/>
              <w:left w:val="single" w:sz="4" w:space="0" w:color="auto"/>
              <w:bottom w:val="single" w:sz="4" w:space="0" w:color="auto"/>
              <w:right w:val="single" w:sz="4" w:space="0" w:color="auto"/>
            </w:tcBorders>
          </w:tcPr>
          <w:p w14:paraId="68A9EC4A" w14:textId="089B602D" w:rsidR="00E801D2" w:rsidRPr="007B3F24" w:rsidRDefault="00496D1B" w:rsidP="0030559B">
            <w:r>
              <w:t>FOM 3.6</w:t>
            </w:r>
          </w:p>
        </w:tc>
        <w:tc>
          <w:tcPr>
            <w:tcW w:w="375" w:type="pct"/>
            <w:tcBorders>
              <w:top w:val="single" w:sz="4" w:space="0" w:color="auto"/>
              <w:left w:val="single" w:sz="4" w:space="0" w:color="auto"/>
              <w:bottom w:val="single" w:sz="4" w:space="0" w:color="auto"/>
              <w:right w:val="single" w:sz="4" w:space="0" w:color="auto"/>
            </w:tcBorders>
            <w:vAlign w:val="center"/>
          </w:tcPr>
          <w:p w14:paraId="59DAD4F5"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3B28A16E" w14:textId="77777777" w:rsidR="00E801D2" w:rsidRPr="007B3F24" w:rsidRDefault="00E801D2"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C6292A" w:rsidRPr="007B3F24" w14:paraId="007C8649" w14:textId="77777777" w:rsidTr="00B22A3B">
        <w:tc>
          <w:tcPr>
            <w:tcW w:w="401" w:type="pct"/>
            <w:tcBorders>
              <w:top w:val="single" w:sz="4" w:space="0" w:color="auto"/>
              <w:left w:val="single" w:sz="4" w:space="0" w:color="auto"/>
              <w:bottom w:val="single" w:sz="4" w:space="0" w:color="auto"/>
              <w:right w:val="single" w:sz="4" w:space="0" w:color="auto"/>
            </w:tcBorders>
          </w:tcPr>
          <w:p w14:paraId="61F26019" w14:textId="77777777" w:rsidR="00C6292A" w:rsidRPr="007B3F24" w:rsidRDefault="00534416" w:rsidP="0030559B">
            <w:pPr>
              <w:pStyle w:val="BodyText"/>
            </w:pPr>
            <w:r w:rsidRPr="007B3F24">
              <w:t>8.13</w:t>
            </w:r>
          </w:p>
        </w:tc>
        <w:tc>
          <w:tcPr>
            <w:tcW w:w="3115" w:type="pct"/>
            <w:tcBorders>
              <w:top w:val="single" w:sz="4" w:space="0" w:color="auto"/>
              <w:left w:val="single" w:sz="4" w:space="0" w:color="auto"/>
              <w:bottom w:val="single" w:sz="4" w:space="0" w:color="auto"/>
              <w:right w:val="single" w:sz="4" w:space="0" w:color="auto"/>
            </w:tcBorders>
          </w:tcPr>
          <w:p w14:paraId="2A5D85E3" w14:textId="77777777" w:rsidR="00C6292A" w:rsidRPr="007B3F24" w:rsidRDefault="00C6292A" w:rsidP="0030559B">
            <w:r w:rsidRPr="007B3F24">
              <w:t>Are the correct alarm settings in use in relation to vessel's draft?</w:t>
            </w:r>
          </w:p>
        </w:tc>
        <w:tc>
          <w:tcPr>
            <w:tcW w:w="686" w:type="pct"/>
            <w:tcBorders>
              <w:top w:val="single" w:sz="4" w:space="0" w:color="auto"/>
              <w:left w:val="single" w:sz="4" w:space="0" w:color="auto"/>
              <w:bottom w:val="single" w:sz="4" w:space="0" w:color="auto"/>
              <w:right w:val="single" w:sz="4" w:space="0" w:color="auto"/>
            </w:tcBorders>
          </w:tcPr>
          <w:p w14:paraId="60E61108" w14:textId="68086CE9" w:rsidR="00E15970" w:rsidRPr="007B3F24" w:rsidRDefault="001B52C0" w:rsidP="0030559B">
            <w:r>
              <w:t>FOM 3.29</w:t>
            </w:r>
            <w:r w:rsidR="00346343" w:rsidRPr="007B3F24">
              <w:t xml:space="preserve"> Section 5</w:t>
            </w:r>
          </w:p>
        </w:tc>
        <w:tc>
          <w:tcPr>
            <w:tcW w:w="375" w:type="pct"/>
            <w:tcBorders>
              <w:top w:val="single" w:sz="4" w:space="0" w:color="auto"/>
              <w:left w:val="single" w:sz="4" w:space="0" w:color="auto"/>
              <w:bottom w:val="single" w:sz="4" w:space="0" w:color="auto"/>
              <w:right w:val="single" w:sz="4" w:space="0" w:color="auto"/>
            </w:tcBorders>
            <w:vAlign w:val="center"/>
          </w:tcPr>
          <w:p w14:paraId="75284941" w14:textId="77777777" w:rsidR="00C6292A" w:rsidRPr="007B3F24" w:rsidRDefault="00C6292A"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258F2B4A" w14:textId="77777777" w:rsidR="00C6292A" w:rsidRPr="007B3F24" w:rsidRDefault="00C6292A"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C6292A" w:rsidRPr="007B3F24" w14:paraId="6845BCDF" w14:textId="77777777" w:rsidTr="00B22A3B">
        <w:tc>
          <w:tcPr>
            <w:tcW w:w="401" w:type="pct"/>
            <w:tcBorders>
              <w:top w:val="single" w:sz="4" w:space="0" w:color="auto"/>
              <w:left w:val="single" w:sz="4" w:space="0" w:color="auto"/>
              <w:bottom w:val="single" w:sz="4" w:space="0" w:color="auto"/>
              <w:right w:val="single" w:sz="4" w:space="0" w:color="auto"/>
            </w:tcBorders>
          </w:tcPr>
          <w:p w14:paraId="44384E2D" w14:textId="77777777" w:rsidR="00C6292A" w:rsidRPr="007B3F24" w:rsidRDefault="00534416" w:rsidP="0030559B">
            <w:pPr>
              <w:pStyle w:val="BodyText"/>
            </w:pPr>
            <w:r w:rsidRPr="007B3F24">
              <w:t>8.14</w:t>
            </w:r>
          </w:p>
        </w:tc>
        <w:tc>
          <w:tcPr>
            <w:tcW w:w="3115" w:type="pct"/>
            <w:tcBorders>
              <w:top w:val="single" w:sz="4" w:space="0" w:color="auto"/>
              <w:left w:val="single" w:sz="4" w:space="0" w:color="auto"/>
              <w:bottom w:val="single" w:sz="4" w:space="0" w:color="auto"/>
              <w:right w:val="single" w:sz="4" w:space="0" w:color="auto"/>
            </w:tcBorders>
          </w:tcPr>
          <w:p w14:paraId="3F1BDBE8" w14:textId="77777777" w:rsidR="00C6292A" w:rsidRPr="007B3F24" w:rsidRDefault="00C6292A" w:rsidP="0030559B">
            <w:r w:rsidRPr="007B3F24">
              <w:t xml:space="preserve">Are all officers </w:t>
            </w:r>
            <w:r w:rsidR="00B22A3B" w:rsidRPr="007B3F24">
              <w:t>aware of the action to be taken</w:t>
            </w:r>
            <w:r w:rsidRPr="007B3F24">
              <w:t xml:space="preserve"> in the event of ECDIS failure?</w:t>
            </w:r>
          </w:p>
        </w:tc>
        <w:tc>
          <w:tcPr>
            <w:tcW w:w="686" w:type="pct"/>
            <w:tcBorders>
              <w:top w:val="single" w:sz="4" w:space="0" w:color="auto"/>
              <w:left w:val="single" w:sz="4" w:space="0" w:color="auto"/>
              <w:bottom w:val="single" w:sz="4" w:space="0" w:color="auto"/>
              <w:right w:val="single" w:sz="4" w:space="0" w:color="auto"/>
            </w:tcBorders>
          </w:tcPr>
          <w:p w14:paraId="2AD02421" w14:textId="7F244080" w:rsidR="00C6292A" w:rsidRPr="007B3F24" w:rsidRDefault="00BC70C3" w:rsidP="0030559B">
            <w:r>
              <w:t>FOM 3.2</w:t>
            </w:r>
            <w:r w:rsidR="004406E4">
              <w:t>3</w:t>
            </w:r>
            <w:r w:rsidR="00346343" w:rsidRPr="007B3F24">
              <w:t xml:space="preserve"> Section 10</w:t>
            </w:r>
          </w:p>
        </w:tc>
        <w:tc>
          <w:tcPr>
            <w:tcW w:w="375" w:type="pct"/>
            <w:tcBorders>
              <w:top w:val="single" w:sz="4" w:space="0" w:color="auto"/>
              <w:left w:val="single" w:sz="4" w:space="0" w:color="auto"/>
              <w:bottom w:val="single" w:sz="4" w:space="0" w:color="auto"/>
              <w:right w:val="single" w:sz="4" w:space="0" w:color="auto"/>
            </w:tcBorders>
            <w:vAlign w:val="center"/>
          </w:tcPr>
          <w:p w14:paraId="0E06DF75" w14:textId="77777777" w:rsidR="00C6292A" w:rsidRPr="007B3F24" w:rsidRDefault="00C6292A"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23" w:type="pct"/>
            <w:tcBorders>
              <w:top w:val="single" w:sz="4" w:space="0" w:color="auto"/>
              <w:left w:val="single" w:sz="4" w:space="0" w:color="auto"/>
              <w:bottom w:val="single" w:sz="4" w:space="0" w:color="auto"/>
              <w:right w:val="single" w:sz="4" w:space="0" w:color="auto"/>
            </w:tcBorders>
            <w:vAlign w:val="center"/>
          </w:tcPr>
          <w:p w14:paraId="38B73A56" w14:textId="77777777" w:rsidR="00C6292A" w:rsidRPr="007B3F24" w:rsidRDefault="00C6292A" w:rsidP="0030559B">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6477521" w14:textId="77777777" w:rsidTr="00B22A3B">
        <w:tc>
          <w:tcPr>
            <w:tcW w:w="401" w:type="pct"/>
          </w:tcPr>
          <w:p w14:paraId="566BA9BA" w14:textId="77777777" w:rsidR="00E801D2" w:rsidRPr="007B3F24" w:rsidRDefault="00E801D2" w:rsidP="0030559B">
            <w:pPr>
              <w:pStyle w:val="Heading5"/>
            </w:pPr>
          </w:p>
        </w:tc>
        <w:tc>
          <w:tcPr>
            <w:tcW w:w="4599" w:type="pct"/>
            <w:gridSpan w:val="4"/>
          </w:tcPr>
          <w:p w14:paraId="7B5B21ED" w14:textId="77777777" w:rsidR="00E801D2" w:rsidRPr="007B3F24" w:rsidRDefault="00E801D2" w:rsidP="0030559B">
            <w:pPr>
              <w:pStyle w:val="Heading5"/>
            </w:pPr>
            <w:r w:rsidRPr="007B3F24">
              <w:t>Remarks</w:t>
            </w:r>
          </w:p>
          <w:p w14:paraId="72318DBC" w14:textId="77777777" w:rsidR="00E801D2" w:rsidRPr="007B3F24" w:rsidRDefault="00E801D2" w:rsidP="0030559B">
            <w:pPr>
              <w:pStyle w:val="BodyText"/>
            </w:pPr>
          </w:p>
          <w:p w14:paraId="72176340" w14:textId="77777777" w:rsidR="00534416" w:rsidRPr="007B3F24" w:rsidRDefault="00534416" w:rsidP="0030559B">
            <w:pPr>
              <w:pStyle w:val="BodyText"/>
            </w:pPr>
          </w:p>
        </w:tc>
      </w:tr>
    </w:tbl>
    <w:p w14:paraId="7E653599" w14:textId="77777777" w:rsidR="00B22A3B" w:rsidRPr="007B3F24" w:rsidRDefault="00B22A3B" w:rsidP="0030559B"/>
    <w:tbl>
      <w:tblPr>
        <w:tblpPr w:leftFromText="180" w:rightFromText="180" w:vertAnchor="text" w:tblpY="1"/>
        <w:tblOverlap w:val="neve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639"/>
        <w:gridCol w:w="1289"/>
        <w:gridCol w:w="619"/>
        <w:gridCol w:w="723"/>
      </w:tblGrid>
      <w:tr w:rsidR="00E801D2" w:rsidRPr="007B3F24" w14:paraId="21271912" w14:textId="77777777" w:rsidTr="003F5D56">
        <w:trPr>
          <w:tblHeader/>
        </w:trPr>
        <w:tc>
          <w:tcPr>
            <w:tcW w:w="392" w:type="pct"/>
            <w:tcBorders>
              <w:top w:val="single" w:sz="4" w:space="0" w:color="auto"/>
            </w:tcBorders>
          </w:tcPr>
          <w:p w14:paraId="0BC61AC8" w14:textId="77777777" w:rsidR="00E801D2" w:rsidRPr="007B3F24" w:rsidRDefault="00E801D2" w:rsidP="003F5D56">
            <w:pPr>
              <w:pStyle w:val="Heading5"/>
            </w:pPr>
            <w:r w:rsidRPr="007B3F24">
              <w:t>9</w:t>
            </w:r>
          </w:p>
        </w:tc>
        <w:tc>
          <w:tcPr>
            <w:tcW w:w="3142" w:type="pct"/>
            <w:tcBorders>
              <w:top w:val="single" w:sz="4" w:space="0" w:color="auto"/>
            </w:tcBorders>
          </w:tcPr>
          <w:p w14:paraId="49FE2939" w14:textId="77777777" w:rsidR="00E801D2" w:rsidRPr="007B3F24" w:rsidRDefault="00E801D2" w:rsidP="003F5D56">
            <w:pPr>
              <w:pStyle w:val="Heading5"/>
            </w:pPr>
            <w:r w:rsidRPr="007B3F24">
              <w:t>R</w:t>
            </w:r>
            <w:r w:rsidR="00B22A3B" w:rsidRPr="007B3F24">
              <w:t>adio l</w:t>
            </w:r>
            <w:r w:rsidRPr="007B3F24">
              <w:t>og / GMDSS</w:t>
            </w:r>
          </w:p>
        </w:tc>
        <w:tc>
          <w:tcPr>
            <w:tcW w:w="718" w:type="pct"/>
            <w:tcBorders>
              <w:top w:val="single" w:sz="4" w:space="0" w:color="auto"/>
            </w:tcBorders>
          </w:tcPr>
          <w:p w14:paraId="36803CE2" w14:textId="77777777" w:rsidR="00E801D2" w:rsidRPr="007B3F24" w:rsidRDefault="00E801D2" w:rsidP="003F5D56">
            <w:pPr>
              <w:pStyle w:val="Heading5"/>
            </w:pPr>
          </w:p>
        </w:tc>
        <w:tc>
          <w:tcPr>
            <w:tcW w:w="345" w:type="pct"/>
            <w:tcBorders>
              <w:top w:val="single" w:sz="4" w:space="0" w:color="auto"/>
            </w:tcBorders>
          </w:tcPr>
          <w:p w14:paraId="70AC8762" w14:textId="77777777" w:rsidR="00E801D2" w:rsidRPr="007B3F24" w:rsidRDefault="00E801D2" w:rsidP="003F5D56">
            <w:pPr>
              <w:pStyle w:val="Heading5"/>
            </w:pPr>
            <w:r w:rsidRPr="007B3F24">
              <w:t>YES</w:t>
            </w:r>
          </w:p>
        </w:tc>
        <w:tc>
          <w:tcPr>
            <w:tcW w:w="403" w:type="pct"/>
            <w:tcBorders>
              <w:top w:val="single" w:sz="4" w:space="0" w:color="auto"/>
            </w:tcBorders>
          </w:tcPr>
          <w:p w14:paraId="25D2C047" w14:textId="77777777" w:rsidR="00E801D2" w:rsidRPr="007B3F24" w:rsidRDefault="00E801D2" w:rsidP="003F5D56">
            <w:pPr>
              <w:pStyle w:val="Heading5"/>
            </w:pPr>
            <w:r w:rsidRPr="007B3F24">
              <w:t>NO</w:t>
            </w:r>
          </w:p>
        </w:tc>
      </w:tr>
      <w:tr w:rsidR="00A25171" w:rsidRPr="007B3F24" w14:paraId="4BA3B1E5" w14:textId="77777777" w:rsidTr="003F5D56">
        <w:tc>
          <w:tcPr>
            <w:tcW w:w="392" w:type="pct"/>
            <w:tcBorders>
              <w:top w:val="single" w:sz="4" w:space="0" w:color="auto"/>
            </w:tcBorders>
          </w:tcPr>
          <w:p w14:paraId="73F980A2" w14:textId="77777777" w:rsidR="00A25171" w:rsidRPr="007B3F24" w:rsidRDefault="00534416" w:rsidP="003F5D56">
            <w:pPr>
              <w:pStyle w:val="Heading5"/>
            </w:pPr>
            <w:r w:rsidRPr="007B3F24">
              <w:t>9.01</w:t>
            </w:r>
          </w:p>
        </w:tc>
        <w:tc>
          <w:tcPr>
            <w:tcW w:w="3142" w:type="pct"/>
            <w:tcBorders>
              <w:top w:val="single" w:sz="4" w:space="0" w:color="auto"/>
            </w:tcBorders>
          </w:tcPr>
          <w:p w14:paraId="45C8B06D" w14:textId="77777777" w:rsidR="00A25171" w:rsidRPr="007B3F24" w:rsidRDefault="00A25171" w:rsidP="003F5D56">
            <w:pPr>
              <w:pStyle w:val="Heading5"/>
            </w:pPr>
            <w:r w:rsidRPr="007B3F24">
              <w:t>Is all GMDSS equipment operating satisfactorily and is the GMDSS Radio Log properly maintained</w:t>
            </w:r>
            <w:r w:rsidR="006F7D85" w:rsidRPr="007B3F24">
              <w:t>?</w:t>
            </w:r>
          </w:p>
        </w:tc>
        <w:tc>
          <w:tcPr>
            <w:tcW w:w="718" w:type="pct"/>
            <w:tcBorders>
              <w:top w:val="single" w:sz="4" w:space="0" w:color="auto"/>
            </w:tcBorders>
          </w:tcPr>
          <w:p w14:paraId="3F251CE4" w14:textId="0A773756" w:rsidR="00EF0468" w:rsidRPr="007B3F24" w:rsidRDefault="004406E4" w:rsidP="003F5D56">
            <w:pPr>
              <w:pStyle w:val="Heading5"/>
            </w:pPr>
            <w:r>
              <w:t>FOM 3.23</w:t>
            </w:r>
            <w:r w:rsidR="00623081" w:rsidRPr="007B3F24">
              <w:t xml:space="preserve"> Section 1</w:t>
            </w:r>
            <w:r>
              <w:t>3</w:t>
            </w:r>
            <w:r w:rsidR="00623081" w:rsidRPr="007B3F24">
              <w:t xml:space="preserve"> / </w:t>
            </w:r>
            <w:r w:rsidR="00CB2D82">
              <w:t>FOM 3.15</w:t>
            </w:r>
            <w:r w:rsidR="00623081" w:rsidRPr="007B3F24">
              <w:t xml:space="preserve"> &amp; </w:t>
            </w:r>
            <w:r w:rsidR="00CB2D82">
              <w:t>FOM 3.14</w:t>
            </w:r>
          </w:p>
        </w:tc>
        <w:tc>
          <w:tcPr>
            <w:tcW w:w="345" w:type="pct"/>
            <w:tcBorders>
              <w:top w:val="single" w:sz="4" w:space="0" w:color="auto"/>
              <w:left w:val="single" w:sz="4" w:space="0" w:color="auto"/>
              <w:bottom w:val="single" w:sz="4" w:space="0" w:color="auto"/>
              <w:right w:val="single" w:sz="4" w:space="0" w:color="auto"/>
            </w:tcBorders>
            <w:vAlign w:val="center"/>
          </w:tcPr>
          <w:p w14:paraId="0DD221C3" w14:textId="77777777" w:rsidR="00A25171" w:rsidRPr="007B3F24" w:rsidRDefault="00A25171"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tcBorders>
              <w:top w:val="single" w:sz="4" w:space="0" w:color="auto"/>
              <w:left w:val="single" w:sz="4" w:space="0" w:color="auto"/>
              <w:bottom w:val="single" w:sz="4" w:space="0" w:color="auto"/>
              <w:right w:val="single" w:sz="4" w:space="0" w:color="auto"/>
            </w:tcBorders>
            <w:vAlign w:val="center"/>
          </w:tcPr>
          <w:p w14:paraId="5165DB87" w14:textId="77777777" w:rsidR="00A25171" w:rsidRPr="007B3F24" w:rsidRDefault="00A25171"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AB6E28" w:rsidRPr="007B3F24" w14:paraId="28880633" w14:textId="77777777" w:rsidTr="003F5D56">
        <w:tc>
          <w:tcPr>
            <w:tcW w:w="392" w:type="pct"/>
            <w:tcBorders>
              <w:top w:val="single" w:sz="4" w:space="0" w:color="auto"/>
              <w:left w:val="single" w:sz="4" w:space="0" w:color="auto"/>
              <w:bottom w:val="single" w:sz="4" w:space="0" w:color="auto"/>
              <w:right w:val="single" w:sz="4" w:space="0" w:color="auto"/>
            </w:tcBorders>
          </w:tcPr>
          <w:p w14:paraId="61EC6E96" w14:textId="77777777" w:rsidR="00AB6E28" w:rsidRPr="007B3F24" w:rsidRDefault="00534416" w:rsidP="003F5D56">
            <w:pPr>
              <w:pStyle w:val="Heading5"/>
            </w:pPr>
            <w:r w:rsidRPr="007B3F24">
              <w:t>9.02</w:t>
            </w:r>
          </w:p>
        </w:tc>
        <w:tc>
          <w:tcPr>
            <w:tcW w:w="3142" w:type="pct"/>
            <w:tcBorders>
              <w:top w:val="single" w:sz="4" w:space="0" w:color="auto"/>
              <w:left w:val="single" w:sz="4" w:space="0" w:color="auto"/>
              <w:bottom w:val="single" w:sz="4" w:space="0" w:color="auto"/>
              <w:right w:val="single" w:sz="4" w:space="0" w:color="auto"/>
            </w:tcBorders>
          </w:tcPr>
          <w:p w14:paraId="465B6CE0" w14:textId="77777777" w:rsidR="00AB6E28" w:rsidRPr="007B3F24" w:rsidRDefault="00AB6E28" w:rsidP="003F5D56">
            <w:pPr>
              <w:pStyle w:val="Heading5"/>
            </w:pPr>
            <w:r w:rsidRPr="007B3F24">
              <w:t>Vessel’s Name / Call Sign / Inmarsat Shi</w:t>
            </w:r>
            <w:r w:rsidR="00B22A3B" w:rsidRPr="007B3F24">
              <w:t>p Station Identity / MMSI no. (</w:t>
            </w:r>
            <w:r w:rsidRPr="007B3F24">
              <w:t>Near the GMDSS Equipment)</w:t>
            </w:r>
            <w:r w:rsidR="006F7D85" w:rsidRPr="007B3F24">
              <w:t>.</w:t>
            </w:r>
          </w:p>
        </w:tc>
        <w:tc>
          <w:tcPr>
            <w:tcW w:w="718" w:type="pct"/>
            <w:tcBorders>
              <w:top w:val="single" w:sz="4" w:space="0" w:color="auto"/>
              <w:left w:val="single" w:sz="4" w:space="0" w:color="auto"/>
              <w:bottom w:val="single" w:sz="4" w:space="0" w:color="auto"/>
              <w:right w:val="single" w:sz="4" w:space="0" w:color="auto"/>
            </w:tcBorders>
          </w:tcPr>
          <w:p w14:paraId="3C6C94EF" w14:textId="77777777" w:rsidR="00AB6E28" w:rsidRPr="007B3F24" w:rsidRDefault="00AB6E28" w:rsidP="003F5D56">
            <w:pPr>
              <w:pStyle w:val="Heading5"/>
            </w:pPr>
          </w:p>
        </w:tc>
        <w:tc>
          <w:tcPr>
            <w:tcW w:w="345" w:type="pct"/>
            <w:tcBorders>
              <w:top w:val="single" w:sz="4" w:space="0" w:color="auto"/>
              <w:left w:val="single" w:sz="4" w:space="0" w:color="auto"/>
              <w:bottom w:val="single" w:sz="4" w:space="0" w:color="auto"/>
              <w:right w:val="single" w:sz="4" w:space="0" w:color="auto"/>
            </w:tcBorders>
            <w:vAlign w:val="center"/>
          </w:tcPr>
          <w:p w14:paraId="2C9A5A36" w14:textId="77777777" w:rsidR="00AB6E28" w:rsidRPr="007B3F24" w:rsidRDefault="00AB6E28"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tcBorders>
              <w:top w:val="single" w:sz="4" w:space="0" w:color="auto"/>
              <w:left w:val="single" w:sz="4" w:space="0" w:color="auto"/>
              <w:bottom w:val="single" w:sz="4" w:space="0" w:color="auto"/>
              <w:right w:val="single" w:sz="4" w:space="0" w:color="auto"/>
            </w:tcBorders>
            <w:vAlign w:val="center"/>
          </w:tcPr>
          <w:p w14:paraId="388384BD" w14:textId="77777777" w:rsidR="00AB6E28" w:rsidRPr="007B3F24" w:rsidRDefault="00AB6E28"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AB6E28" w:rsidRPr="007B3F24" w14:paraId="5C92BE88" w14:textId="77777777" w:rsidTr="003F5D56">
        <w:tc>
          <w:tcPr>
            <w:tcW w:w="392" w:type="pct"/>
            <w:tcBorders>
              <w:top w:val="single" w:sz="4" w:space="0" w:color="auto"/>
              <w:left w:val="single" w:sz="4" w:space="0" w:color="auto"/>
              <w:bottom w:val="single" w:sz="4" w:space="0" w:color="auto"/>
              <w:right w:val="single" w:sz="4" w:space="0" w:color="auto"/>
            </w:tcBorders>
          </w:tcPr>
          <w:p w14:paraId="0562AD92" w14:textId="77777777" w:rsidR="00AB6E28" w:rsidRPr="007B3F24" w:rsidRDefault="00534416" w:rsidP="003F5D56">
            <w:pPr>
              <w:pStyle w:val="Heading5"/>
            </w:pPr>
            <w:r w:rsidRPr="007B3F24">
              <w:t>9.03</w:t>
            </w:r>
          </w:p>
        </w:tc>
        <w:tc>
          <w:tcPr>
            <w:tcW w:w="3142" w:type="pct"/>
            <w:tcBorders>
              <w:top w:val="single" w:sz="4" w:space="0" w:color="auto"/>
              <w:left w:val="single" w:sz="4" w:space="0" w:color="auto"/>
              <w:bottom w:val="single" w:sz="4" w:space="0" w:color="auto"/>
              <w:right w:val="single" w:sz="4" w:space="0" w:color="auto"/>
            </w:tcBorders>
          </w:tcPr>
          <w:p w14:paraId="35A961C1" w14:textId="77777777" w:rsidR="00AB6E28" w:rsidRPr="007B3F24" w:rsidRDefault="00AB6E28" w:rsidP="003F5D56">
            <w:pPr>
              <w:pStyle w:val="Heading5"/>
            </w:pPr>
            <w:r w:rsidRPr="007B3F24">
              <w:t>Instructions for operating DSC &amp; Satellite communication in an emergency</w:t>
            </w:r>
            <w:r w:rsidR="006F7D85" w:rsidRPr="007B3F24">
              <w:t>.</w:t>
            </w:r>
          </w:p>
        </w:tc>
        <w:tc>
          <w:tcPr>
            <w:tcW w:w="718" w:type="pct"/>
            <w:tcBorders>
              <w:top w:val="single" w:sz="4" w:space="0" w:color="auto"/>
              <w:left w:val="single" w:sz="4" w:space="0" w:color="auto"/>
              <w:bottom w:val="single" w:sz="4" w:space="0" w:color="auto"/>
              <w:right w:val="single" w:sz="4" w:space="0" w:color="auto"/>
            </w:tcBorders>
          </w:tcPr>
          <w:p w14:paraId="3E17E6EE" w14:textId="77777777" w:rsidR="00AB6E28" w:rsidRPr="007B3F24" w:rsidRDefault="00AB6E28" w:rsidP="003F5D56">
            <w:pPr>
              <w:pStyle w:val="Heading5"/>
            </w:pPr>
          </w:p>
        </w:tc>
        <w:tc>
          <w:tcPr>
            <w:tcW w:w="345" w:type="pct"/>
            <w:tcBorders>
              <w:top w:val="single" w:sz="4" w:space="0" w:color="auto"/>
              <w:left w:val="single" w:sz="4" w:space="0" w:color="auto"/>
              <w:bottom w:val="single" w:sz="4" w:space="0" w:color="auto"/>
              <w:right w:val="single" w:sz="4" w:space="0" w:color="auto"/>
            </w:tcBorders>
            <w:vAlign w:val="center"/>
          </w:tcPr>
          <w:p w14:paraId="36030CAE" w14:textId="77777777" w:rsidR="00AB6E28" w:rsidRPr="007B3F24" w:rsidRDefault="00AB6E28"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tcBorders>
              <w:top w:val="single" w:sz="4" w:space="0" w:color="auto"/>
              <w:left w:val="single" w:sz="4" w:space="0" w:color="auto"/>
              <w:bottom w:val="single" w:sz="4" w:space="0" w:color="auto"/>
              <w:right w:val="single" w:sz="4" w:space="0" w:color="auto"/>
            </w:tcBorders>
            <w:vAlign w:val="center"/>
          </w:tcPr>
          <w:p w14:paraId="2E0A4F58" w14:textId="77777777" w:rsidR="00AB6E28" w:rsidRPr="007B3F24" w:rsidRDefault="00AB6E28"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C5C6C" w:rsidRPr="007B3F24" w14:paraId="0726149F" w14:textId="77777777" w:rsidTr="003F5D56">
        <w:tc>
          <w:tcPr>
            <w:tcW w:w="392" w:type="pct"/>
            <w:tcBorders>
              <w:top w:val="single" w:sz="4" w:space="0" w:color="auto"/>
              <w:left w:val="single" w:sz="4" w:space="0" w:color="auto"/>
              <w:bottom w:val="single" w:sz="4" w:space="0" w:color="auto"/>
              <w:right w:val="single" w:sz="4" w:space="0" w:color="auto"/>
            </w:tcBorders>
          </w:tcPr>
          <w:p w14:paraId="04A43FE7" w14:textId="77777777" w:rsidR="00EC5C6C" w:rsidRPr="007B3F24" w:rsidRDefault="00534416" w:rsidP="003F5D56">
            <w:pPr>
              <w:pStyle w:val="Heading5"/>
            </w:pPr>
            <w:r w:rsidRPr="007B3F24">
              <w:t>9.04</w:t>
            </w:r>
          </w:p>
        </w:tc>
        <w:tc>
          <w:tcPr>
            <w:tcW w:w="3142" w:type="pct"/>
            <w:tcBorders>
              <w:top w:val="single" w:sz="4" w:space="0" w:color="auto"/>
              <w:left w:val="single" w:sz="4" w:space="0" w:color="auto"/>
              <w:bottom w:val="single" w:sz="4" w:space="0" w:color="auto"/>
              <w:right w:val="single" w:sz="4" w:space="0" w:color="auto"/>
            </w:tcBorders>
          </w:tcPr>
          <w:p w14:paraId="2C3421E3" w14:textId="77777777" w:rsidR="00EC5C6C" w:rsidRPr="007B3F24" w:rsidRDefault="00EC5C6C" w:rsidP="003F5D56">
            <w:pPr>
              <w:pStyle w:val="Heading5"/>
            </w:pPr>
            <w:r w:rsidRPr="007B3F24">
              <w:t xml:space="preserve">Is the GMDSS station kept earthed during cargo, tank cleaning and/or venting operations, and are officers aware of the procedure to do so? </w:t>
            </w:r>
          </w:p>
          <w:p w14:paraId="6704D84E" w14:textId="77777777" w:rsidR="00EC5C6C" w:rsidRPr="007B3F24" w:rsidRDefault="00EC5C6C" w:rsidP="003F5D56">
            <w:pPr>
              <w:pStyle w:val="Heading5"/>
            </w:pPr>
            <w:r w:rsidRPr="007B3F24">
              <w:t>Note: this applies to tankers only.</w:t>
            </w:r>
          </w:p>
        </w:tc>
        <w:tc>
          <w:tcPr>
            <w:tcW w:w="718" w:type="pct"/>
            <w:tcBorders>
              <w:top w:val="single" w:sz="4" w:space="0" w:color="auto"/>
              <w:left w:val="single" w:sz="4" w:space="0" w:color="auto"/>
              <w:bottom w:val="single" w:sz="4" w:space="0" w:color="auto"/>
              <w:right w:val="single" w:sz="4" w:space="0" w:color="auto"/>
            </w:tcBorders>
          </w:tcPr>
          <w:p w14:paraId="3FEB162E" w14:textId="77777777" w:rsidR="00EC5C6C" w:rsidRPr="007B3F24" w:rsidRDefault="00EC5C6C" w:rsidP="003F5D56">
            <w:pPr>
              <w:pStyle w:val="Heading5"/>
            </w:pPr>
          </w:p>
        </w:tc>
        <w:tc>
          <w:tcPr>
            <w:tcW w:w="345" w:type="pct"/>
            <w:tcBorders>
              <w:top w:val="single" w:sz="4" w:space="0" w:color="auto"/>
              <w:left w:val="single" w:sz="4" w:space="0" w:color="auto"/>
              <w:bottom w:val="single" w:sz="4" w:space="0" w:color="auto"/>
              <w:right w:val="single" w:sz="4" w:space="0" w:color="auto"/>
            </w:tcBorders>
            <w:vAlign w:val="center"/>
          </w:tcPr>
          <w:p w14:paraId="38BEC77E" w14:textId="77777777" w:rsidR="00EC5C6C" w:rsidRPr="007B3F24" w:rsidRDefault="00EC5C6C"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tcBorders>
              <w:top w:val="single" w:sz="4" w:space="0" w:color="auto"/>
              <w:left w:val="single" w:sz="4" w:space="0" w:color="auto"/>
              <w:bottom w:val="single" w:sz="4" w:space="0" w:color="auto"/>
              <w:right w:val="single" w:sz="4" w:space="0" w:color="auto"/>
            </w:tcBorders>
            <w:vAlign w:val="center"/>
          </w:tcPr>
          <w:p w14:paraId="09F7EC04" w14:textId="77777777" w:rsidR="00EC5C6C" w:rsidRPr="007B3F24" w:rsidRDefault="00EC5C6C"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407973" w:rsidRPr="007B3F24" w14:paraId="12165F96" w14:textId="77777777" w:rsidTr="003F5D56">
        <w:tc>
          <w:tcPr>
            <w:tcW w:w="392" w:type="pct"/>
            <w:tcBorders>
              <w:top w:val="single" w:sz="4" w:space="0" w:color="auto"/>
              <w:left w:val="single" w:sz="4" w:space="0" w:color="auto"/>
              <w:bottom w:val="single" w:sz="4" w:space="0" w:color="auto"/>
              <w:right w:val="single" w:sz="4" w:space="0" w:color="auto"/>
            </w:tcBorders>
          </w:tcPr>
          <w:p w14:paraId="5AF1CFF5" w14:textId="77777777" w:rsidR="00407973" w:rsidRPr="007B3F24" w:rsidRDefault="00534416" w:rsidP="003F5D56">
            <w:pPr>
              <w:pStyle w:val="Heading5"/>
            </w:pPr>
            <w:r w:rsidRPr="007B3F24">
              <w:t>9.04</w:t>
            </w:r>
          </w:p>
        </w:tc>
        <w:tc>
          <w:tcPr>
            <w:tcW w:w="3142" w:type="pct"/>
            <w:tcBorders>
              <w:top w:val="single" w:sz="4" w:space="0" w:color="auto"/>
              <w:left w:val="single" w:sz="4" w:space="0" w:color="auto"/>
              <w:bottom w:val="single" w:sz="4" w:space="0" w:color="auto"/>
              <w:right w:val="single" w:sz="4" w:space="0" w:color="auto"/>
            </w:tcBorders>
          </w:tcPr>
          <w:p w14:paraId="09C3CCB0" w14:textId="77777777" w:rsidR="00407973" w:rsidRPr="007B3F24" w:rsidRDefault="00407973" w:rsidP="003F5D56">
            <w:pPr>
              <w:pStyle w:val="Heading5"/>
            </w:pPr>
            <w:r w:rsidRPr="007B3F24">
              <w:t>Are officers aware of the function of the ship security alert system and how it operates?</w:t>
            </w:r>
          </w:p>
        </w:tc>
        <w:tc>
          <w:tcPr>
            <w:tcW w:w="718" w:type="pct"/>
            <w:tcBorders>
              <w:top w:val="single" w:sz="4" w:space="0" w:color="auto"/>
              <w:left w:val="single" w:sz="4" w:space="0" w:color="auto"/>
              <w:bottom w:val="single" w:sz="4" w:space="0" w:color="auto"/>
              <w:right w:val="single" w:sz="4" w:space="0" w:color="auto"/>
            </w:tcBorders>
          </w:tcPr>
          <w:p w14:paraId="379037E2" w14:textId="74DD4B7E" w:rsidR="00EF0468" w:rsidRPr="007B3F24" w:rsidRDefault="002F5B97" w:rsidP="003F5D56">
            <w:pPr>
              <w:pStyle w:val="Heading5"/>
            </w:pPr>
            <w:r>
              <w:t>FOM 3.23</w:t>
            </w:r>
            <w:r w:rsidR="00077B21" w:rsidRPr="007B3F24">
              <w:t xml:space="preserve"> Section 1</w:t>
            </w:r>
            <w:r>
              <w:t>9</w:t>
            </w:r>
          </w:p>
        </w:tc>
        <w:tc>
          <w:tcPr>
            <w:tcW w:w="345" w:type="pct"/>
            <w:tcBorders>
              <w:top w:val="single" w:sz="4" w:space="0" w:color="auto"/>
              <w:left w:val="single" w:sz="4" w:space="0" w:color="auto"/>
              <w:bottom w:val="single" w:sz="4" w:space="0" w:color="auto"/>
              <w:right w:val="single" w:sz="4" w:space="0" w:color="auto"/>
            </w:tcBorders>
            <w:vAlign w:val="center"/>
          </w:tcPr>
          <w:p w14:paraId="32BC9891" w14:textId="77777777" w:rsidR="00407973" w:rsidRPr="007B3F24" w:rsidRDefault="00407973"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tcBorders>
              <w:top w:val="single" w:sz="4" w:space="0" w:color="auto"/>
              <w:left w:val="single" w:sz="4" w:space="0" w:color="auto"/>
              <w:bottom w:val="single" w:sz="4" w:space="0" w:color="auto"/>
              <w:right w:val="single" w:sz="4" w:space="0" w:color="auto"/>
            </w:tcBorders>
            <w:vAlign w:val="center"/>
          </w:tcPr>
          <w:p w14:paraId="0835C6C0" w14:textId="77777777" w:rsidR="00407973" w:rsidRPr="007B3F24" w:rsidRDefault="00407973" w:rsidP="003F5D56">
            <w:pPr>
              <w:pStyle w:val="Heading5"/>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45037C60" w14:textId="77777777" w:rsidTr="003F5D56">
        <w:tc>
          <w:tcPr>
            <w:tcW w:w="392" w:type="pct"/>
          </w:tcPr>
          <w:p w14:paraId="7F5DBAEE" w14:textId="77777777" w:rsidR="00E801D2" w:rsidRPr="007B3F24" w:rsidRDefault="00534416" w:rsidP="003F5D56">
            <w:pPr>
              <w:pStyle w:val="BodyText"/>
            </w:pPr>
            <w:r w:rsidRPr="007B3F24">
              <w:t>9.05</w:t>
            </w:r>
          </w:p>
        </w:tc>
        <w:tc>
          <w:tcPr>
            <w:tcW w:w="3142" w:type="pct"/>
          </w:tcPr>
          <w:p w14:paraId="49D93A91" w14:textId="77777777" w:rsidR="00E801D2" w:rsidRPr="007B3F24" w:rsidRDefault="00E801D2" w:rsidP="003F5D56">
            <w:pPr>
              <w:pStyle w:val="BodyText"/>
            </w:pPr>
            <w:r w:rsidRPr="007B3F24">
              <w:t xml:space="preserve">Is the radio log being maintained </w:t>
            </w:r>
            <w:r w:rsidR="00446569" w:rsidRPr="007B3F24">
              <w:t>correctly?</w:t>
            </w:r>
            <w:r w:rsidRPr="007B3F24">
              <w:t xml:space="preserve"> </w:t>
            </w:r>
          </w:p>
          <w:p w14:paraId="2DA89B21" w14:textId="77777777" w:rsidR="00E801D2" w:rsidRPr="007B3F24" w:rsidRDefault="00E801D2" w:rsidP="003F5D56">
            <w:pPr>
              <w:pStyle w:val="BodyText"/>
            </w:pPr>
            <w:r w:rsidRPr="007B3F24">
              <w:t>Radio Log book correctly filled and test carried out as per  SOLAS AND STCW requirement for GMDSS test procedures - SOLAS IV-17 / STCW A-VIII/2</w:t>
            </w:r>
            <w:r w:rsidR="0010107E" w:rsidRPr="007B3F24">
              <w:t xml:space="preserve"> part3-3 :87-89 / STCW B-VIII/2</w:t>
            </w:r>
            <w:r w:rsidRPr="007B3F24">
              <w:t>: 10/12/14/17/33 and the requirement as stated in the Daily, weekly and Monthly checks</w:t>
            </w:r>
            <w:r w:rsidR="006F7D85" w:rsidRPr="007B3F24">
              <w:t>.</w:t>
            </w:r>
          </w:p>
        </w:tc>
        <w:tc>
          <w:tcPr>
            <w:tcW w:w="718" w:type="pct"/>
          </w:tcPr>
          <w:p w14:paraId="3853FB49" w14:textId="43B189B7" w:rsidR="00EF0468" w:rsidRPr="007B3F24" w:rsidRDefault="002F5B97" w:rsidP="003F5D56">
            <w:pPr>
              <w:pStyle w:val="BodyText"/>
            </w:pPr>
            <w:r>
              <w:t>FOM 3.15</w:t>
            </w:r>
            <w:r w:rsidR="003174A7" w:rsidRPr="007B3F24">
              <w:t>/</w:t>
            </w:r>
            <w:r w:rsidR="00077B21" w:rsidRPr="007B3F24">
              <w:t xml:space="preserve"> </w:t>
            </w:r>
            <w:r>
              <w:t xml:space="preserve"> FOM 3.14</w:t>
            </w:r>
          </w:p>
        </w:tc>
        <w:tc>
          <w:tcPr>
            <w:tcW w:w="345" w:type="pct"/>
            <w:vAlign w:val="center"/>
          </w:tcPr>
          <w:p w14:paraId="08DBDF23"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760BFD5B"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69284CF3" w14:textId="77777777" w:rsidTr="003F5D56">
        <w:tc>
          <w:tcPr>
            <w:tcW w:w="392" w:type="pct"/>
          </w:tcPr>
          <w:p w14:paraId="31C75381" w14:textId="77777777" w:rsidR="00E801D2" w:rsidRPr="007B3F24" w:rsidRDefault="00534416" w:rsidP="003F5D56">
            <w:pPr>
              <w:pStyle w:val="BodyText"/>
            </w:pPr>
            <w:r w:rsidRPr="007B3F24">
              <w:t>9.06</w:t>
            </w:r>
          </w:p>
        </w:tc>
        <w:tc>
          <w:tcPr>
            <w:tcW w:w="3142" w:type="pct"/>
          </w:tcPr>
          <w:p w14:paraId="46DB5387" w14:textId="77777777" w:rsidR="00E801D2" w:rsidRPr="007B3F24" w:rsidRDefault="00E801D2" w:rsidP="003F5D56">
            <w:pPr>
              <w:pStyle w:val="BodyText"/>
            </w:pPr>
            <w:r w:rsidRPr="007B3F24">
              <w:t>Has the Person in-charge of Radio communication in an emergency being identified and mentioned in the ma</w:t>
            </w:r>
            <w:r w:rsidR="006F7D85" w:rsidRPr="007B3F24">
              <w:t>ster list / Radio log?</w:t>
            </w:r>
          </w:p>
        </w:tc>
        <w:tc>
          <w:tcPr>
            <w:tcW w:w="718" w:type="pct"/>
          </w:tcPr>
          <w:p w14:paraId="67204FD0" w14:textId="77777777" w:rsidR="00E801D2" w:rsidRPr="007B3F24" w:rsidRDefault="00E801D2" w:rsidP="003F5D56">
            <w:pPr>
              <w:pStyle w:val="BodyText"/>
            </w:pPr>
          </w:p>
        </w:tc>
        <w:tc>
          <w:tcPr>
            <w:tcW w:w="345" w:type="pct"/>
            <w:vAlign w:val="center"/>
          </w:tcPr>
          <w:p w14:paraId="5DA2BC5F"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4721723C"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3D02387D" w14:textId="77777777" w:rsidTr="003F5D56">
        <w:tc>
          <w:tcPr>
            <w:tcW w:w="392" w:type="pct"/>
          </w:tcPr>
          <w:p w14:paraId="4A1CE85C" w14:textId="77777777" w:rsidR="00E801D2" w:rsidRPr="007B3F24" w:rsidRDefault="00534416" w:rsidP="003F5D56">
            <w:pPr>
              <w:pStyle w:val="BodyText"/>
            </w:pPr>
            <w:r w:rsidRPr="007B3F24">
              <w:lastRenderedPageBreak/>
              <w:t>9.07</w:t>
            </w:r>
          </w:p>
        </w:tc>
        <w:tc>
          <w:tcPr>
            <w:tcW w:w="3142" w:type="pct"/>
          </w:tcPr>
          <w:p w14:paraId="520AE258" w14:textId="5BDEF319" w:rsidR="00E801D2" w:rsidRPr="007B3F24" w:rsidRDefault="00E801D2" w:rsidP="003F5D56">
            <w:pPr>
              <w:pStyle w:val="BodyText"/>
            </w:pPr>
            <w:r w:rsidRPr="007B3F24">
              <w:t>Daily / Weekly / Monthly test. On load test and annual discharge of GMDSS batteries</w:t>
            </w:r>
            <w:r w:rsidR="00DC7076" w:rsidRPr="007B3F24">
              <w:t xml:space="preserve"> (</w:t>
            </w:r>
            <w:r w:rsidR="002F5B97">
              <w:t>NAV-24</w:t>
            </w:r>
            <w:r w:rsidR="00DC7076" w:rsidRPr="007B3F24">
              <w:t>)</w:t>
            </w:r>
            <w:r w:rsidRPr="007B3F24">
              <w:t xml:space="preserve"> </w:t>
            </w:r>
            <w:r w:rsidR="00DC7076" w:rsidRPr="007B3F24">
              <w:t>been conducted</w:t>
            </w:r>
            <w:r w:rsidR="006F7D85" w:rsidRPr="007B3F24">
              <w:t xml:space="preserve"> and logged.</w:t>
            </w:r>
          </w:p>
        </w:tc>
        <w:tc>
          <w:tcPr>
            <w:tcW w:w="718" w:type="pct"/>
          </w:tcPr>
          <w:p w14:paraId="069A2A68" w14:textId="0062B6DF" w:rsidR="00EF0468" w:rsidRPr="007B3F24" w:rsidRDefault="00FF5E2D" w:rsidP="003F5D56">
            <w:pPr>
              <w:pStyle w:val="BodyText"/>
              <w:rPr>
                <w:szCs w:val="20"/>
              </w:rPr>
            </w:pPr>
            <w:r>
              <w:t>FOM 3.14</w:t>
            </w:r>
          </w:p>
        </w:tc>
        <w:tc>
          <w:tcPr>
            <w:tcW w:w="345" w:type="pct"/>
            <w:vAlign w:val="center"/>
          </w:tcPr>
          <w:p w14:paraId="6359827D"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7BEFE3C7"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2AA14C59" w14:textId="77777777" w:rsidTr="003F5D56">
        <w:tc>
          <w:tcPr>
            <w:tcW w:w="392" w:type="pct"/>
          </w:tcPr>
          <w:p w14:paraId="193DDC2B" w14:textId="77777777" w:rsidR="00E801D2" w:rsidRPr="007B3F24" w:rsidRDefault="00534416" w:rsidP="003F5D56">
            <w:pPr>
              <w:pStyle w:val="BodyText"/>
            </w:pPr>
            <w:r w:rsidRPr="007B3F24">
              <w:t>9.08</w:t>
            </w:r>
          </w:p>
        </w:tc>
        <w:tc>
          <w:tcPr>
            <w:tcW w:w="3142" w:type="pct"/>
          </w:tcPr>
          <w:p w14:paraId="75341F68" w14:textId="77777777" w:rsidR="00E801D2" w:rsidRPr="007B3F24" w:rsidRDefault="006F7D85" w:rsidP="003F5D56">
            <w:pPr>
              <w:pStyle w:val="BodyText"/>
            </w:pPr>
            <w:r w:rsidRPr="007B3F24">
              <w:t>Is p</w:t>
            </w:r>
            <w:r w:rsidR="00E801D2" w:rsidRPr="007B3F24">
              <w:t>re-sailing test being conducted and being</w:t>
            </w:r>
            <w:r w:rsidRPr="007B3F24">
              <w:t xml:space="preserve"> recorded in the radio log book?</w:t>
            </w:r>
          </w:p>
        </w:tc>
        <w:tc>
          <w:tcPr>
            <w:tcW w:w="718" w:type="pct"/>
          </w:tcPr>
          <w:p w14:paraId="6BA5C50D" w14:textId="56D6EB83" w:rsidR="00E801D2" w:rsidRPr="007B3F24" w:rsidRDefault="00FF5E2D" w:rsidP="003F5D56">
            <w:pPr>
              <w:pStyle w:val="BodyText"/>
            </w:pPr>
            <w:r>
              <w:t>FOM 3.14</w:t>
            </w:r>
          </w:p>
        </w:tc>
        <w:tc>
          <w:tcPr>
            <w:tcW w:w="345" w:type="pct"/>
            <w:vAlign w:val="center"/>
          </w:tcPr>
          <w:p w14:paraId="51856FB2"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071ACFC4"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3CD0410" w14:textId="77777777" w:rsidTr="003F5D56">
        <w:tc>
          <w:tcPr>
            <w:tcW w:w="392" w:type="pct"/>
          </w:tcPr>
          <w:p w14:paraId="08FACA60" w14:textId="77777777" w:rsidR="00E801D2" w:rsidRPr="007B3F24" w:rsidRDefault="00534416" w:rsidP="003F5D56">
            <w:pPr>
              <w:pStyle w:val="BodyText"/>
            </w:pPr>
            <w:r w:rsidRPr="007B3F24">
              <w:t>9.09</w:t>
            </w:r>
          </w:p>
        </w:tc>
        <w:tc>
          <w:tcPr>
            <w:tcW w:w="3142" w:type="pct"/>
          </w:tcPr>
          <w:p w14:paraId="183288C3" w14:textId="77777777" w:rsidR="00E801D2" w:rsidRPr="007B3F24" w:rsidRDefault="00E801D2" w:rsidP="003F5D56">
            <w:pPr>
              <w:pStyle w:val="BodyText"/>
            </w:pPr>
            <w:r w:rsidRPr="007B3F24">
              <w:t xml:space="preserve">Is the </w:t>
            </w:r>
            <w:r w:rsidR="006F7D85" w:rsidRPr="007B3F24">
              <w:t xml:space="preserve">radio log book </w:t>
            </w:r>
            <w:r w:rsidRPr="007B3F24">
              <w:t>being inspected and signed fo</w:t>
            </w:r>
            <w:r w:rsidR="006F7D85" w:rsidRPr="007B3F24">
              <w:t>r each days entry by the Master?</w:t>
            </w:r>
          </w:p>
        </w:tc>
        <w:tc>
          <w:tcPr>
            <w:tcW w:w="718" w:type="pct"/>
          </w:tcPr>
          <w:p w14:paraId="65B56A0B" w14:textId="6499F400" w:rsidR="00E801D2" w:rsidRPr="007B3F24" w:rsidRDefault="00FF5E2D" w:rsidP="003F5D56">
            <w:pPr>
              <w:pStyle w:val="BodyText"/>
            </w:pPr>
            <w:r>
              <w:t>FOM 3.15</w:t>
            </w:r>
          </w:p>
        </w:tc>
        <w:tc>
          <w:tcPr>
            <w:tcW w:w="345" w:type="pct"/>
            <w:vAlign w:val="center"/>
          </w:tcPr>
          <w:p w14:paraId="7BB21397"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79A681C3"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537755DC" w14:textId="77777777" w:rsidTr="003F5D56">
        <w:tc>
          <w:tcPr>
            <w:tcW w:w="392" w:type="pct"/>
          </w:tcPr>
          <w:p w14:paraId="6B2194C7" w14:textId="77777777" w:rsidR="00E801D2" w:rsidRPr="007B3F24" w:rsidRDefault="00534416" w:rsidP="003F5D56">
            <w:pPr>
              <w:pStyle w:val="BodyText"/>
            </w:pPr>
            <w:r w:rsidRPr="007B3F24">
              <w:t>9.10</w:t>
            </w:r>
          </w:p>
        </w:tc>
        <w:tc>
          <w:tcPr>
            <w:tcW w:w="3142" w:type="pct"/>
          </w:tcPr>
          <w:p w14:paraId="025594A0" w14:textId="77777777" w:rsidR="00E801D2" w:rsidRPr="007B3F24" w:rsidRDefault="00E801D2" w:rsidP="003F5D56">
            <w:pPr>
              <w:pStyle w:val="BodyText"/>
            </w:pPr>
            <w:r w:rsidRPr="007B3F24">
              <w:t>Position updates are made, as applicable for the</w:t>
            </w:r>
            <w:r w:rsidR="00DC7076" w:rsidRPr="007B3F24">
              <w:t xml:space="preserve"> VHF, DSC &amp; </w:t>
            </w:r>
            <w:r w:rsidR="006F7D85" w:rsidRPr="007B3F24">
              <w:t>satellite equipment.</w:t>
            </w:r>
          </w:p>
        </w:tc>
        <w:tc>
          <w:tcPr>
            <w:tcW w:w="718" w:type="pct"/>
          </w:tcPr>
          <w:p w14:paraId="28337B31" w14:textId="77777777" w:rsidR="00E801D2" w:rsidRPr="007B3F24" w:rsidRDefault="00E801D2" w:rsidP="003F5D56">
            <w:pPr>
              <w:pStyle w:val="BodyText"/>
            </w:pPr>
          </w:p>
        </w:tc>
        <w:tc>
          <w:tcPr>
            <w:tcW w:w="345" w:type="pct"/>
            <w:vAlign w:val="center"/>
          </w:tcPr>
          <w:p w14:paraId="5A09E211"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483279CC"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5394299" w14:textId="77777777" w:rsidTr="003F5D56">
        <w:tc>
          <w:tcPr>
            <w:tcW w:w="392" w:type="pct"/>
          </w:tcPr>
          <w:p w14:paraId="2425AF17" w14:textId="77777777" w:rsidR="00E801D2" w:rsidRPr="007B3F24" w:rsidRDefault="00534416" w:rsidP="003F5D56">
            <w:pPr>
              <w:pStyle w:val="BodyText"/>
            </w:pPr>
            <w:r w:rsidRPr="007B3F24">
              <w:t>9.11</w:t>
            </w:r>
          </w:p>
        </w:tc>
        <w:tc>
          <w:tcPr>
            <w:tcW w:w="3142" w:type="pct"/>
          </w:tcPr>
          <w:p w14:paraId="54BADAD9" w14:textId="77777777" w:rsidR="00E801D2" w:rsidRPr="007B3F24" w:rsidRDefault="00E801D2" w:rsidP="003F5D56">
            <w:pPr>
              <w:pStyle w:val="BodyText"/>
            </w:pPr>
            <w:r w:rsidRPr="007B3F24">
              <w:t xml:space="preserve">Confirm by </w:t>
            </w:r>
            <w:r w:rsidR="00B22A3B" w:rsidRPr="007B3F24">
              <w:t xml:space="preserve">self-test </w:t>
            </w:r>
            <w:r w:rsidRPr="007B3F24">
              <w:t>that the following equipment is in good order</w:t>
            </w:r>
            <w:r w:rsidR="006F7D85" w:rsidRPr="007B3F24">
              <w:t>.</w:t>
            </w:r>
          </w:p>
          <w:p w14:paraId="1F6A9A57" w14:textId="77777777" w:rsidR="00E801D2" w:rsidRPr="007B3F24" w:rsidRDefault="00E801D2" w:rsidP="003F5D56">
            <w:pPr>
              <w:pStyle w:val="BodyText"/>
            </w:pPr>
            <w:r w:rsidRPr="007B3F24">
              <w:t>SART – on 3 cm Radar</w:t>
            </w:r>
          </w:p>
          <w:p w14:paraId="57AFB779" w14:textId="77777777" w:rsidR="00E801D2" w:rsidRPr="007B3F24" w:rsidRDefault="00E801D2" w:rsidP="003F5D56">
            <w:pPr>
              <w:pStyle w:val="BodyText"/>
            </w:pPr>
            <w:r w:rsidRPr="007B3F24">
              <w:t>EPIRB - Expiry of Hydrostatic release and Sel</w:t>
            </w:r>
            <w:r w:rsidR="006F7D85" w:rsidRPr="007B3F24">
              <w:t>f-</w:t>
            </w:r>
            <w:r w:rsidRPr="007B3F24">
              <w:t>test functions are know</w:t>
            </w:r>
            <w:r w:rsidR="006F7D85" w:rsidRPr="007B3F24">
              <w:t>n</w:t>
            </w:r>
            <w:r w:rsidRPr="007B3F24">
              <w:t xml:space="preserve"> to the officer?</w:t>
            </w:r>
          </w:p>
          <w:p w14:paraId="0B1E7BD2" w14:textId="77777777" w:rsidR="00E801D2" w:rsidRPr="007B3F24" w:rsidRDefault="00E801D2" w:rsidP="003F5D56">
            <w:pPr>
              <w:pStyle w:val="BodyText"/>
            </w:pPr>
            <w:r w:rsidRPr="007B3F24">
              <w:t xml:space="preserve">2 Way Radio – on </w:t>
            </w:r>
            <w:r w:rsidR="00DC7076" w:rsidRPr="007B3F24">
              <w:t>any channel other than Ch 16</w:t>
            </w:r>
          </w:p>
          <w:p w14:paraId="2B80D91E" w14:textId="77777777" w:rsidR="00DC7076" w:rsidRPr="007B3F24" w:rsidRDefault="00DC7076" w:rsidP="003F5D56">
            <w:pPr>
              <w:pStyle w:val="BodyText"/>
            </w:pPr>
            <w:r w:rsidRPr="007B3F24">
              <w:t>NAVTEX</w:t>
            </w:r>
          </w:p>
        </w:tc>
        <w:tc>
          <w:tcPr>
            <w:tcW w:w="718" w:type="pct"/>
          </w:tcPr>
          <w:p w14:paraId="091625B9" w14:textId="1930FB97" w:rsidR="00EF0468" w:rsidRPr="007B3F24" w:rsidRDefault="00900A83" w:rsidP="003F5D56">
            <w:pPr>
              <w:pStyle w:val="BodyText"/>
              <w:rPr>
                <w:szCs w:val="20"/>
              </w:rPr>
            </w:pPr>
            <w:r>
              <w:t>FOM 3.23</w:t>
            </w:r>
            <w:r w:rsidR="00BB6C74" w:rsidRPr="007B3F24">
              <w:t xml:space="preserve"> Section 1</w:t>
            </w:r>
            <w:r>
              <w:t>3</w:t>
            </w:r>
          </w:p>
        </w:tc>
        <w:tc>
          <w:tcPr>
            <w:tcW w:w="345" w:type="pct"/>
            <w:vAlign w:val="center"/>
          </w:tcPr>
          <w:p w14:paraId="31B1EB2C"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1197BCF8"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0E30CB5F" w14:textId="77777777" w:rsidTr="003F5D56">
        <w:tc>
          <w:tcPr>
            <w:tcW w:w="392" w:type="pct"/>
          </w:tcPr>
          <w:p w14:paraId="00BCAC85" w14:textId="77777777" w:rsidR="00E801D2" w:rsidRPr="007B3F24" w:rsidRDefault="00534416" w:rsidP="003F5D56">
            <w:pPr>
              <w:pStyle w:val="BodyText"/>
            </w:pPr>
            <w:r w:rsidRPr="007B3F24">
              <w:t>9.12</w:t>
            </w:r>
          </w:p>
        </w:tc>
        <w:tc>
          <w:tcPr>
            <w:tcW w:w="3142" w:type="pct"/>
          </w:tcPr>
          <w:p w14:paraId="613321FD" w14:textId="77777777" w:rsidR="00E801D2" w:rsidRPr="007B3F24" w:rsidRDefault="00E801D2" w:rsidP="003F5D56">
            <w:pPr>
              <w:pStyle w:val="BodyText"/>
            </w:pPr>
            <w:r w:rsidRPr="007B3F24">
              <w:t xml:space="preserve">Verify all Bridge officers understand and can demonstrate how to initiate a distress alert on all </w:t>
            </w:r>
            <w:r w:rsidR="00BB6C74" w:rsidRPr="007B3F24">
              <w:t>equipment’s</w:t>
            </w:r>
            <w:r w:rsidRPr="007B3F24">
              <w:t xml:space="preserve"> and conduct self-test of all equipment (verify the operations of the MF or MF/HF controller by means of a test call on MF and /or HF to a coast station)</w:t>
            </w:r>
            <w:r w:rsidR="006F7D85" w:rsidRPr="007B3F24">
              <w:t>.</w:t>
            </w:r>
          </w:p>
        </w:tc>
        <w:tc>
          <w:tcPr>
            <w:tcW w:w="718" w:type="pct"/>
          </w:tcPr>
          <w:p w14:paraId="01ABBF2E" w14:textId="468DD16C" w:rsidR="00BC047E" w:rsidRPr="007B3F24" w:rsidRDefault="00F0593B" w:rsidP="003F5D56">
            <w:pPr>
              <w:pStyle w:val="BodyText"/>
              <w:rPr>
                <w:szCs w:val="20"/>
              </w:rPr>
            </w:pPr>
            <w:r>
              <w:t>FOM 3.23</w:t>
            </w:r>
            <w:r w:rsidR="005C477D" w:rsidRPr="007B3F24">
              <w:t xml:space="preserve"> </w:t>
            </w:r>
            <w:r>
              <w:t>Section 13.3</w:t>
            </w:r>
          </w:p>
        </w:tc>
        <w:tc>
          <w:tcPr>
            <w:tcW w:w="345" w:type="pct"/>
            <w:vAlign w:val="center"/>
          </w:tcPr>
          <w:p w14:paraId="34D2059A"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782DC022"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E801D2" w:rsidRPr="007B3F24" w14:paraId="365A07AD" w14:textId="77777777" w:rsidTr="003F5D56">
        <w:tc>
          <w:tcPr>
            <w:tcW w:w="392" w:type="pct"/>
          </w:tcPr>
          <w:p w14:paraId="00F6A819" w14:textId="77777777" w:rsidR="00E801D2" w:rsidRPr="007B3F24" w:rsidRDefault="00534416" w:rsidP="003F5D56">
            <w:pPr>
              <w:pStyle w:val="BodyText"/>
            </w:pPr>
            <w:r w:rsidRPr="007B3F24">
              <w:t>9.13</w:t>
            </w:r>
          </w:p>
        </w:tc>
        <w:tc>
          <w:tcPr>
            <w:tcW w:w="3142" w:type="pct"/>
          </w:tcPr>
          <w:p w14:paraId="119B7D7C" w14:textId="77777777" w:rsidR="00E801D2" w:rsidRPr="007B3F24" w:rsidRDefault="00E801D2" w:rsidP="003F5D56">
            <w:pPr>
              <w:pStyle w:val="BodyText"/>
            </w:pPr>
            <w:r w:rsidRPr="007B3F24">
              <w:t>Are radio emergency batteries in a satisfactory condition &amp; fully charged – State if these</w:t>
            </w:r>
            <w:r w:rsidR="00DC7076" w:rsidRPr="007B3F24">
              <w:t xml:space="preserve"> are ma</w:t>
            </w:r>
            <w:r w:rsidR="006F7D85" w:rsidRPr="007B3F24">
              <w:t>intenance free batteries?</w:t>
            </w:r>
          </w:p>
          <w:p w14:paraId="1529AC95" w14:textId="77777777" w:rsidR="00DC7076" w:rsidRPr="007B3F24" w:rsidRDefault="00DC7076" w:rsidP="003F5D56">
            <w:pPr>
              <w:pStyle w:val="BodyText"/>
            </w:pPr>
            <w:r w:rsidRPr="007B3F24">
              <w:t>If maintenance free batteries confirm that fully charged indicator is in green.</w:t>
            </w:r>
          </w:p>
        </w:tc>
        <w:tc>
          <w:tcPr>
            <w:tcW w:w="718" w:type="pct"/>
          </w:tcPr>
          <w:p w14:paraId="7ACE8763" w14:textId="3D8E8329" w:rsidR="00E801D2" w:rsidRPr="007B3F24" w:rsidRDefault="009848A6" w:rsidP="003F5D56">
            <w:r>
              <w:t>FOM 3.14</w:t>
            </w:r>
          </w:p>
        </w:tc>
        <w:tc>
          <w:tcPr>
            <w:tcW w:w="345" w:type="pct"/>
            <w:vAlign w:val="center"/>
          </w:tcPr>
          <w:p w14:paraId="602CCC73"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31AC342A" w14:textId="77777777" w:rsidR="00E801D2" w:rsidRPr="007B3F24" w:rsidRDefault="00E801D2"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B22A3B" w:rsidRPr="007B3F24" w14:paraId="33C2A1A0" w14:textId="77777777" w:rsidTr="003F5D56">
        <w:tc>
          <w:tcPr>
            <w:tcW w:w="392" w:type="pct"/>
          </w:tcPr>
          <w:p w14:paraId="36E53836" w14:textId="77777777" w:rsidR="00B22A3B" w:rsidRPr="007B3F24" w:rsidRDefault="00B22A3B" w:rsidP="003F5D56">
            <w:pPr>
              <w:pStyle w:val="BodyText"/>
            </w:pPr>
            <w:r w:rsidRPr="007B3F24">
              <w:t>9.14</w:t>
            </w:r>
          </w:p>
        </w:tc>
        <w:tc>
          <w:tcPr>
            <w:tcW w:w="3142" w:type="pct"/>
          </w:tcPr>
          <w:p w14:paraId="12AA4A95" w14:textId="77777777" w:rsidR="00B22A3B" w:rsidRPr="007B3F24" w:rsidRDefault="00B22A3B" w:rsidP="003F5D56">
            <w:pPr>
              <w:pStyle w:val="BodyText"/>
            </w:pPr>
            <w:r w:rsidRPr="007B3F24">
              <w:t xml:space="preserve">Are the following posted near communication equipment as required? </w:t>
            </w:r>
          </w:p>
          <w:p w14:paraId="29FBFD3D" w14:textId="77777777" w:rsidR="00B22A3B" w:rsidRPr="007B3F24" w:rsidRDefault="00B22A3B" w:rsidP="003F5D56">
            <w:pPr>
              <w:pStyle w:val="BodyText"/>
              <w:numPr>
                <w:ilvl w:val="0"/>
                <w:numId w:val="35"/>
              </w:numPr>
            </w:pPr>
            <w:r w:rsidRPr="007B3F24">
              <w:t>Copy of the shore-based equipment maintenance agreement.</w:t>
            </w:r>
          </w:p>
          <w:p w14:paraId="432ECF19" w14:textId="77777777" w:rsidR="00B22A3B" w:rsidRPr="007B3F24" w:rsidRDefault="00B22A3B" w:rsidP="003F5D56">
            <w:pPr>
              <w:pStyle w:val="BodyText"/>
              <w:numPr>
                <w:ilvl w:val="0"/>
                <w:numId w:val="35"/>
              </w:numPr>
            </w:pPr>
            <w:r w:rsidRPr="007B3F24">
              <w:t>Radio Station Licence.</w:t>
            </w:r>
          </w:p>
          <w:p w14:paraId="75CBC5ED" w14:textId="77777777" w:rsidR="00B22A3B" w:rsidRPr="007B3F24" w:rsidRDefault="00B22A3B" w:rsidP="003F5D56">
            <w:pPr>
              <w:pStyle w:val="BodyText"/>
              <w:numPr>
                <w:ilvl w:val="0"/>
                <w:numId w:val="35"/>
              </w:numPr>
            </w:pPr>
            <w:r w:rsidRPr="007B3F24">
              <w:t>Safety Radio Certificate with attachment.</w:t>
            </w:r>
          </w:p>
          <w:p w14:paraId="2574F8C1" w14:textId="77777777" w:rsidR="00B22A3B" w:rsidRPr="007B3F24" w:rsidRDefault="006F7D85" w:rsidP="003F5D56">
            <w:pPr>
              <w:pStyle w:val="BodyText"/>
              <w:numPr>
                <w:ilvl w:val="0"/>
                <w:numId w:val="35"/>
              </w:numPr>
            </w:pPr>
            <w:r w:rsidRPr="007B3F24">
              <w:t>Hard</w:t>
            </w:r>
            <w:r w:rsidR="00B22A3B" w:rsidRPr="007B3F24">
              <w:t>, colour copy of 'GMDSS operating guidance for Ship Masters in Distress situations'.</w:t>
            </w:r>
          </w:p>
          <w:p w14:paraId="1377CE12" w14:textId="77777777" w:rsidR="00B22A3B" w:rsidRPr="007B3F24" w:rsidRDefault="006F7D85" w:rsidP="003F5D56">
            <w:pPr>
              <w:pStyle w:val="BodyText"/>
              <w:numPr>
                <w:ilvl w:val="0"/>
                <w:numId w:val="35"/>
              </w:numPr>
            </w:pPr>
            <w:r w:rsidRPr="007B3F24">
              <w:t>Vessel-specific</w:t>
            </w:r>
            <w:r w:rsidR="00B22A3B" w:rsidRPr="007B3F24">
              <w:t xml:space="preserve"> Antennae arrangement plan posted? Is the plan updated and current?</w:t>
            </w:r>
          </w:p>
          <w:p w14:paraId="762946BA" w14:textId="77777777" w:rsidR="00B22A3B" w:rsidRPr="007B3F24" w:rsidRDefault="00B22A3B" w:rsidP="003F5D56">
            <w:pPr>
              <w:pStyle w:val="BodyText"/>
              <w:numPr>
                <w:ilvl w:val="0"/>
                <w:numId w:val="35"/>
              </w:numPr>
            </w:pPr>
            <w:r w:rsidRPr="007B3F24">
              <w:t>Emergency notification and contact numbers (Company, Flag and Port)</w:t>
            </w:r>
          </w:p>
        </w:tc>
        <w:tc>
          <w:tcPr>
            <w:tcW w:w="718" w:type="pct"/>
          </w:tcPr>
          <w:p w14:paraId="288B44A2" w14:textId="77777777" w:rsidR="00B22A3B" w:rsidRPr="007B3F24" w:rsidRDefault="00B22A3B" w:rsidP="003F5D56">
            <w:pPr>
              <w:pStyle w:val="BodyText"/>
            </w:pPr>
          </w:p>
        </w:tc>
        <w:tc>
          <w:tcPr>
            <w:tcW w:w="345" w:type="pct"/>
            <w:vAlign w:val="center"/>
          </w:tcPr>
          <w:p w14:paraId="01D4C675" w14:textId="77777777" w:rsidR="00B22A3B" w:rsidRPr="007B3F24" w:rsidRDefault="00B22A3B"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403" w:type="pct"/>
            <w:vAlign w:val="center"/>
          </w:tcPr>
          <w:p w14:paraId="5ACE348B" w14:textId="77777777" w:rsidR="00B22A3B" w:rsidRPr="007B3F24" w:rsidRDefault="00B22A3B" w:rsidP="003F5D56">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bl>
    <w:p w14:paraId="46928E81" w14:textId="7E78CE0A" w:rsidR="006E0F45" w:rsidRPr="007B3F24" w:rsidRDefault="003F5D56" w:rsidP="0030559B">
      <w:r>
        <w:br w:type="textWrapping" w:clear="all"/>
      </w:r>
    </w:p>
    <w:p w14:paraId="3C26E43B" w14:textId="77777777" w:rsidR="006E0F45" w:rsidRPr="007B3F24" w:rsidRDefault="006E0F45" w:rsidP="0030559B"/>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6928"/>
        <w:gridCol w:w="700"/>
        <w:gridCol w:w="702"/>
      </w:tblGrid>
      <w:tr w:rsidR="008C0ACC" w:rsidRPr="007B3F24" w14:paraId="13FCC3FE" w14:textId="77777777" w:rsidTr="006F7D85">
        <w:tc>
          <w:tcPr>
            <w:tcW w:w="359" w:type="pct"/>
            <w:tcBorders>
              <w:top w:val="single" w:sz="4" w:space="0" w:color="auto"/>
            </w:tcBorders>
          </w:tcPr>
          <w:p w14:paraId="3B0E7577" w14:textId="77777777" w:rsidR="008C0ACC" w:rsidRPr="007B3F24" w:rsidRDefault="004A4034" w:rsidP="0030559B">
            <w:pPr>
              <w:pStyle w:val="Heading5"/>
            </w:pPr>
            <w:r w:rsidRPr="007B3F24">
              <w:lastRenderedPageBreak/>
              <w:t>1</w:t>
            </w:r>
            <w:r w:rsidR="006E0F45" w:rsidRPr="007B3F24">
              <w:t>1</w:t>
            </w:r>
          </w:p>
        </w:tc>
        <w:tc>
          <w:tcPr>
            <w:tcW w:w="3860" w:type="pct"/>
            <w:tcBorders>
              <w:top w:val="single" w:sz="4" w:space="0" w:color="auto"/>
            </w:tcBorders>
          </w:tcPr>
          <w:p w14:paraId="34BD1B64" w14:textId="77777777" w:rsidR="008C0ACC" w:rsidRPr="007B3F24" w:rsidRDefault="008C0ACC" w:rsidP="0030559B">
            <w:pPr>
              <w:pStyle w:val="Heading5"/>
            </w:pPr>
            <w:r w:rsidRPr="007B3F24">
              <w:t xml:space="preserve">Others </w:t>
            </w:r>
          </w:p>
        </w:tc>
        <w:tc>
          <w:tcPr>
            <w:tcW w:w="390" w:type="pct"/>
            <w:tcBorders>
              <w:top w:val="single" w:sz="4" w:space="0" w:color="auto"/>
            </w:tcBorders>
          </w:tcPr>
          <w:p w14:paraId="55D097E7" w14:textId="77777777" w:rsidR="008C0ACC" w:rsidRPr="007B3F24" w:rsidRDefault="008C0ACC" w:rsidP="0030559B">
            <w:pPr>
              <w:pStyle w:val="Heading5"/>
            </w:pPr>
            <w:r w:rsidRPr="007B3F24">
              <w:t>YES</w:t>
            </w:r>
          </w:p>
        </w:tc>
        <w:tc>
          <w:tcPr>
            <w:tcW w:w="391" w:type="pct"/>
            <w:tcBorders>
              <w:top w:val="single" w:sz="4" w:space="0" w:color="auto"/>
            </w:tcBorders>
          </w:tcPr>
          <w:p w14:paraId="3E606B2F" w14:textId="77777777" w:rsidR="008C0ACC" w:rsidRPr="007B3F24" w:rsidRDefault="008C0ACC" w:rsidP="0030559B">
            <w:pPr>
              <w:pStyle w:val="Heading5"/>
            </w:pPr>
            <w:r w:rsidRPr="007B3F24">
              <w:t>NO</w:t>
            </w:r>
          </w:p>
        </w:tc>
      </w:tr>
      <w:tr w:rsidR="008C0ACC" w:rsidRPr="007B3F24" w14:paraId="59AF6F8B" w14:textId="77777777" w:rsidTr="006F7D85">
        <w:tc>
          <w:tcPr>
            <w:tcW w:w="359" w:type="pct"/>
          </w:tcPr>
          <w:p w14:paraId="62F7998C" w14:textId="77777777" w:rsidR="008C0ACC" w:rsidRPr="007B3F24" w:rsidRDefault="008C0ACC" w:rsidP="0030559B">
            <w:pPr>
              <w:pStyle w:val="BodyText"/>
            </w:pPr>
          </w:p>
        </w:tc>
        <w:tc>
          <w:tcPr>
            <w:tcW w:w="3860" w:type="pct"/>
          </w:tcPr>
          <w:p w14:paraId="4FCA8B7E" w14:textId="77777777" w:rsidR="008C0ACC" w:rsidRPr="007B3F24" w:rsidRDefault="008C0ACC" w:rsidP="0030559B">
            <w:pPr>
              <w:pStyle w:val="BodyText"/>
            </w:pPr>
          </w:p>
        </w:tc>
        <w:tc>
          <w:tcPr>
            <w:tcW w:w="390" w:type="pct"/>
          </w:tcPr>
          <w:p w14:paraId="28562F60" w14:textId="77777777" w:rsidR="008C0ACC" w:rsidRPr="007B3F24" w:rsidRDefault="008C0ACC"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391" w:type="pct"/>
          </w:tcPr>
          <w:p w14:paraId="0D643E1C" w14:textId="77777777" w:rsidR="008C0ACC" w:rsidRPr="007B3F24" w:rsidRDefault="008C0ACC"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8C0ACC" w:rsidRPr="007B3F24" w14:paraId="3D6A1CD2" w14:textId="77777777" w:rsidTr="006F7D85">
        <w:tc>
          <w:tcPr>
            <w:tcW w:w="359" w:type="pct"/>
          </w:tcPr>
          <w:p w14:paraId="3A570A41" w14:textId="77777777" w:rsidR="008C0ACC" w:rsidRPr="007B3F24" w:rsidRDefault="008C0ACC" w:rsidP="0030559B">
            <w:pPr>
              <w:pStyle w:val="BodyText"/>
            </w:pPr>
          </w:p>
        </w:tc>
        <w:tc>
          <w:tcPr>
            <w:tcW w:w="3860" w:type="pct"/>
          </w:tcPr>
          <w:p w14:paraId="38312286" w14:textId="77777777" w:rsidR="008C0ACC" w:rsidRPr="007B3F24" w:rsidRDefault="008C0ACC" w:rsidP="0030559B">
            <w:pPr>
              <w:pStyle w:val="BodyText"/>
            </w:pPr>
          </w:p>
        </w:tc>
        <w:tc>
          <w:tcPr>
            <w:tcW w:w="390" w:type="pct"/>
          </w:tcPr>
          <w:p w14:paraId="50065063" w14:textId="77777777" w:rsidR="008C0ACC" w:rsidRPr="007B3F24" w:rsidRDefault="008C0ACC"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c>
          <w:tcPr>
            <w:tcW w:w="391" w:type="pct"/>
          </w:tcPr>
          <w:p w14:paraId="1D46BA69" w14:textId="77777777" w:rsidR="008C0ACC" w:rsidRPr="007B3F24" w:rsidRDefault="008C0ACC" w:rsidP="0030559B">
            <w:pPr>
              <w:pStyle w:val="BodyText"/>
            </w:pPr>
            <w:r w:rsidRPr="007B3F24">
              <w:fldChar w:fldCharType="begin">
                <w:ffData>
                  <w:name w:val="Check13"/>
                  <w:enabled/>
                  <w:calcOnExit w:val="0"/>
                  <w:checkBox>
                    <w:sizeAuto/>
                    <w:default w:val="0"/>
                  </w:checkBox>
                </w:ffData>
              </w:fldChar>
            </w:r>
            <w:r w:rsidRPr="007B3F24">
              <w:instrText xml:space="preserve"> FORMCHECKBOX </w:instrText>
            </w:r>
            <w:r w:rsidRPr="007B3F24">
              <w:fldChar w:fldCharType="separate"/>
            </w:r>
            <w:r w:rsidRPr="007B3F24">
              <w:fldChar w:fldCharType="end"/>
            </w:r>
          </w:p>
        </w:tc>
      </w:tr>
      <w:tr w:rsidR="008C0ACC" w:rsidRPr="007B3F24" w14:paraId="51C6354F" w14:textId="77777777" w:rsidTr="00B22A3B">
        <w:tc>
          <w:tcPr>
            <w:tcW w:w="5000" w:type="pct"/>
            <w:gridSpan w:val="4"/>
          </w:tcPr>
          <w:p w14:paraId="2AE0737D" w14:textId="77777777" w:rsidR="008C0ACC" w:rsidRPr="007B3F24" w:rsidRDefault="008C0ACC" w:rsidP="0030559B">
            <w:pPr>
              <w:pStyle w:val="Heading5"/>
            </w:pPr>
            <w:r w:rsidRPr="007B3F24">
              <w:t>Remarks</w:t>
            </w:r>
          </w:p>
          <w:p w14:paraId="7FBB5C05" w14:textId="77777777" w:rsidR="008C0ACC" w:rsidRPr="007B3F24" w:rsidRDefault="008C0ACC" w:rsidP="0030559B">
            <w:pPr>
              <w:pStyle w:val="BodyText"/>
            </w:pPr>
          </w:p>
        </w:tc>
      </w:tr>
    </w:tbl>
    <w:p w14:paraId="3BF7FD87" w14:textId="77777777" w:rsidR="006F7D85" w:rsidRPr="007B3F24" w:rsidRDefault="006F7D85" w:rsidP="0030559B"/>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0"/>
        <w:gridCol w:w="1965"/>
        <w:gridCol w:w="1382"/>
        <w:gridCol w:w="1384"/>
        <w:gridCol w:w="1798"/>
        <w:gridCol w:w="985"/>
      </w:tblGrid>
      <w:tr w:rsidR="004554B4" w:rsidRPr="007B3F24" w14:paraId="4CCC42BB" w14:textId="77777777" w:rsidTr="00B22A3B">
        <w:tc>
          <w:tcPr>
            <w:tcW w:w="5000" w:type="pct"/>
            <w:gridSpan w:val="6"/>
            <w:tcBorders>
              <w:top w:val="single" w:sz="4" w:space="0" w:color="auto"/>
            </w:tcBorders>
          </w:tcPr>
          <w:p w14:paraId="33C5F81D" w14:textId="77777777" w:rsidR="004554B4" w:rsidRPr="007B3F24" w:rsidRDefault="004554B4" w:rsidP="0030559B">
            <w:pPr>
              <w:pStyle w:val="Heading5"/>
            </w:pPr>
            <w:r w:rsidRPr="007B3F24">
              <w:t xml:space="preserve">Evaluation </w:t>
            </w:r>
          </w:p>
        </w:tc>
      </w:tr>
      <w:tr w:rsidR="004554B4" w:rsidRPr="007B3F24" w14:paraId="5CF3D76F" w14:textId="77777777" w:rsidTr="00B22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5000" w:type="pct"/>
            <w:gridSpan w:val="6"/>
            <w:tcBorders>
              <w:top w:val="single" w:sz="8" w:space="0" w:color="auto"/>
              <w:left w:val="single" w:sz="8" w:space="0" w:color="auto"/>
              <w:bottom w:val="single" w:sz="8" w:space="0" w:color="auto"/>
              <w:right w:val="single" w:sz="8" w:space="0" w:color="auto"/>
            </w:tcBorders>
            <w:noWrap/>
            <w:vAlign w:val="bottom"/>
          </w:tcPr>
          <w:p w14:paraId="5328E3BD" w14:textId="77777777" w:rsidR="004554B4" w:rsidRPr="007B3F24" w:rsidRDefault="004554B4" w:rsidP="0030559B">
            <w:pPr>
              <w:pStyle w:val="Heading5"/>
            </w:pPr>
            <w:r w:rsidRPr="007B3F24">
              <w:t xml:space="preserve">All Bridge team members who were a part of the Bridge Audit are required to evaluated in regards to below </w:t>
            </w:r>
          </w:p>
          <w:p w14:paraId="62B5A166" w14:textId="77777777" w:rsidR="004554B4" w:rsidRPr="007B3F24" w:rsidRDefault="004554B4" w:rsidP="0030559B">
            <w:pPr>
              <w:pStyle w:val="Heading5"/>
            </w:pPr>
            <w:r w:rsidRPr="007B3F24">
              <w:t xml:space="preserve">Evaluation from 1 to 5 </w:t>
            </w:r>
          </w:p>
          <w:p w14:paraId="6CFDBACA" w14:textId="77777777" w:rsidR="004554B4" w:rsidRPr="007B3F24" w:rsidRDefault="004554B4" w:rsidP="0030559B">
            <w:pPr>
              <w:pStyle w:val="Heading5"/>
            </w:pPr>
            <w:r w:rsidRPr="007B3F24">
              <w:t xml:space="preserve">5) VERY GOOD 4) GOOD 3) SATISFACTORY 2) FAIR (AVERAGE) 1) POOR </w:t>
            </w:r>
          </w:p>
        </w:tc>
      </w:tr>
      <w:tr w:rsidR="004554B4" w:rsidRPr="007B3F24" w14:paraId="6F6D8D04" w14:textId="77777777" w:rsidTr="006F7D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813" w:type="pct"/>
            <w:tcBorders>
              <w:top w:val="single" w:sz="8" w:space="0" w:color="auto"/>
              <w:left w:val="single" w:sz="8" w:space="0" w:color="auto"/>
              <w:bottom w:val="single" w:sz="8" w:space="0" w:color="auto"/>
              <w:right w:val="single" w:sz="8" w:space="0" w:color="auto"/>
            </w:tcBorders>
            <w:noWrap/>
            <w:vAlign w:val="bottom"/>
          </w:tcPr>
          <w:p w14:paraId="119CA780" w14:textId="77777777" w:rsidR="004554B4" w:rsidRPr="007B3F24" w:rsidRDefault="004554B4" w:rsidP="0030559B">
            <w:pPr>
              <w:pStyle w:val="Heading5"/>
            </w:pPr>
          </w:p>
        </w:tc>
        <w:tc>
          <w:tcPr>
            <w:tcW w:w="1095" w:type="pct"/>
            <w:tcBorders>
              <w:top w:val="single" w:sz="8" w:space="0" w:color="auto"/>
              <w:left w:val="single" w:sz="8" w:space="0" w:color="auto"/>
              <w:bottom w:val="single" w:sz="8" w:space="0" w:color="auto"/>
              <w:right w:val="single" w:sz="4" w:space="0" w:color="auto"/>
            </w:tcBorders>
            <w:vAlign w:val="bottom"/>
          </w:tcPr>
          <w:p w14:paraId="41D29BBD" w14:textId="77777777" w:rsidR="004554B4" w:rsidRPr="007B3F24" w:rsidRDefault="004554B4" w:rsidP="0030559B">
            <w:pPr>
              <w:pStyle w:val="Heading5"/>
            </w:pPr>
            <w:r w:rsidRPr="007B3F24">
              <w:t>Familiarity with navigation policy and Master’s over riding authority</w:t>
            </w:r>
          </w:p>
        </w:tc>
        <w:tc>
          <w:tcPr>
            <w:tcW w:w="770" w:type="pct"/>
            <w:tcBorders>
              <w:top w:val="single" w:sz="8" w:space="0" w:color="auto"/>
              <w:left w:val="single" w:sz="4" w:space="0" w:color="auto"/>
              <w:bottom w:val="single" w:sz="8" w:space="0" w:color="auto"/>
              <w:right w:val="single" w:sz="8" w:space="0" w:color="auto"/>
            </w:tcBorders>
            <w:vAlign w:val="bottom"/>
          </w:tcPr>
          <w:p w14:paraId="47AD6B04" w14:textId="77777777" w:rsidR="004554B4" w:rsidRPr="007B3F24" w:rsidRDefault="004554B4" w:rsidP="0030559B">
            <w:pPr>
              <w:pStyle w:val="Heading5"/>
            </w:pPr>
            <w:r w:rsidRPr="007B3F24">
              <w:t xml:space="preserve">Familiarity with Navigation procedures </w:t>
            </w:r>
          </w:p>
        </w:tc>
        <w:tc>
          <w:tcPr>
            <w:tcW w:w="771" w:type="pct"/>
            <w:tcBorders>
              <w:top w:val="single" w:sz="8" w:space="0" w:color="auto"/>
              <w:left w:val="single" w:sz="8" w:space="0" w:color="auto"/>
              <w:bottom w:val="single" w:sz="8" w:space="0" w:color="auto"/>
              <w:right w:val="single" w:sz="8" w:space="0" w:color="auto"/>
            </w:tcBorders>
            <w:noWrap/>
            <w:vAlign w:val="bottom"/>
          </w:tcPr>
          <w:p w14:paraId="62EF4B9F" w14:textId="77777777" w:rsidR="004554B4" w:rsidRPr="007B3F24" w:rsidRDefault="004554B4" w:rsidP="0030559B">
            <w:pPr>
              <w:pStyle w:val="Heading5"/>
            </w:pPr>
            <w:r w:rsidRPr="007B3F24">
              <w:t>Operation of Navigation equipment</w:t>
            </w:r>
          </w:p>
        </w:tc>
        <w:tc>
          <w:tcPr>
            <w:tcW w:w="1002" w:type="pct"/>
            <w:tcBorders>
              <w:top w:val="single" w:sz="8" w:space="0" w:color="auto"/>
              <w:left w:val="single" w:sz="8" w:space="0" w:color="auto"/>
              <w:bottom w:val="single" w:sz="8" w:space="0" w:color="auto"/>
              <w:right w:val="single" w:sz="4" w:space="0" w:color="auto"/>
            </w:tcBorders>
            <w:vAlign w:val="bottom"/>
          </w:tcPr>
          <w:p w14:paraId="1135046E" w14:textId="77777777" w:rsidR="004554B4" w:rsidRPr="007B3F24" w:rsidRDefault="004554B4" w:rsidP="0030559B">
            <w:pPr>
              <w:pStyle w:val="Heading5"/>
            </w:pPr>
            <w:r w:rsidRPr="007B3F24">
              <w:t>Operation of GMDSS / Communication equipment</w:t>
            </w:r>
          </w:p>
        </w:tc>
        <w:tc>
          <w:tcPr>
            <w:tcW w:w="549" w:type="pct"/>
            <w:tcBorders>
              <w:top w:val="single" w:sz="8" w:space="0" w:color="auto"/>
              <w:left w:val="single" w:sz="4" w:space="0" w:color="auto"/>
              <w:bottom w:val="single" w:sz="8" w:space="0" w:color="auto"/>
              <w:right w:val="single" w:sz="8" w:space="0" w:color="auto"/>
            </w:tcBorders>
            <w:vAlign w:val="bottom"/>
          </w:tcPr>
          <w:p w14:paraId="39F7B87E" w14:textId="77777777" w:rsidR="004554B4" w:rsidRPr="007B3F24" w:rsidRDefault="004554B4" w:rsidP="0030559B">
            <w:pPr>
              <w:pStyle w:val="Heading5"/>
            </w:pPr>
          </w:p>
        </w:tc>
      </w:tr>
      <w:tr w:rsidR="004554B4" w:rsidRPr="007B3F24" w14:paraId="02D4F392" w14:textId="77777777" w:rsidTr="00F03E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813" w:type="pct"/>
            <w:tcBorders>
              <w:top w:val="single" w:sz="8" w:space="0" w:color="auto"/>
              <w:left w:val="single" w:sz="8" w:space="0" w:color="auto"/>
              <w:bottom w:val="single" w:sz="8" w:space="0" w:color="auto"/>
              <w:right w:val="single" w:sz="8" w:space="0" w:color="auto"/>
            </w:tcBorders>
            <w:noWrap/>
            <w:vAlign w:val="bottom"/>
          </w:tcPr>
          <w:p w14:paraId="58C7CB16" w14:textId="77777777" w:rsidR="004554B4" w:rsidRPr="007B3F24" w:rsidRDefault="004554B4" w:rsidP="0030559B">
            <w:pPr>
              <w:pStyle w:val="Heading5"/>
            </w:pPr>
            <w:r w:rsidRPr="007B3F24">
              <w:t>Master:</w:t>
            </w:r>
          </w:p>
        </w:tc>
        <w:tc>
          <w:tcPr>
            <w:tcW w:w="4187" w:type="pct"/>
            <w:gridSpan w:val="5"/>
            <w:tcBorders>
              <w:top w:val="single" w:sz="8" w:space="0" w:color="auto"/>
              <w:left w:val="single" w:sz="8" w:space="0" w:color="auto"/>
              <w:bottom w:val="single" w:sz="8" w:space="0" w:color="auto"/>
              <w:right w:val="single" w:sz="8" w:space="0" w:color="auto"/>
            </w:tcBorders>
            <w:vAlign w:val="bottom"/>
          </w:tcPr>
          <w:p w14:paraId="03C6F5EB" w14:textId="77777777" w:rsidR="004554B4" w:rsidRPr="007B3F24" w:rsidRDefault="004554B4" w:rsidP="0030559B">
            <w:pPr>
              <w:pStyle w:val="Heading5"/>
            </w:pPr>
            <w:r w:rsidRPr="007B3F24">
              <w:t>Not Applicable</w:t>
            </w:r>
          </w:p>
        </w:tc>
      </w:tr>
      <w:tr w:rsidR="004554B4" w:rsidRPr="007B3F24" w14:paraId="1DE05692" w14:textId="77777777" w:rsidTr="006F7D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813" w:type="pct"/>
            <w:tcBorders>
              <w:top w:val="single" w:sz="8" w:space="0" w:color="auto"/>
              <w:left w:val="single" w:sz="8" w:space="0" w:color="auto"/>
              <w:bottom w:val="single" w:sz="8" w:space="0" w:color="auto"/>
              <w:right w:val="single" w:sz="8" w:space="0" w:color="auto"/>
            </w:tcBorders>
            <w:noWrap/>
            <w:vAlign w:val="bottom"/>
          </w:tcPr>
          <w:p w14:paraId="3E90C82F" w14:textId="77777777" w:rsidR="004554B4" w:rsidRPr="007B3F24" w:rsidRDefault="004554B4" w:rsidP="0030559B">
            <w:pPr>
              <w:pStyle w:val="Heading5"/>
            </w:pPr>
            <w:r w:rsidRPr="007B3F24">
              <w:t>C/</w:t>
            </w:r>
            <w:smartTag w:uri="urn:schemas-microsoft-com:office:smarttags" w:element="PersonName">
              <w:r w:rsidRPr="007B3F24">
                <w:t>Office</w:t>
              </w:r>
            </w:smartTag>
            <w:r w:rsidRPr="007B3F24">
              <w:t>r:</w:t>
            </w:r>
          </w:p>
        </w:tc>
        <w:tc>
          <w:tcPr>
            <w:tcW w:w="1095" w:type="pct"/>
            <w:tcBorders>
              <w:top w:val="single" w:sz="8" w:space="0" w:color="auto"/>
              <w:left w:val="single" w:sz="8" w:space="0" w:color="auto"/>
              <w:bottom w:val="single" w:sz="8" w:space="0" w:color="auto"/>
              <w:right w:val="single" w:sz="4" w:space="0" w:color="auto"/>
            </w:tcBorders>
            <w:vAlign w:val="bottom"/>
          </w:tcPr>
          <w:p w14:paraId="535C89FE" w14:textId="77777777" w:rsidR="004554B4" w:rsidRPr="007B3F24" w:rsidRDefault="004554B4" w:rsidP="0030559B">
            <w:pPr>
              <w:pStyle w:val="Heading5"/>
            </w:pPr>
          </w:p>
        </w:tc>
        <w:tc>
          <w:tcPr>
            <w:tcW w:w="770" w:type="pct"/>
            <w:tcBorders>
              <w:top w:val="single" w:sz="8" w:space="0" w:color="auto"/>
              <w:left w:val="single" w:sz="4" w:space="0" w:color="auto"/>
              <w:bottom w:val="single" w:sz="8" w:space="0" w:color="auto"/>
              <w:right w:val="single" w:sz="8" w:space="0" w:color="auto"/>
            </w:tcBorders>
            <w:vAlign w:val="bottom"/>
          </w:tcPr>
          <w:p w14:paraId="2026BABB" w14:textId="77777777" w:rsidR="004554B4" w:rsidRPr="007B3F24" w:rsidRDefault="004554B4" w:rsidP="0030559B">
            <w:pPr>
              <w:pStyle w:val="Heading5"/>
            </w:pPr>
          </w:p>
        </w:tc>
        <w:tc>
          <w:tcPr>
            <w:tcW w:w="771" w:type="pct"/>
            <w:tcBorders>
              <w:top w:val="single" w:sz="8" w:space="0" w:color="auto"/>
              <w:left w:val="single" w:sz="8" w:space="0" w:color="auto"/>
              <w:bottom w:val="single" w:sz="8" w:space="0" w:color="auto"/>
              <w:right w:val="single" w:sz="8" w:space="0" w:color="auto"/>
            </w:tcBorders>
            <w:noWrap/>
            <w:vAlign w:val="bottom"/>
          </w:tcPr>
          <w:p w14:paraId="08D6492A" w14:textId="77777777" w:rsidR="004554B4" w:rsidRPr="007B3F24" w:rsidRDefault="004554B4" w:rsidP="0030559B">
            <w:pPr>
              <w:pStyle w:val="Heading5"/>
            </w:pPr>
          </w:p>
        </w:tc>
        <w:tc>
          <w:tcPr>
            <w:tcW w:w="1002" w:type="pct"/>
            <w:tcBorders>
              <w:top w:val="single" w:sz="8" w:space="0" w:color="auto"/>
              <w:left w:val="single" w:sz="8" w:space="0" w:color="auto"/>
              <w:bottom w:val="single" w:sz="8" w:space="0" w:color="auto"/>
              <w:right w:val="single" w:sz="4" w:space="0" w:color="auto"/>
            </w:tcBorders>
            <w:vAlign w:val="bottom"/>
          </w:tcPr>
          <w:p w14:paraId="1FC190B3" w14:textId="77777777" w:rsidR="004554B4" w:rsidRPr="007B3F24" w:rsidRDefault="004554B4" w:rsidP="0030559B">
            <w:pPr>
              <w:pStyle w:val="Heading5"/>
            </w:pPr>
          </w:p>
        </w:tc>
        <w:tc>
          <w:tcPr>
            <w:tcW w:w="549" w:type="pct"/>
            <w:tcBorders>
              <w:top w:val="single" w:sz="8" w:space="0" w:color="auto"/>
              <w:left w:val="single" w:sz="4" w:space="0" w:color="auto"/>
              <w:bottom w:val="single" w:sz="8" w:space="0" w:color="auto"/>
              <w:right w:val="single" w:sz="8" w:space="0" w:color="auto"/>
            </w:tcBorders>
            <w:vAlign w:val="bottom"/>
          </w:tcPr>
          <w:p w14:paraId="5FD8DE98" w14:textId="77777777" w:rsidR="004554B4" w:rsidRPr="007B3F24" w:rsidRDefault="004554B4" w:rsidP="0030559B">
            <w:pPr>
              <w:pStyle w:val="Heading5"/>
            </w:pPr>
          </w:p>
        </w:tc>
      </w:tr>
      <w:tr w:rsidR="004554B4" w:rsidRPr="007B3F24" w14:paraId="23735597" w14:textId="77777777" w:rsidTr="006F7D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813" w:type="pct"/>
            <w:tcBorders>
              <w:top w:val="single" w:sz="8" w:space="0" w:color="auto"/>
              <w:left w:val="single" w:sz="8" w:space="0" w:color="auto"/>
              <w:bottom w:val="single" w:sz="8" w:space="0" w:color="auto"/>
              <w:right w:val="single" w:sz="8" w:space="0" w:color="auto"/>
            </w:tcBorders>
            <w:noWrap/>
            <w:vAlign w:val="bottom"/>
          </w:tcPr>
          <w:p w14:paraId="4265E15A" w14:textId="77777777" w:rsidR="004554B4" w:rsidRPr="007B3F24" w:rsidRDefault="004554B4" w:rsidP="0030559B">
            <w:pPr>
              <w:pStyle w:val="Heading5"/>
            </w:pPr>
            <w:r w:rsidRPr="007B3F24">
              <w:t>2/</w:t>
            </w:r>
            <w:smartTag w:uri="urn:schemas-microsoft-com:office:smarttags" w:element="PersonName">
              <w:r w:rsidRPr="007B3F24">
                <w:t>Office</w:t>
              </w:r>
            </w:smartTag>
            <w:r w:rsidRPr="007B3F24">
              <w:t xml:space="preserve">r: </w:t>
            </w:r>
          </w:p>
        </w:tc>
        <w:tc>
          <w:tcPr>
            <w:tcW w:w="1095" w:type="pct"/>
            <w:tcBorders>
              <w:top w:val="single" w:sz="8" w:space="0" w:color="auto"/>
              <w:left w:val="single" w:sz="8" w:space="0" w:color="auto"/>
              <w:bottom w:val="single" w:sz="8" w:space="0" w:color="auto"/>
              <w:right w:val="single" w:sz="4" w:space="0" w:color="auto"/>
            </w:tcBorders>
            <w:vAlign w:val="bottom"/>
          </w:tcPr>
          <w:p w14:paraId="59830A04" w14:textId="77777777" w:rsidR="004554B4" w:rsidRPr="007B3F24" w:rsidRDefault="004554B4" w:rsidP="0030559B">
            <w:pPr>
              <w:pStyle w:val="Heading5"/>
            </w:pPr>
          </w:p>
        </w:tc>
        <w:tc>
          <w:tcPr>
            <w:tcW w:w="770" w:type="pct"/>
            <w:tcBorders>
              <w:top w:val="single" w:sz="8" w:space="0" w:color="auto"/>
              <w:left w:val="single" w:sz="4" w:space="0" w:color="auto"/>
              <w:bottom w:val="single" w:sz="8" w:space="0" w:color="auto"/>
              <w:right w:val="single" w:sz="8" w:space="0" w:color="auto"/>
            </w:tcBorders>
            <w:vAlign w:val="bottom"/>
          </w:tcPr>
          <w:p w14:paraId="132430DE" w14:textId="77777777" w:rsidR="004554B4" w:rsidRPr="007B3F24" w:rsidRDefault="004554B4" w:rsidP="0030559B">
            <w:pPr>
              <w:pStyle w:val="Heading5"/>
            </w:pPr>
          </w:p>
        </w:tc>
        <w:tc>
          <w:tcPr>
            <w:tcW w:w="771" w:type="pct"/>
            <w:tcBorders>
              <w:top w:val="single" w:sz="8" w:space="0" w:color="auto"/>
              <w:left w:val="single" w:sz="8" w:space="0" w:color="auto"/>
              <w:bottom w:val="single" w:sz="8" w:space="0" w:color="auto"/>
              <w:right w:val="single" w:sz="8" w:space="0" w:color="auto"/>
            </w:tcBorders>
            <w:noWrap/>
            <w:vAlign w:val="bottom"/>
          </w:tcPr>
          <w:p w14:paraId="6E738053" w14:textId="77777777" w:rsidR="004554B4" w:rsidRPr="007B3F24" w:rsidRDefault="004554B4" w:rsidP="0030559B">
            <w:pPr>
              <w:pStyle w:val="Heading5"/>
            </w:pPr>
          </w:p>
        </w:tc>
        <w:tc>
          <w:tcPr>
            <w:tcW w:w="1002" w:type="pct"/>
            <w:tcBorders>
              <w:top w:val="single" w:sz="8" w:space="0" w:color="auto"/>
              <w:left w:val="single" w:sz="8" w:space="0" w:color="auto"/>
              <w:bottom w:val="single" w:sz="8" w:space="0" w:color="auto"/>
              <w:right w:val="single" w:sz="4" w:space="0" w:color="auto"/>
            </w:tcBorders>
            <w:vAlign w:val="bottom"/>
          </w:tcPr>
          <w:p w14:paraId="600EDB86" w14:textId="77777777" w:rsidR="004554B4" w:rsidRPr="007B3F24" w:rsidRDefault="004554B4" w:rsidP="0030559B">
            <w:pPr>
              <w:pStyle w:val="Heading5"/>
            </w:pPr>
          </w:p>
        </w:tc>
        <w:tc>
          <w:tcPr>
            <w:tcW w:w="549" w:type="pct"/>
            <w:tcBorders>
              <w:top w:val="single" w:sz="8" w:space="0" w:color="auto"/>
              <w:left w:val="single" w:sz="4" w:space="0" w:color="auto"/>
              <w:bottom w:val="single" w:sz="8" w:space="0" w:color="auto"/>
              <w:right w:val="single" w:sz="8" w:space="0" w:color="auto"/>
            </w:tcBorders>
            <w:vAlign w:val="bottom"/>
          </w:tcPr>
          <w:p w14:paraId="350888C2" w14:textId="77777777" w:rsidR="004554B4" w:rsidRPr="007B3F24" w:rsidRDefault="004554B4" w:rsidP="0030559B">
            <w:pPr>
              <w:pStyle w:val="Heading5"/>
            </w:pPr>
          </w:p>
        </w:tc>
      </w:tr>
      <w:tr w:rsidR="004554B4" w:rsidRPr="007B3F24" w14:paraId="76F592BD" w14:textId="77777777" w:rsidTr="006F7D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813" w:type="pct"/>
            <w:tcBorders>
              <w:top w:val="single" w:sz="8" w:space="0" w:color="auto"/>
              <w:left w:val="single" w:sz="8" w:space="0" w:color="auto"/>
              <w:bottom w:val="single" w:sz="8" w:space="0" w:color="auto"/>
              <w:right w:val="single" w:sz="8" w:space="0" w:color="auto"/>
            </w:tcBorders>
            <w:noWrap/>
            <w:vAlign w:val="bottom"/>
          </w:tcPr>
          <w:p w14:paraId="1AA756E7" w14:textId="77777777" w:rsidR="004554B4" w:rsidRPr="007B3F24" w:rsidRDefault="004554B4" w:rsidP="0030559B">
            <w:pPr>
              <w:pStyle w:val="Heading5"/>
            </w:pPr>
            <w:r w:rsidRPr="007B3F24">
              <w:t xml:space="preserve">3/officer: </w:t>
            </w:r>
          </w:p>
        </w:tc>
        <w:tc>
          <w:tcPr>
            <w:tcW w:w="1095" w:type="pct"/>
            <w:tcBorders>
              <w:top w:val="single" w:sz="8" w:space="0" w:color="auto"/>
              <w:left w:val="single" w:sz="8" w:space="0" w:color="auto"/>
              <w:bottom w:val="single" w:sz="8" w:space="0" w:color="auto"/>
              <w:right w:val="single" w:sz="4" w:space="0" w:color="auto"/>
            </w:tcBorders>
            <w:vAlign w:val="bottom"/>
          </w:tcPr>
          <w:p w14:paraId="20BD959D" w14:textId="77777777" w:rsidR="004554B4" w:rsidRPr="007B3F24" w:rsidRDefault="004554B4" w:rsidP="0030559B">
            <w:pPr>
              <w:pStyle w:val="Heading5"/>
            </w:pPr>
          </w:p>
        </w:tc>
        <w:tc>
          <w:tcPr>
            <w:tcW w:w="770" w:type="pct"/>
            <w:tcBorders>
              <w:top w:val="single" w:sz="8" w:space="0" w:color="auto"/>
              <w:left w:val="single" w:sz="4" w:space="0" w:color="auto"/>
              <w:bottom w:val="single" w:sz="8" w:space="0" w:color="auto"/>
              <w:right w:val="single" w:sz="8" w:space="0" w:color="auto"/>
            </w:tcBorders>
            <w:vAlign w:val="bottom"/>
          </w:tcPr>
          <w:p w14:paraId="24217CA2" w14:textId="77777777" w:rsidR="004554B4" w:rsidRPr="007B3F24" w:rsidRDefault="004554B4" w:rsidP="0030559B">
            <w:pPr>
              <w:pStyle w:val="Heading5"/>
            </w:pPr>
          </w:p>
        </w:tc>
        <w:tc>
          <w:tcPr>
            <w:tcW w:w="771" w:type="pct"/>
            <w:tcBorders>
              <w:top w:val="single" w:sz="8" w:space="0" w:color="auto"/>
              <w:left w:val="single" w:sz="8" w:space="0" w:color="auto"/>
              <w:bottom w:val="single" w:sz="8" w:space="0" w:color="auto"/>
              <w:right w:val="single" w:sz="8" w:space="0" w:color="auto"/>
            </w:tcBorders>
            <w:noWrap/>
            <w:vAlign w:val="bottom"/>
          </w:tcPr>
          <w:p w14:paraId="33B7091A" w14:textId="77777777" w:rsidR="004554B4" w:rsidRPr="007B3F24" w:rsidRDefault="004554B4" w:rsidP="0030559B">
            <w:pPr>
              <w:pStyle w:val="Heading5"/>
            </w:pPr>
          </w:p>
        </w:tc>
        <w:tc>
          <w:tcPr>
            <w:tcW w:w="1002" w:type="pct"/>
            <w:tcBorders>
              <w:top w:val="single" w:sz="8" w:space="0" w:color="auto"/>
              <w:left w:val="single" w:sz="8" w:space="0" w:color="auto"/>
              <w:bottom w:val="single" w:sz="8" w:space="0" w:color="auto"/>
              <w:right w:val="single" w:sz="4" w:space="0" w:color="auto"/>
            </w:tcBorders>
            <w:vAlign w:val="bottom"/>
          </w:tcPr>
          <w:p w14:paraId="0FE4F168" w14:textId="77777777" w:rsidR="004554B4" w:rsidRPr="007B3F24" w:rsidRDefault="004554B4" w:rsidP="0030559B">
            <w:pPr>
              <w:pStyle w:val="Heading5"/>
            </w:pPr>
          </w:p>
        </w:tc>
        <w:tc>
          <w:tcPr>
            <w:tcW w:w="549" w:type="pct"/>
            <w:tcBorders>
              <w:top w:val="single" w:sz="8" w:space="0" w:color="auto"/>
              <w:left w:val="single" w:sz="4" w:space="0" w:color="auto"/>
              <w:bottom w:val="single" w:sz="8" w:space="0" w:color="auto"/>
              <w:right w:val="single" w:sz="8" w:space="0" w:color="auto"/>
            </w:tcBorders>
            <w:vAlign w:val="bottom"/>
          </w:tcPr>
          <w:p w14:paraId="5D0DD6C8" w14:textId="77777777" w:rsidR="004554B4" w:rsidRPr="007B3F24" w:rsidRDefault="004554B4" w:rsidP="0030559B">
            <w:pPr>
              <w:pStyle w:val="Heading5"/>
            </w:pPr>
          </w:p>
        </w:tc>
      </w:tr>
      <w:tr w:rsidR="004554B4" w:rsidRPr="007B3F24" w14:paraId="3448E669" w14:textId="77777777" w:rsidTr="006F7D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813" w:type="pct"/>
            <w:tcBorders>
              <w:top w:val="single" w:sz="8" w:space="0" w:color="auto"/>
              <w:left w:val="single" w:sz="8" w:space="0" w:color="auto"/>
              <w:bottom w:val="single" w:sz="8" w:space="0" w:color="auto"/>
              <w:right w:val="single" w:sz="8" w:space="0" w:color="auto"/>
            </w:tcBorders>
            <w:noWrap/>
            <w:vAlign w:val="bottom"/>
          </w:tcPr>
          <w:p w14:paraId="460B65EE" w14:textId="77777777" w:rsidR="004554B4" w:rsidRPr="007B3F24" w:rsidRDefault="004554B4" w:rsidP="0030559B">
            <w:pPr>
              <w:pStyle w:val="Heading5"/>
            </w:pPr>
            <w:r w:rsidRPr="007B3F24">
              <w:t>A/</w:t>
            </w:r>
            <w:smartTag w:uri="urn:schemas-microsoft-com:office:smarttags" w:element="PersonName">
              <w:r w:rsidRPr="007B3F24">
                <w:t>Office</w:t>
              </w:r>
            </w:smartTag>
            <w:r w:rsidRPr="007B3F24">
              <w:t xml:space="preserve">r: </w:t>
            </w:r>
          </w:p>
        </w:tc>
        <w:tc>
          <w:tcPr>
            <w:tcW w:w="1095" w:type="pct"/>
            <w:tcBorders>
              <w:top w:val="single" w:sz="8" w:space="0" w:color="auto"/>
              <w:left w:val="single" w:sz="8" w:space="0" w:color="auto"/>
              <w:bottom w:val="single" w:sz="8" w:space="0" w:color="auto"/>
              <w:right w:val="single" w:sz="4" w:space="0" w:color="auto"/>
            </w:tcBorders>
            <w:vAlign w:val="bottom"/>
          </w:tcPr>
          <w:p w14:paraId="3E522C4F" w14:textId="77777777" w:rsidR="004554B4" w:rsidRPr="007B3F24" w:rsidRDefault="004554B4" w:rsidP="0030559B">
            <w:pPr>
              <w:pStyle w:val="Heading5"/>
            </w:pPr>
          </w:p>
        </w:tc>
        <w:tc>
          <w:tcPr>
            <w:tcW w:w="770" w:type="pct"/>
            <w:tcBorders>
              <w:top w:val="single" w:sz="8" w:space="0" w:color="auto"/>
              <w:left w:val="single" w:sz="4" w:space="0" w:color="auto"/>
              <w:bottom w:val="single" w:sz="8" w:space="0" w:color="auto"/>
              <w:right w:val="single" w:sz="8" w:space="0" w:color="auto"/>
            </w:tcBorders>
            <w:vAlign w:val="bottom"/>
          </w:tcPr>
          <w:p w14:paraId="717AAC29" w14:textId="77777777" w:rsidR="004554B4" w:rsidRPr="007B3F24" w:rsidRDefault="004554B4" w:rsidP="0030559B">
            <w:pPr>
              <w:pStyle w:val="Heading5"/>
            </w:pPr>
          </w:p>
        </w:tc>
        <w:tc>
          <w:tcPr>
            <w:tcW w:w="771" w:type="pct"/>
            <w:tcBorders>
              <w:top w:val="single" w:sz="8" w:space="0" w:color="auto"/>
              <w:left w:val="single" w:sz="8" w:space="0" w:color="auto"/>
              <w:bottom w:val="single" w:sz="8" w:space="0" w:color="auto"/>
              <w:right w:val="single" w:sz="8" w:space="0" w:color="auto"/>
            </w:tcBorders>
            <w:noWrap/>
            <w:vAlign w:val="bottom"/>
          </w:tcPr>
          <w:p w14:paraId="0A2B9C74" w14:textId="77777777" w:rsidR="004554B4" w:rsidRPr="007B3F24" w:rsidRDefault="004554B4" w:rsidP="0030559B">
            <w:pPr>
              <w:pStyle w:val="Heading5"/>
            </w:pPr>
          </w:p>
        </w:tc>
        <w:tc>
          <w:tcPr>
            <w:tcW w:w="1002" w:type="pct"/>
            <w:tcBorders>
              <w:top w:val="single" w:sz="8" w:space="0" w:color="auto"/>
              <w:left w:val="single" w:sz="8" w:space="0" w:color="auto"/>
              <w:bottom w:val="single" w:sz="8" w:space="0" w:color="auto"/>
              <w:right w:val="single" w:sz="4" w:space="0" w:color="auto"/>
            </w:tcBorders>
            <w:vAlign w:val="bottom"/>
          </w:tcPr>
          <w:p w14:paraId="461DD5D9" w14:textId="77777777" w:rsidR="004554B4" w:rsidRPr="007B3F24" w:rsidRDefault="004554B4" w:rsidP="0030559B">
            <w:pPr>
              <w:pStyle w:val="Heading5"/>
            </w:pPr>
          </w:p>
        </w:tc>
        <w:tc>
          <w:tcPr>
            <w:tcW w:w="549" w:type="pct"/>
            <w:tcBorders>
              <w:top w:val="single" w:sz="8" w:space="0" w:color="auto"/>
              <w:left w:val="single" w:sz="4" w:space="0" w:color="auto"/>
              <w:bottom w:val="single" w:sz="8" w:space="0" w:color="auto"/>
              <w:right w:val="single" w:sz="8" w:space="0" w:color="auto"/>
            </w:tcBorders>
            <w:vAlign w:val="bottom"/>
          </w:tcPr>
          <w:p w14:paraId="01A1B928" w14:textId="77777777" w:rsidR="004554B4" w:rsidRPr="007B3F24" w:rsidRDefault="004554B4" w:rsidP="0030559B">
            <w:pPr>
              <w:pStyle w:val="Heading5"/>
            </w:pPr>
          </w:p>
        </w:tc>
      </w:tr>
    </w:tbl>
    <w:p w14:paraId="6BBC0A6F" w14:textId="77777777" w:rsidR="009D5DD6" w:rsidRPr="007B3F24" w:rsidRDefault="009D5DD6" w:rsidP="0030559B"/>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1322"/>
        <w:gridCol w:w="3599"/>
        <w:gridCol w:w="2621"/>
        <w:gridCol w:w="913"/>
      </w:tblGrid>
      <w:tr w:rsidR="001B13DA" w:rsidRPr="007B3F24" w14:paraId="36100947" w14:textId="77777777" w:rsidTr="00B22A3B">
        <w:trPr>
          <w:trHeight w:val="1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7E923D2" w14:textId="77777777" w:rsidR="001B13DA" w:rsidRPr="007B3F24" w:rsidRDefault="001B13DA" w:rsidP="0030559B">
            <w:pPr>
              <w:pStyle w:val="Heading5"/>
            </w:pPr>
            <w:r w:rsidRPr="007B3F24">
              <w:t>Audit Result:</w:t>
            </w:r>
          </w:p>
        </w:tc>
      </w:tr>
      <w:tr w:rsidR="00F03ED0" w:rsidRPr="007B3F24" w14:paraId="57AA108F" w14:textId="77777777" w:rsidTr="00874BBE">
        <w:trPr>
          <w:trHeight w:val="610"/>
          <w:jc w:val="center"/>
        </w:trPr>
        <w:tc>
          <w:tcPr>
            <w:tcW w:w="332" w:type="pct"/>
            <w:tcBorders>
              <w:top w:val="single" w:sz="4" w:space="0" w:color="auto"/>
              <w:left w:val="single" w:sz="4" w:space="0" w:color="auto"/>
              <w:right w:val="single" w:sz="4" w:space="0" w:color="auto"/>
            </w:tcBorders>
            <w:vAlign w:val="center"/>
          </w:tcPr>
          <w:p w14:paraId="2040C867" w14:textId="77777777" w:rsidR="00F03ED0" w:rsidRPr="007B3F24" w:rsidRDefault="00F03ED0" w:rsidP="0030559B">
            <w:pPr>
              <w:pStyle w:val="Heading5"/>
            </w:pPr>
            <w:r w:rsidRPr="007B3F24">
              <w:t>S. no.</w:t>
            </w:r>
          </w:p>
        </w:tc>
        <w:tc>
          <w:tcPr>
            <w:tcW w:w="730" w:type="pct"/>
            <w:tcBorders>
              <w:top w:val="single" w:sz="4" w:space="0" w:color="auto"/>
              <w:left w:val="single" w:sz="4" w:space="0" w:color="auto"/>
              <w:right w:val="single" w:sz="4" w:space="0" w:color="auto"/>
            </w:tcBorders>
            <w:vAlign w:val="center"/>
          </w:tcPr>
          <w:p w14:paraId="7054E890" w14:textId="77777777" w:rsidR="00F03ED0" w:rsidRPr="007B3F24" w:rsidRDefault="00F03ED0" w:rsidP="0030559B">
            <w:pPr>
              <w:pStyle w:val="Heading5"/>
            </w:pPr>
            <w:r w:rsidRPr="007B3F24">
              <w:t xml:space="preserve">Type of Deviation </w:t>
            </w:r>
            <w:r w:rsidRPr="007B3F24">
              <w:rPr>
                <w:vertAlign w:val="superscript"/>
              </w:rPr>
              <w:t>A</w:t>
            </w:r>
          </w:p>
        </w:tc>
        <w:tc>
          <w:tcPr>
            <w:tcW w:w="1987" w:type="pct"/>
            <w:tcBorders>
              <w:top w:val="single" w:sz="4" w:space="0" w:color="auto"/>
              <w:left w:val="single" w:sz="4" w:space="0" w:color="auto"/>
              <w:right w:val="single" w:sz="4" w:space="0" w:color="auto"/>
            </w:tcBorders>
            <w:vAlign w:val="center"/>
          </w:tcPr>
          <w:p w14:paraId="046AD1A7" w14:textId="77777777" w:rsidR="00F03ED0" w:rsidRPr="007B3F24" w:rsidRDefault="00F03ED0" w:rsidP="0030559B">
            <w:pPr>
              <w:pStyle w:val="Heading5"/>
            </w:pPr>
            <w:r w:rsidRPr="007B3F24">
              <w:t>Finding</w:t>
            </w:r>
          </w:p>
        </w:tc>
        <w:tc>
          <w:tcPr>
            <w:tcW w:w="1447" w:type="pct"/>
            <w:tcBorders>
              <w:top w:val="single" w:sz="4" w:space="0" w:color="auto"/>
              <w:left w:val="single" w:sz="4" w:space="0" w:color="auto"/>
              <w:right w:val="single" w:sz="4" w:space="0" w:color="auto"/>
            </w:tcBorders>
            <w:vAlign w:val="center"/>
          </w:tcPr>
          <w:p w14:paraId="10F9B888" w14:textId="77777777" w:rsidR="00F03ED0" w:rsidRPr="007B3F24" w:rsidRDefault="00F03ED0" w:rsidP="0030559B">
            <w:pPr>
              <w:pStyle w:val="Heading5"/>
            </w:pPr>
            <w:r w:rsidRPr="007B3F24">
              <w:t xml:space="preserve">Reference </w:t>
            </w:r>
            <w:r w:rsidRPr="007B3F24">
              <w:rPr>
                <w:vertAlign w:val="superscript"/>
              </w:rPr>
              <w:t>B</w:t>
            </w:r>
          </w:p>
        </w:tc>
        <w:tc>
          <w:tcPr>
            <w:tcW w:w="503" w:type="pct"/>
            <w:tcBorders>
              <w:top w:val="single" w:sz="4" w:space="0" w:color="auto"/>
              <w:left w:val="single" w:sz="4" w:space="0" w:color="auto"/>
              <w:right w:val="single" w:sz="4" w:space="0" w:color="auto"/>
            </w:tcBorders>
            <w:vAlign w:val="center"/>
          </w:tcPr>
          <w:p w14:paraId="5728EA1C" w14:textId="77777777" w:rsidR="00F03ED0" w:rsidRPr="007B3F24" w:rsidRDefault="00F03ED0" w:rsidP="0030559B">
            <w:pPr>
              <w:pStyle w:val="Heading5"/>
            </w:pPr>
            <w:r w:rsidRPr="007B3F24">
              <w:t xml:space="preserve">Due Date </w:t>
            </w:r>
            <w:r w:rsidRPr="007B3F24">
              <w:rPr>
                <w:vertAlign w:val="superscript"/>
              </w:rPr>
              <w:t>C</w:t>
            </w:r>
          </w:p>
        </w:tc>
      </w:tr>
      <w:tr w:rsidR="00F03ED0" w:rsidRPr="007B3F24" w14:paraId="79CB3809" w14:textId="77777777" w:rsidTr="00874BBE">
        <w:trPr>
          <w:trHeight w:hRule="exact" w:val="567"/>
          <w:jc w:val="center"/>
        </w:trPr>
        <w:tc>
          <w:tcPr>
            <w:tcW w:w="332" w:type="pct"/>
            <w:tcBorders>
              <w:top w:val="single" w:sz="4" w:space="0" w:color="auto"/>
              <w:left w:val="single" w:sz="4" w:space="0" w:color="auto"/>
              <w:bottom w:val="single" w:sz="4" w:space="0" w:color="auto"/>
              <w:right w:val="single" w:sz="4" w:space="0" w:color="auto"/>
            </w:tcBorders>
          </w:tcPr>
          <w:p w14:paraId="324A165E" w14:textId="77777777" w:rsidR="00F03ED0" w:rsidRPr="007B3F24" w:rsidRDefault="00F03ED0" w:rsidP="0030559B">
            <w:pPr>
              <w:pStyle w:val="BodyText"/>
            </w:pPr>
          </w:p>
        </w:tc>
        <w:tc>
          <w:tcPr>
            <w:tcW w:w="730" w:type="pct"/>
            <w:tcBorders>
              <w:top w:val="single" w:sz="4" w:space="0" w:color="auto"/>
              <w:left w:val="single" w:sz="4" w:space="0" w:color="auto"/>
              <w:bottom w:val="single" w:sz="4" w:space="0" w:color="auto"/>
              <w:right w:val="single" w:sz="4" w:space="0" w:color="auto"/>
            </w:tcBorders>
          </w:tcPr>
          <w:p w14:paraId="5F48D483" w14:textId="77777777" w:rsidR="00F03ED0" w:rsidRPr="007B3F24" w:rsidRDefault="00F03ED0" w:rsidP="0030559B">
            <w:pPr>
              <w:pStyle w:val="BodyText"/>
            </w:pPr>
          </w:p>
        </w:tc>
        <w:tc>
          <w:tcPr>
            <w:tcW w:w="1987" w:type="pct"/>
            <w:tcBorders>
              <w:top w:val="single" w:sz="4" w:space="0" w:color="auto"/>
              <w:left w:val="single" w:sz="4" w:space="0" w:color="auto"/>
              <w:bottom w:val="single" w:sz="4" w:space="0" w:color="auto"/>
              <w:right w:val="single" w:sz="4" w:space="0" w:color="auto"/>
            </w:tcBorders>
          </w:tcPr>
          <w:p w14:paraId="080D808E" w14:textId="77777777" w:rsidR="00F03ED0" w:rsidRPr="007B3F24" w:rsidRDefault="00F03ED0" w:rsidP="0030559B">
            <w:pPr>
              <w:pStyle w:val="BodyText"/>
            </w:pPr>
          </w:p>
          <w:p w14:paraId="09098EB2" w14:textId="77777777" w:rsidR="00F03ED0" w:rsidRPr="007B3F24" w:rsidRDefault="00F03ED0" w:rsidP="0030559B">
            <w:pPr>
              <w:pStyle w:val="BodyText"/>
            </w:pPr>
          </w:p>
        </w:tc>
        <w:tc>
          <w:tcPr>
            <w:tcW w:w="1447" w:type="pct"/>
            <w:tcBorders>
              <w:top w:val="single" w:sz="4" w:space="0" w:color="auto"/>
              <w:left w:val="single" w:sz="4" w:space="0" w:color="auto"/>
              <w:bottom w:val="single" w:sz="4" w:space="0" w:color="auto"/>
              <w:right w:val="single" w:sz="4" w:space="0" w:color="auto"/>
            </w:tcBorders>
          </w:tcPr>
          <w:p w14:paraId="4EB4049A" w14:textId="77777777" w:rsidR="00F03ED0" w:rsidRPr="007B3F24" w:rsidRDefault="00F03ED0" w:rsidP="0030559B">
            <w:pPr>
              <w:pStyle w:val="BodyText"/>
            </w:pPr>
          </w:p>
        </w:tc>
        <w:tc>
          <w:tcPr>
            <w:tcW w:w="503" w:type="pct"/>
            <w:tcBorders>
              <w:top w:val="single" w:sz="4" w:space="0" w:color="auto"/>
              <w:left w:val="single" w:sz="4" w:space="0" w:color="auto"/>
              <w:bottom w:val="single" w:sz="4" w:space="0" w:color="auto"/>
              <w:right w:val="single" w:sz="4" w:space="0" w:color="auto"/>
            </w:tcBorders>
          </w:tcPr>
          <w:p w14:paraId="6B215BCA" w14:textId="77777777" w:rsidR="00F03ED0" w:rsidRPr="007B3F24" w:rsidRDefault="00F03ED0" w:rsidP="0030559B">
            <w:r w:rsidRPr="007B3F24">
              <w:t>90 Days</w:t>
            </w:r>
          </w:p>
        </w:tc>
      </w:tr>
      <w:tr w:rsidR="00F03ED0" w:rsidRPr="007B3F24" w14:paraId="768C6FA0" w14:textId="77777777" w:rsidTr="00874BBE">
        <w:trPr>
          <w:trHeight w:hRule="exact" w:val="567"/>
          <w:jc w:val="center"/>
        </w:trPr>
        <w:tc>
          <w:tcPr>
            <w:tcW w:w="332" w:type="pct"/>
            <w:tcBorders>
              <w:top w:val="single" w:sz="4" w:space="0" w:color="auto"/>
              <w:left w:val="single" w:sz="4" w:space="0" w:color="auto"/>
              <w:bottom w:val="single" w:sz="4" w:space="0" w:color="auto"/>
              <w:right w:val="single" w:sz="4" w:space="0" w:color="auto"/>
            </w:tcBorders>
          </w:tcPr>
          <w:p w14:paraId="0431A197" w14:textId="77777777" w:rsidR="00F03ED0" w:rsidRPr="007B3F24" w:rsidRDefault="00F03ED0" w:rsidP="0030559B">
            <w:pPr>
              <w:pStyle w:val="BodyText"/>
            </w:pPr>
          </w:p>
        </w:tc>
        <w:tc>
          <w:tcPr>
            <w:tcW w:w="730" w:type="pct"/>
            <w:tcBorders>
              <w:top w:val="single" w:sz="4" w:space="0" w:color="auto"/>
              <w:left w:val="single" w:sz="4" w:space="0" w:color="auto"/>
              <w:bottom w:val="single" w:sz="4" w:space="0" w:color="auto"/>
              <w:right w:val="single" w:sz="4" w:space="0" w:color="auto"/>
            </w:tcBorders>
          </w:tcPr>
          <w:p w14:paraId="7F10DC1E" w14:textId="77777777" w:rsidR="00F03ED0" w:rsidRPr="007B3F24" w:rsidRDefault="00F03ED0" w:rsidP="0030559B">
            <w:pPr>
              <w:pStyle w:val="BodyText"/>
            </w:pPr>
          </w:p>
        </w:tc>
        <w:tc>
          <w:tcPr>
            <w:tcW w:w="1987" w:type="pct"/>
            <w:tcBorders>
              <w:top w:val="single" w:sz="4" w:space="0" w:color="auto"/>
              <w:left w:val="single" w:sz="4" w:space="0" w:color="auto"/>
              <w:bottom w:val="single" w:sz="4" w:space="0" w:color="auto"/>
              <w:right w:val="single" w:sz="4" w:space="0" w:color="auto"/>
            </w:tcBorders>
          </w:tcPr>
          <w:p w14:paraId="44D968EE" w14:textId="77777777" w:rsidR="00F03ED0" w:rsidRPr="007B3F24" w:rsidRDefault="00F03ED0" w:rsidP="0030559B">
            <w:pPr>
              <w:pStyle w:val="BodyText"/>
            </w:pPr>
          </w:p>
          <w:p w14:paraId="639B3A04" w14:textId="77777777" w:rsidR="00F03ED0" w:rsidRPr="007B3F24" w:rsidRDefault="00F03ED0" w:rsidP="0030559B">
            <w:pPr>
              <w:pStyle w:val="BodyText"/>
            </w:pPr>
          </w:p>
        </w:tc>
        <w:tc>
          <w:tcPr>
            <w:tcW w:w="1447" w:type="pct"/>
            <w:tcBorders>
              <w:top w:val="single" w:sz="4" w:space="0" w:color="auto"/>
              <w:left w:val="single" w:sz="4" w:space="0" w:color="auto"/>
              <w:bottom w:val="single" w:sz="4" w:space="0" w:color="auto"/>
              <w:right w:val="single" w:sz="4" w:space="0" w:color="auto"/>
            </w:tcBorders>
          </w:tcPr>
          <w:p w14:paraId="550D9733" w14:textId="77777777" w:rsidR="00F03ED0" w:rsidRPr="007B3F24" w:rsidRDefault="00F03ED0" w:rsidP="0030559B">
            <w:pPr>
              <w:pStyle w:val="BodyText"/>
            </w:pPr>
          </w:p>
        </w:tc>
        <w:tc>
          <w:tcPr>
            <w:tcW w:w="503" w:type="pct"/>
            <w:tcBorders>
              <w:top w:val="single" w:sz="4" w:space="0" w:color="auto"/>
              <w:left w:val="single" w:sz="4" w:space="0" w:color="auto"/>
              <w:bottom w:val="single" w:sz="4" w:space="0" w:color="auto"/>
              <w:right w:val="single" w:sz="4" w:space="0" w:color="auto"/>
            </w:tcBorders>
          </w:tcPr>
          <w:p w14:paraId="056E6103" w14:textId="77777777" w:rsidR="00F03ED0" w:rsidRPr="007B3F24" w:rsidRDefault="00F03ED0" w:rsidP="0030559B">
            <w:r w:rsidRPr="007B3F24">
              <w:t>90 Days</w:t>
            </w:r>
          </w:p>
        </w:tc>
      </w:tr>
      <w:tr w:rsidR="00F03ED0" w:rsidRPr="007B3F24" w14:paraId="64F01AD3" w14:textId="77777777" w:rsidTr="00874BBE">
        <w:trPr>
          <w:trHeight w:hRule="exact" w:val="567"/>
          <w:jc w:val="center"/>
        </w:trPr>
        <w:tc>
          <w:tcPr>
            <w:tcW w:w="332" w:type="pct"/>
            <w:tcBorders>
              <w:top w:val="single" w:sz="4" w:space="0" w:color="auto"/>
              <w:left w:val="single" w:sz="4" w:space="0" w:color="auto"/>
              <w:bottom w:val="single" w:sz="4" w:space="0" w:color="auto"/>
              <w:right w:val="single" w:sz="4" w:space="0" w:color="auto"/>
            </w:tcBorders>
          </w:tcPr>
          <w:p w14:paraId="04A34E88" w14:textId="77777777" w:rsidR="00F03ED0" w:rsidRPr="007B3F24" w:rsidRDefault="00F03ED0" w:rsidP="0030559B">
            <w:pPr>
              <w:pStyle w:val="BodyText"/>
            </w:pPr>
          </w:p>
        </w:tc>
        <w:tc>
          <w:tcPr>
            <w:tcW w:w="730" w:type="pct"/>
            <w:tcBorders>
              <w:top w:val="single" w:sz="4" w:space="0" w:color="auto"/>
              <w:left w:val="single" w:sz="4" w:space="0" w:color="auto"/>
              <w:bottom w:val="single" w:sz="4" w:space="0" w:color="auto"/>
              <w:right w:val="single" w:sz="4" w:space="0" w:color="auto"/>
            </w:tcBorders>
          </w:tcPr>
          <w:p w14:paraId="08085F32" w14:textId="77777777" w:rsidR="00F03ED0" w:rsidRPr="007B3F24" w:rsidRDefault="00F03ED0" w:rsidP="0030559B">
            <w:pPr>
              <w:pStyle w:val="BodyText"/>
            </w:pPr>
          </w:p>
        </w:tc>
        <w:tc>
          <w:tcPr>
            <w:tcW w:w="1987" w:type="pct"/>
            <w:tcBorders>
              <w:top w:val="single" w:sz="4" w:space="0" w:color="auto"/>
              <w:left w:val="single" w:sz="4" w:space="0" w:color="auto"/>
              <w:bottom w:val="single" w:sz="4" w:space="0" w:color="auto"/>
              <w:right w:val="single" w:sz="4" w:space="0" w:color="auto"/>
            </w:tcBorders>
          </w:tcPr>
          <w:p w14:paraId="4438C5F3" w14:textId="77777777" w:rsidR="00F03ED0" w:rsidRPr="007B3F24" w:rsidRDefault="00F03ED0" w:rsidP="0030559B">
            <w:pPr>
              <w:pStyle w:val="BodyText"/>
            </w:pPr>
          </w:p>
          <w:p w14:paraId="510ECB60" w14:textId="77777777" w:rsidR="00F03ED0" w:rsidRPr="007B3F24" w:rsidRDefault="00F03ED0" w:rsidP="0030559B">
            <w:pPr>
              <w:pStyle w:val="BodyText"/>
            </w:pPr>
          </w:p>
        </w:tc>
        <w:tc>
          <w:tcPr>
            <w:tcW w:w="1447" w:type="pct"/>
            <w:tcBorders>
              <w:top w:val="single" w:sz="4" w:space="0" w:color="auto"/>
              <w:left w:val="single" w:sz="4" w:space="0" w:color="auto"/>
              <w:bottom w:val="single" w:sz="4" w:space="0" w:color="auto"/>
              <w:right w:val="single" w:sz="4" w:space="0" w:color="auto"/>
            </w:tcBorders>
          </w:tcPr>
          <w:p w14:paraId="3F9D0262" w14:textId="77777777" w:rsidR="00F03ED0" w:rsidRPr="007B3F24" w:rsidRDefault="00F03ED0" w:rsidP="0030559B">
            <w:pPr>
              <w:pStyle w:val="BodyText"/>
            </w:pPr>
          </w:p>
        </w:tc>
        <w:tc>
          <w:tcPr>
            <w:tcW w:w="503" w:type="pct"/>
            <w:tcBorders>
              <w:top w:val="single" w:sz="4" w:space="0" w:color="auto"/>
              <w:left w:val="single" w:sz="4" w:space="0" w:color="auto"/>
              <w:bottom w:val="single" w:sz="4" w:space="0" w:color="auto"/>
              <w:right w:val="single" w:sz="4" w:space="0" w:color="auto"/>
            </w:tcBorders>
          </w:tcPr>
          <w:p w14:paraId="057141A5" w14:textId="77777777" w:rsidR="00F03ED0" w:rsidRPr="007B3F24" w:rsidRDefault="00F03ED0" w:rsidP="0030559B">
            <w:r w:rsidRPr="007B3F24">
              <w:t>90 Days</w:t>
            </w:r>
          </w:p>
        </w:tc>
      </w:tr>
      <w:tr w:rsidR="00F03ED0" w:rsidRPr="007B3F24" w14:paraId="09CA2ABD" w14:textId="77777777" w:rsidTr="00874BBE">
        <w:trPr>
          <w:trHeight w:hRule="exact" w:val="567"/>
          <w:jc w:val="center"/>
        </w:trPr>
        <w:tc>
          <w:tcPr>
            <w:tcW w:w="332" w:type="pct"/>
            <w:tcBorders>
              <w:top w:val="single" w:sz="4" w:space="0" w:color="auto"/>
              <w:left w:val="single" w:sz="4" w:space="0" w:color="auto"/>
              <w:bottom w:val="single" w:sz="4" w:space="0" w:color="auto"/>
              <w:right w:val="single" w:sz="4" w:space="0" w:color="auto"/>
            </w:tcBorders>
          </w:tcPr>
          <w:p w14:paraId="6A420038" w14:textId="77777777" w:rsidR="00F03ED0" w:rsidRPr="007B3F24" w:rsidRDefault="00F03ED0" w:rsidP="0030559B">
            <w:pPr>
              <w:pStyle w:val="BodyText"/>
            </w:pPr>
          </w:p>
        </w:tc>
        <w:tc>
          <w:tcPr>
            <w:tcW w:w="730" w:type="pct"/>
            <w:tcBorders>
              <w:top w:val="single" w:sz="4" w:space="0" w:color="auto"/>
              <w:left w:val="single" w:sz="4" w:space="0" w:color="auto"/>
              <w:bottom w:val="single" w:sz="4" w:space="0" w:color="auto"/>
              <w:right w:val="single" w:sz="4" w:space="0" w:color="auto"/>
            </w:tcBorders>
          </w:tcPr>
          <w:p w14:paraId="010F4FF2" w14:textId="77777777" w:rsidR="00F03ED0" w:rsidRPr="007B3F24" w:rsidRDefault="00F03ED0" w:rsidP="0030559B">
            <w:pPr>
              <w:pStyle w:val="BodyText"/>
            </w:pPr>
          </w:p>
        </w:tc>
        <w:tc>
          <w:tcPr>
            <w:tcW w:w="1987" w:type="pct"/>
            <w:tcBorders>
              <w:top w:val="single" w:sz="4" w:space="0" w:color="auto"/>
              <w:left w:val="single" w:sz="4" w:space="0" w:color="auto"/>
              <w:bottom w:val="single" w:sz="4" w:space="0" w:color="auto"/>
              <w:right w:val="single" w:sz="4" w:space="0" w:color="auto"/>
            </w:tcBorders>
          </w:tcPr>
          <w:p w14:paraId="437AA419" w14:textId="77777777" w:rsidR="00F03ED0" w:rsidRPr="007B3F24" w:rsidRDefault="00F03ED0" w:rsidP="0030559B">
            <w:pPr>
              <w:pStyle w:val="BodyText"/>
            </w:pPr>
          </w:p>
        </w:tc>
        <w:tc>
          <w:tcPr>
            <w:tcW w:w="1447" w:type="pct"/>
            <w:tcBorders>
              <w:top w:val="single" w:sz="4" w:space="0" w:color="auto"/>
              <w:left w:val="single" w:sz="4" w:space="0" w:color="auto"/>
              <w:bottom w:val="single" w:sz="4" w:space="0" w:color="auto"/>
              <w:right w:val="single" w:sz="4" w:space="0" w:color="auto"/>
            </w:tcBorders>
          </w:tcPr>
          <w:p w14:paraId="52F61ADD" w14:textId="77777777" w:rsidR="00F03ED0" w:rsidRPr="007B3F24" w:rsidRDefault="00F03ED0" w:rsidP="0030559B">
            <w:pPr>
              <w:pStyle w:val="BodyText"/>
            </w:pPr>
          </w:p>
        </w:tc>
        <w:tc>
          <w:tcPr>
            <w:tcW w:w="503" w:type="pct"/>
            <w:tcBorders>
              <w:top w:val="single" w:sz="4" w:space="0" w:color="auto"/>
              <w:left w:val="single" w:sz="4" w:space="0" w:color="auto"/>
              <w:bottom w:val="single" w:sz="4" w:space="0" w:color="auto"/>
              <w:right w:val="single" w:sz="4" w:space="0" w:color="auto"/>
            </w:tcBorders>
          </w:tcPr>
          <w:p w14:paraId="4671760A" w14:textId="77777777" w:rsidR="00F03ED0" w:rsidRPr="007B3F24" w:rsidRDefault="00F03ED0" w:rsidP="0030559B">
            <w:r w:rsidRPr="007B3F24">
              <w:t>90 Days</w:t>
            </w:r>
          </w:p>
        </w:tc>
      </w:tr>
      <w:tr w:rsidR="00F03ED0" w:rsidRPr="007B3F24" w14:paraId="53BC3C67" w14:textId="77777777" w:rsidTr="00874BBE">
        <w:trPr>
          <w:trHeight w:hRule="exact" w:val="567"/>
          <w:jc w:val="center"/>
        </w:trPr>
        <w:tc>
          <w:tcPr>
            <w:tcW w:w="332" w:type="pct"/>
            <w:tcBorders>
              <w:top w:val="single" w:sz="4" w:space="0" w:color="auto"/>
              <w:left w:val="single" w:sz="4" w:space="0" w:color="auto"/>
              <w:bottom w:val="single" w:sz="4" w:space="0" w:color="auto"/>
              <w:right w:val="single" w:sz="4" w:space="0" w:color="auto"/>
            </w:tcBorders>
          </w:tcPr>
          <w:p w14:paraId="2BD6449E" w14:textId="77777777" w:rsidR="00F03ED0" w:rsidRPr="007B3F24" w:rsidRDefault="00F03ED0" w:rsidP="0030559B">
            <w:pPr>
              <w:pStyle w:val="BodyText"/>
            </w:pPr>
          </w:p>
        </w:tc>
        <w:tc>
          <w:tcPr>
            <w:tcW w:w="730" w:type="pct"/>
            <w:tcBorders>
              <w:top w:val="single" w:sz="4" w:space="0" w:color="auto"/>
              <w:left w:val="single" w:sz="4" w:space="0" w:color="auto"/>
              <w:bottom w:val="single" w:sz="4" w:space="0" w:color="auto"/>
              <w:right w:val="single" w:sz="4" w:space="0" w:color="auto"/>
            </w:tcBorders>
          </w:tcPr>
          <w:p w14:paraId="56131E77" w14:textId="77777777" w:rsidR="00F03ED0" w:rsidRPr="007B3F24" w:rsidRDefault="00F03ED0" w:rsidP="0030559B">
            <w:pPr>
              <w:pStyle w:val="BodyText"/>
            </w:pPr>
          </w:p>
        </w:tc>
        <w:tc>
          <w:tcPr>
            <w:tcW w:w="1987" w:type="pct"/>
            <w:tcBorders>
              <w:top w:val="single" w:sz="4" w:space="0" w:color="auto"/>
              <w:left w:val="single" w:sz="4" w:space="0" w:color="auto"/>
              <w:bottom w:val="single" w:sz="4" w:space="0" w:color="auto"/>
              <w:right w:val="single" w:sz="4" w:space="0" w:color="auto"/>
            </w:tcBorders>
          </w:tcPr>
          <w:p w14:paraId="3684967E" w14:textId="77777777" w:rsidR="00F03ED0" w:rsidRPr="007B3F24" w:rsidRDefault="00F03ED0" w:rsidP="0030559B">
            <w:pPr>
              <w:pStyle w:val="BodyText"/>
            </w:pPr>
          </w:p>
          <w:p w14:paraId="178E42C2" w14:textId="77777777" w:rsidR="00F03ED0" w:rsidRPr="007B3F24" w:rsidRDefault="00F03ED0" w:rsidP="0030559B">
            <w:pPr>
              <w:pStyle w:val="BodyText"/>
            </w:pPr>
          </w:p>
        </w:tc>
        <w:tc>
          <w:tcPr>
            <w:tcW w:w="1447" w:type="pct"/>
            <w:tcBorders>
              <w:top w:val="single" w:sz="4" w:space="0" w:color="auto"/>
              <w:left w:val="single" w:sz="4" w:space="0" w:color="auto"/>
              <w:bottom w:val="single" w:sz="4" w:space="0" w:color="auto"/>
              <w:right w:val="single" w:sz="4" w:space="0" w:color="auto"/>
            </w:tcBorders>
          </w:tcPr>
          <w:p w14:paraId="47A3BDEE" w14:textId="77777777" w:rsidR="00F03ED0" w:rsidRPr="007B3F24" w:rsidRDefault="00F03ED0" w:rsidP="0030559B">
            <w:pPr>
              <w:pStyle w:val="BodyText"/>
            </w:pPr>
          </w:p>
        </w:tc>
        <w:tc>
          <w:tcPr>
            <w:tcW w:w="503" w:type="pct"/>
            <w:tcBorders>
              <w:top w:val="single" w:sz="4" w:space="0" w:color="auto"/>
              <w:left w:val="single" w:sz="4" w:space="0" w:color="auto"/>
              <w:bottom w:val="single" w:sz="4" w:space="0" w:color="auto"/>
              <w:right w:val="single" w:sz="4" w:space="0" w:color="auto"/>
            </w:tcBorders>
          </w:tcPr>
          <w:p w14:paraId="6FBA28CD" w14:textId="77777777" w:rsidR="00F03ED0" w:rsidRPr="007B3F24" w:rsidRDefault="00F03ED0" w:rsidP="0030559B">
            <w:r w:rsidRPr="007B3F24">
              <w:t>90 Days</w:t>
            </w:r>
          </w:p>
        </w:tc>
      </w:tr>
    </w:tbl>
    <w:p w14:paraId="7766260A" w14:textId="77777777" w:rsidR="00910D3D" w:rsidRDefault="00910D3D" w:rsidP="0030559B"/>
    <w:p w14:paraId="24CE39AE" w14:textId="77777777" w:rsidR="007B3F24" w:rsidRDefault="007B3F24" w:rsidP="0030559B"/>
    <w:p w14:paraId="16879F5B" w14:textId="77777777" w:rsidR="0030559B" w:rsidRDefault="0030559B" w:rsidP="0030559B"/>
    <w:p w14:paraId="6BF9230C" w14:textId="77777777" w:rsidR="0030559B" w:rsidRDefault="0030559B" w:rsidP="0030559B"/>
    <w:p w14:paraId="4FC27E04" w14:textId="77777777" w:rsidR="007B3F24" w:rsidRDefault="007B3F24" w:rsidP="0030559B"/>
    <w:p w14:paraId="200901DD" w14:textId="77777777" w:rsidR="0092417A" w:rsidRDefault="0092417A" w:rsidP="0030559B"/>
    <w:p w14:paraId="736946A0" w14:textId="77777777" w:rsidR="007B3F24" w:rsidRPr="007B3F24" w:rsidRDefault="007B3F24" w:rsidP="0030559B"/>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6"/>
        <w:gridCol w:w="65"/>
        <w:gridCol w:w="1498"/>
        <w:gridCol w:w="16"/>
        <w:gridCol w:w="610"/>
        <w:gridCol w:w="259"/>
        <w:gridCol w:w="647"/>
        <w:gridCol w:w="1444"/>
        <w:gridCol w:w="72"/>
      </w:tblGrid>
      <w:tr w:rsidR="00910D3D" w:rsidRPr="007B3F24" w14:paraId="21FF019D" w14:textId="77777777" w:rsidTr="00910D3D">
        <w:trPr>
          <w:trHeight w:val="278"/>
          <w:jc w:val="center"/>
        </w:trPr>
        <w:tc>
          <w:tcPr>
            <w:tcW w:w="2490" w:type="pct"/>
            <w:gridSpan w:val="2"/>
            <w:vMerge w:val="restart"/>
            <w:tcBorders>
              <w:top w:val="single" w:sz="4" w:space="0" w:color="auto"/>
              <w:left w:val="single" w:sz="4" w:space="0" w:color="auto"/>
              <w:right w:val="single" w:sz="4" w:space="0" w:color="auto"/>
            </w:tcBorders>
            <w:vAlign w:val="center"/>
          </w:tcPr>
          <w:p w14:paraId="28C76CE6" w14:textId="77777777" w:rsidR="00910D3D" w:rsidRPr="007B3F24" w:rsidRDefault="00910D3D" w:rsidP="0030559B">
            <w:pPr>
              <w:rPr>
                <w:lang w:val="en-US"/>
              </w:rPr>
            </w:pPr>
            <w:r w:rsidRPr="007B3F24">
              <w:rPr>
                <w:lang w:val="en-US"/>
              </w:rPr>
              <w:t>De-briefing Completed</w:t>
            </w:r>
          </w:p>
        </w:tc>
        <w:tc>
          <w:tcPr>
            <w:tcW w:w="827" w:type="pct"/>
            <w:tcBorders>
              <w:top w:val="single" w:sz="4" w:space="0" w:color="auto"/>
              <w:left w:val="single" w:sz="4" w:space="0" w:color="auto"/>
              <w:bottom w:val="single" w:sz="4" w:space="0" w:color="auto"/>
              <w:right w:val="single" w:sz="4" w:space="0" w:color="auto"/>
            </w:tcBorders>
            <w:vAlign w:val="center"/>
          </w:tcPr>
          <w:p w14:paraId="05A9884D" w14:textId="77777777" w:rsidR="00910D3D" w:rsidRPr="007B3F24" w:rsidRDefault="00910D3D" w:rsidP="0030559B">
            <w:pPr>
              <w:rPr>
                <w:lang w:val="en-US"/>
              </w:rPr>
            </w:pPr>
            <w:r w:rsidRPr="007B3F24">
              <w:rPr>
                <w:lang w:val="en-US"/>
              </w:rPr>
              <w:t>Date:</w:t>
            </w:r>
          </w:p>
        </w:tc>
        <w:tc>
          <w:tcPr>
            <w:tcW w:w="1684" w:type="pct"/>
            <w:gridSpan w:val="6"/>
            <w:tcBorders>
              <w:top w:val="single" w:sz="4" w:space="0" w:color="auto"/>
              <w:left w:val="single" w:sz="4" w:space="0" w:color="auto"/>
              <w:bottom w:val="single" w:sz="4" w:space="0" w:color="auto"/>
              <w:right w:val="single" w:sz="4" w:space="0" w:color="auto"/>
            </w:tcBorders>
          </w:tcPr>
          <w:p w14:paraId="53DEB628" w14:textId="77777777" w:rsidR="00910D3D" w:rsidRPr="007B3F24" w:rsidRDefault="00910D3D" w:rsidP="0030559B">
            <w:pPr>
              <w:rPr>
                <w:lang w:val="en-US"/>
              </w:rPr>
            </w:pPr>
          </w:p>
        </w:tc>
      </w:tr>
      <w:tr w:rsidR="00910D3D" w:rsidRPr="007B3F24" w14:paraId="7769DEB0" w14:textId="77777777" w:rsidTr="00910D3D">
        <w:trPr>
          <w:trHeight w:hRule="exact" w:val="504"/>
          <w:jc w:val="center"/>
        </w:trPr>
        <w:tc>
          <w:tcPr>
            <w:tcW w:w="2490" w:type="pct"/>
            <w:gridSpan w:val="2"/>
            <w:vMerge/>
            <w:tcBorders>
              <w:left w:val="single" w:sz="4" w:space="0" w:color="auto"/>
              <w:bottom w:val="single" w:sz="4" w:space="0" w:color="auto"/>
              <w:right w:val="single" w:sz="4" w:space="0" w:color="auto"/>
            </w:tcBorders>
          </w:tcPr>
          <w:p w14:paraId="4EED98C9" w14:textId="77777777" w:rsidR="00910D3D" w:rsidRPr="007B3F24" w:rsidRDefault="00910D3D" w:rsidP="0030559B">
            <w:pPr>
              <w:rPr>
                <w:lang w:val="en-US"/>
              </w:rPr>
            </w:pP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0C0B2C11" w14:textId="77777777" w:rsidR="00910D3D" w:rsidRPr="007B3F24" w:rsidRDefault="00910D3D" w:rsidP="0030559B">
            <w:pPr>
              <w:rPr>
                <w:lang w:val="en-US"/>
              </w:rPr>
            </w:pPr>
            <w:r w:rsidRPr="007B3F24">
              <w:rPr>
                <w:lang w:val="en-US"/>
              </w:rPr>
              <w:t>Time</w:t>
            </w:r>
          </w:p>
          <w:p w14:paraId="23A641DF" w14:textId="77777777" w:rsidR="00910D3D" w:rsidRPr="007B3F24" w:rsidRDefault="00910D3D" w:rsidP="0030559B">
            <w:pPr>
              <w:rPr>
                <w:lang w:val="en-US"/>
              </w:rPr>
            </w:pPr>
            <w:r w:rsidRPr="007B3F24">
              <w:rPr>
                <w:lang w:val="en-US"/>
              </w:rPr>
              <w:t>(From – To):</w:t>
            </w:r>
          </w:p>
        </w:tc>
        <w:tc>
          <w:tcPr>
            <w:tcW w:w="837" w:type="pct"/>
            <w:gridSpan w:val="3"/>
            <w:tcBorders>
              <w:top w:val="single" w:sz="4" w:space="0" w:color="auto"/>
              <w:left w:val="single" w:sz="4" w:space="0" w:color="auto"/>
              <w:bottom w:val="single" w:sz="4" w:space="0" w:color="auto"/>
              <w:right w:val="single" w:sz="4" w:space="0" w:color="auto"/>
            </w:tcBorders>
            <w:vAlign w:val="center"/>
          </w:tcPr>
          <w:p w14:paraId="3C39DC9B" w14:textId="77777777" w:rsidR="00910D3D" w:rsidRPr="007B3F24" w:rsidRDefault="00910D3D" w:rsidP="0030559B">
            <w:pPr>
              <w:rPr>
                <w:lang w:val="en-US"/>
              </w:rPr>
            </w:pPr>
          </w:p>
        </w:tc>
        <w:tc>
          <w:tcPr>
            <w:tcW w:w="837" w:type="pct"/>
            <w:gridSpan w:val="2"/>
            <w:tcBorders>
              <w:top w:val="single" w:sz="4" w:space="0" w:color="auto"/>
              <w:left w:val="single" w:sz="4" w:space="0" w:color="auto"/>
              <w:bottom w:val="single" w:sz="4" w:space="0" w:color="auto"/>
              <w:right w:val="single" w:sz="4" w:space="0" w:color="auto"/>
            </w:tcBorders>
            <w:vAlign w:val="center"/>
          </w:tcPr>
          <w:p w14:paraId="12D102EC" w14:textId="77777777" w:rsidR="00910D3D" w:rsidRPr="007B3F24" w:rsidRDefault="00910D3D" w:rsidP="0030559B">
            <w:pPr>
              <w:rPr>
                <w:lang w:val="en-US"/>
              </w:rPr>
            </w:pPr>
          </w:p>
        </w:tc>
      </w:tr>
      <w:tr w:rsidR="001B13DA" w:rsidRPr="007B3F24" w14:paraId="5DB983FE" w14:textId="77777777" w:rsidTr="00B22A3B">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Ex>
        <w:trPr>
          <w:trHeight w:val="19"/>
          <w:jc w:val="center"/>
        </w:trPr>
        <w:tc>
          <w:tcPr>
            <w:tcW w:w="5000" w:type="pct"/>
            <w:gridSpan w:val="9"/>
            <w:tcBorders>
              <w:top w:val="single" w:sz="4" w:space="0" w:color="auto"/>
              <w:left w:val="single" w:sz="4" w:space="0" w:color="auto"/>
              <w:bottom w:val="nil"/>
              <w:right w:val="single" w:sz="4" w:space="0" w:color="auto"/>
            </w:tcBorders>
          </w:tcPr>
          <w:p w14:paraId="339106AA" w14:textId="77777777" w:rsidR="001B13DA" w:rsidRPr="007B3F24" w:rsidRDefault="00150916" w:rsidP="0030559B">
            <w:pPr>
              <w:pStyle w:val="Heading5"/>
            </w:pPr>
            <w:r w:rsidRPr="007B3F24">
              <w:t>Remarks</w:t>
            </w:r>
            <w:r w:rsidR="001B13DA" w:rsidRPr="007B3F24">
              <w:t xml:space="preserve"> (Master </w:t>
            </w:r>
            <w:r w:rsidRPr="007B3F24">
              <w:t>to enter remarks if applicable):</w:t>
            </w:r>
          </w:p>
        </w:tc>
      </w:tr>
      <w:tr w:rsidR="001B13DA" w:rsidRPr="007B3F24" w14:paraId="581D7F81" w14:textId="77777777" w:rsidTr="00B22A3B">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Ex>
        <w:trPr>
          <w:trHeight w:val="536"/>
          <w:jc w:val="center"/>
        </w:trPr>
        <w:tc>
          <w:tcPr>
            <w:tcW w:w="5000" w:type="pct"/>
            <w:gridSpan w:val="9"/>
            <w:tcBorders>
              <w:top w:val="nil"/>
              <w:left w:val="single" w:sz="4" w:space="0" w:color="auto"/>
              <w:bottom w:val="single" w:sz="4" w:space="0" w:color="auto"/>
              <w:right w:val="single" w:sz="4" w:space="0" w:color="auto"/>
            </w:tcBorders>
          </w:tcPr>
          <w:p w14:paraId="3109981E" w14:textId="77777777" w:rsidR="001B13DA" w:rsidRPr="007B3F24" w:rsidRDefault="001B13DA" w:rsidP="0030559B">
            <w:pPr>
              <w:pStyle w:val="BodyText2"/>
            </w:pPr>
          </w:p>
        </w:tc>
      </w:tr>
      <w:tr w:rsidR="001B13DA" w:rsidRPr="007B3F24" w14:paraId="2F54E514" w14:textId="77777777" w:rsidTr="00B22A3B">
        <w:trPr>
          <w:gridBefore w:val="1"/>
          <w:gridAfter w:val="1"/>
          <w:wBefore w:w="2454" w:type="pct"/>
          <w:wAfter w:w="40" w:type="pct"/>
          <w:jc w:val="center"/>
        </w:trPr>
        <w:tc>
          <w:tcPr>
            <w:tcW w:w="1209" w:type="pct"/>
            <w:gridSpan w:val="4"/>
            <w:tcBorders>
              <w:top w:val="nil"/>
              <w:left w:val="nil"/>
              <w:bottom w:val="dotted" w:sz="4" w:space="0" w:color="auto"/>
              <w:right w:val="nil"/>
            </w:tcBorders>
          </w:tcPr>
          <w:p w14:paraId="7EB15213" w14:textId="77777777" w:rsidR="001B13DA" w:rsidRPr="007B3F24" w:rsidRDefault="001B13DA" w:rsidP="0030559B">
            <w:pPr>
              <w:pStyle w:val="BodyText"/>
            </w:pPr>
          </w:p>
        </w:tc>
        <w:tc>
          <w:tcPr>
            <w:tcW w:w="143" w:type="pct"/>
            <w:tcBorders>
              <w:top w:val="nil"/>
              <w:left w:val="nil"/>
              <w:bottom w:val="nil"/>
              <w:right w:val="nil"/>
            </w:tcBorders>
          </w:tcPr>
          <w:p w14:paraId="73A6976A" w14:textId="77777777" w:rsidR="001B13DA" w:rsidRPr="007B3F24" w:rsidRDefault="001B13DA" w:rsidP="0030559B">
            <w:pPr>
              <w:pStyle w:val="BodyText"/>
            </w:pPr>
          </w:p>
        </w:tc>
        <w:tc>
          <w:tcPr>
            <w:tcW w:w="1154" w:type="pct"/>
            <w:gridSpan w:val="2"/>
            <w:tcBorders>
              <w:top w:val="nil"/>
              <w:left w:val="nil"/>
              <w:bottom w:val="dotted" w:sz="4" w:space="0" w:color="auto"/>
              <w:right w:val="nil"/>
            </w:tcBorders>
          </w:tcPr>
          <w:p w14:paraId="590BA8BB" w14:textId="77777777" w:rsidR="001B13DA" w:rsidRPr="007B3F24" w:rsidRDefault="001B13DA" w:rsidP="0030559B">
            <w:pPr>
              <w:pStyle w:val="BodyText"/>
            </w:pPr>
          </w:p>
        </w:tc>
      </w:tr>
      <w:tr w:rsidR="001B13DA" w:rsidRPr="007B3F24" w14:paraId="6B07E80F" w14:textId="77777777" w:rsidTr="00B22A3B">
        <w:trPr>
          <w:gridBefore w:val="1"/>
          <w:gridAfter w:val="1"/>
          <w:wBefore w:w="2454" w:type="pct"/>
          <w:wAfter w:w="40" w:type="pct"/>
          <w:jc w:val="center"/>
        </w:trPr>
        <w:tc>
          <w:tcPr>
            <w:tcW w:w="1209" w:type="pct"/>
            <w:gridSpan w:val="4"/>
            <w:tcBorders>
              <w:top w:val="dotted" w:sz="4" w:space="0" w:color="auto"/>
              <w:left w:val="nil"/>
              <w:bottom w:val="nil"/>
              <w:right w:val="nil"/>
            </w:tcBorders>
          </w:tcPr>
          <w:p w14:paraId="66E4ED41" w14:textId="77777777" w:rsidR="001B13DA" w:rsidRPr="007B3F24" w:rsidRDefault="001B13DA" w:rsidP="0030559B">
            <w:pPr>
              <w:pStyle w:val="BodyText"/>
            </w:pPr>
            <w:r w:rsidRPr="007B3F24">
              <w:t>(Issued By / Auditor)</w:t>
            </w:r>
          </w:p>
        </w:tc>
        <w:tc>
          <w:tcPr>
            <w:tcW w:w="143" w:type="pct"/>
            <w:tcBorders>
              <w:top w:val="nil"/>
              <w:left w:val="nil"/>
              <w:bottom w:val="nil"/>
              <w:right w:val="nil"/>
            </w:tcBorders>
          </w:tcPr>
          <w:p w14:paraId="776ED145" w14:textId="77777777" w:rsidR="001B13DA" w:rsidRPr="007B3F24" w:rsidRDefault="001B13DA" w:rsidP="0030559B">
            <w:pPr>
              <w:pStyle w:val="BodyText"/>
            </w:pPr>
          </w:p>
        </w:tc>
        <w:tc>
          <w:tcPr>
            <w:tcW w:w="1154" w:type="pct"/>
            <w:gridSpan w:val="2"/>
            <w:tcBorders>
              <w:top w:val="dotted" w:sz="4" w:space="0" w:color="auto"/>
              <w:left w:val="nil"/>
              <w:bottom w:val="nil"/>
              <w:right w:val="nil"/>
            </w:tcBorders>
          </w:tcPr>
          <w:p w14:paraId="715F2B2A" w14:textId="77777777" w:rsidR="001B13DA" w:rsidRPr="007B3F24" w:rsidRDefault="001B13DA" w:rsidP="0030559B">
            <w:pPr>
              <w:pStyle w:val="BodyText"/>
            </w:pPr>
            <w:r w:rsidRPr="007B3F24">
              <w:t>(Master)</w:t>
            </w:r>
          </w:p>
        </w:tc>
      </w:tr>
    </w:tbl>
    <w:p w14:paraId="295E86C1" w14:textId="77777777" w:rsidR="004554B4" w:rsidRPr="007B3F24" w:rsidRDefault="001B13DA" w:rsidP="0030559B">
      <w:pPr>
        <w:pStyle w:val="Heading5"/>
      </w:pPr>
      <w:r w:rsidRPr="007B3F24">
        <w:t>Notes</w:t>
      </w:r>
      <w:r w:rsidR="00150916" w:rsidRPr="007B3F24">
        <w:t>:</w:t>
      </w:r>
    </w:p>
    <w:p w14:paraId="2A6464F8" w14:textId="77777777" w:rsidR="001B13DA" w:rsidRPr="007B3F24" w:rsidRDefault="004554B4" w:rsidP="0030559B">
      <w:pPr>
        <w:pStyle w:val="BodyText"/>
      </w:pPr>
      <w:r w:rsidRPr="007B3F24">
        <w:t xml:space="preserve">A. </w:t>
      </w:r>
      <w:r w:rsidR="001B13DA" w:rsidRPr="007B3F24">
        <w:t xml:space="preserve">Definitions  </w:t>
      </w:r>
    </w:p>
    <w:p w14:paraId="6882432D" w14:textId="77777777" w:rsidR="001B13DA" w:rsidRPr="007B3F24" w:rsidRDefault="00C37DE2" w:rsidP="0030559B">
      <w:pPr>
        <w:pStyle w:val="BodyText"/>
      </w:pPr>
      <w:r w:rsidRPr="007B3F24">
        <w:t>1</w:t>
      </w:r>
      <w:r w:rsidR="001B13DA" w:rsidRPr="007B3F24">
        <w:t>. Non-conformity - An observed situation where objective evidence indicates the non-fulfilment of a specified requirement. Observations recorded during a PSC &amp; Flag inspection are recorded as Non conformity</w:t>
      </w:r>
    </w:p>
    <w:p w14:paraId="68580151" w14:textId="77777777" w:rsidR="001B13DA" w:rsidRPr="007B3F24" w:rsidRDefault="00C37DE2" w:rsidP="0030559B">
      <w:pPr>
        <w:pStyle w:val="BodyText"/>
      </w:pPr>
      <w:r w:rsidRPr="007B3F24">
        <w:t>2</w:t>
      </w:r>
      <w:r w:rsidR="001B13DA" w:rsidRPr="007B3F24">
        <w:t>. Major non-conformity - An identifiable deviation that poses a serious threat to the safety of personnel or the ship or a serious risk to the environment that requires immediate corrective action and includes the lack of effective and systematic implementation of a requirement of ISM Code. If a MNC is recorded during any audit, it is required to inform DPA / advice an immediate corrective action, so to allow the MNC to be graded as Non conformity before the vessel sails out of the port.  While listing the MNC, the immediate corrective action implemented to grade the noted deficiency as a minor non conformity i</w:t>
      </w:r>
      <w:r w:rsidR="006F7D85" w:rsidRPr="007B3F24">
        <w:t>s also required to be noted.</w:t>
      </w:r>
    </w:p>
    <w:p w14:paraId="133776D1" w14:textId="77777777" w:rsidR="001B13DA" w:rsidRPr="007B3F24" w:rsidRDefault="001B13DA" w:rsidP="0030559B">
      <w:pPr>
        <w:pStyle w:val="BodyText"/>
      </w:pPr>
      <w:r w:rsidRPr="007B3F24">
        <w:t>B. Reference</w:t>
      </w:r>
    </w:p>
    <w:p w14:paraId="51D5E31A" w14:textId="088EA14B" w:rsidR="001B13DA" w:rsidRPr="007B3F24" w:rsidRDefault="001B13DA" w:rsidP="0030559B">
      <w:pPr>
        <w:pStyle w:val="BodyText"/>
      </w:pPr>
      <w:r w:rsidRPr="007B3F24">
        <w:t xml:space="preserve">Please cite the </w:t>
      </w:r>
      <w:r w:rsidR="008F156C">
        <w:t>S</w:t>
      </w:r>
      <w:r w:rsidRPr="007B3F24">
        <w:t xml:space="preserve">MS Document number </w:t>
      </w:r>
      <w:r w:rsidR="00F03ED0" w:rsidRPr="007B3F24">
        <w:t>where the requirement is found</w:t>
      </w:r>
      <w:r w:rsidRPr="007B3F24">
        <w:t xml:space="preserve">.  Also quote whether related to ISM / ISPS Audit </w:t>
      </w:r>
    </w:p>
    <w:p w14:paraId="1576389C" w14:textId="77777777" w:rsidR="001B13DA" w:rsidRPr="007B3F24" w:rsidRDefault="001B13DA" w:rsidP="0030559B">
      <w:pPr>
        <w:pStyle w:val="BodyText"/>
      </w:pPr>
      <w:r w:rsidRPr="007B3F24">
        <w:t>C. Due Date</w:t>
      </w:r>
    </w:p>
    <w:p w14:paraId="73667C2E" w14:textId="77777777" w:rsidR="00C069C7" w:rsidRDefault="001B13DA" w:rsidP="0030559B">
      <w:r w:rsidRPr="007B3F24">
        <w:t>Due date shall be 90 days.</w:t>
      </w:r>
    </w:p>
    <w:p w14:paraId="53F53340" w14:textId="5AF7949F" w:rsidR="00444446" w:rsidRPr="007B3F24" w:rsidRDefault="00444446" w:rsidP="0030559B">
      <w:r>
        <w:t>D. These observations / deficiencies to be recorded in E24 for follow</w:t>
      </w:r>
      <w:r w:rsidR="0088575A">
        <w:t xml:space="preserve"> </w:t>
      </w:r>
      <w:r>
        <w:t>up.</w:t>
      </w:r>
    </w:p>
    <w:sectPr w:rsidR="00444446" w:rsidRPr="007B3F24" w:rsidSect="00A52FBD">
      <w:headerReference w:type="even" r:id="rId8"/>
      <w:headerReference w:type="default" r:id="rId9"/>
      <w:footerReference w:type="even" r:id="rId10"/>
      <w:footerReference w:type="default" r:id="rId11"/>
      <w:headerReference w:type="first" r:id="rId12"/>
      <w:pgSz w:w="11909" w:h="16834" w:code="9"/>
      <w:pgMar w:top="568" w:right="1440" w:bottom="720" w:left="1440" w:header="57" w:footer="0"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53595" w14:textId="77777777" w:rsidR="009D368A" w:rsidRDefault="009D368A" w:rsidP="0030559B">
      <w:r>
        <w:separator/>
      </w:r>
    </w:p>
    <w:p w14:paraId="63555185" w14:textId="77777777" w:rsidR="009D368A" w:rsidRDefault="009D368A" w:rsidP="0030559B"/>
    <w:p w14:paraId="5B254497" w14:textId="77777777" w:rsidR="009D368A" w:rsidRDefault="009D368A" w:rsidP="0030559B"/>
    <w:p w14:paraId="3FC53690" w14:textId="77777777" w:rsidR="009D368A" w:rsidRDefault="009D368A" w:rsidP="0030559B"/>
    <w:p w14:paraId="0BCB06C3" w14:textId="77777777" w:rsidR="009D368A" w:rsidRDefault="009D368A" w:rsidP="0030559B"/>
    <w:p w14:paraId="06CF0F28" w14:textId="77777777" w:rsidR="009D368A" w:rsidRDefault="009D368A" w:rsidP="0030559B"/>
    <w:p w14:paraId="50851A5E" w14:textId="77777777" w:rsidR="009D368A" w:rsidRDefault="009D368A" w:rsidP="0030559B"/>
    <w:p w14:paraId="1D5161C4" w14:textId="77777777" w:rsidR="009D368A" w:rsidRDefault="009D368A" w:rsidP="0030559B"/>
    <w:p w14:paraId="562058F8" w14:textId="77777777" w:rsidR="009D368A" w:rsidRDefault="009D368A" w:rsidP="0030559B"/>
    <w:p w14:paraId="320207D9" w14:textId="77777777" w:rsidR="009D368A" w:rsidRDefault="009D368A" w:rsidP="0030559B"/>
    <w:p w14:paraId="12F3DCF0" w14:textId="77777777" w:rsidR="009D368A" w:rsidRDefault="009D368A" w:rsidP="0030559B"/>
    <w:p w14:paraId="306F9325" w14:textId="77777777" w:rsidR="009D368A" w:rsidRDefault="009D368A" w:rsidP="0030559B"/>
    <w:p w14:paraId="436CAF82" w14:textId="77777777" w:rsidR="009D368A" w:rsidRDefault="009D368A" w:rsidP="0030559B"/>
    <w:p w14:paraId="3B95E97D" w14:textId="77777777" w:rsidR="009D368A" w:rsidRDefault="009D368A" w:rsidP="0030559B"/>
    <w:p w14:paraId="012B4365" w14:textId="77777777" w:rsidR="009D368A" w:rsidRDefault="009D368A" w:rsidP="0030559B"/>
    <w:p w14:paraId="73C52B24" w14:textId="77777777" w:rsidR="009D368A" w:rsidRDefault="009D368A" w:rsidP="0030559B"/>
    <w:p w14:paraId="6E14FFC9" w14:textId="77777777" w:rsidR="009D368A" w:rsidRDefault="009D368A" w:rsidP="0030559B"/>
    <w:p w14:paraId="36A5A334" w14:textId="77777777" w:rsidR="009D368A" w:rsidRDefault="009D368A" w:rsidP="0030559B"/>
    <w:p w14:paraId="0B72CC00" w14:textId="77777777" w:rsidR="009D368A" w:rsidRDefault="009D368A" w:rsidP="0030559B"/>
    <w:p w14:paraId="4E08C1C3" w14:textId="77777777" w:rsidR="009D368A" w:rsidRDefault="009D368A"/>
    <w:p w14:paraId="40FE44A9" w14:textId="77777777" w:rsidR="009D368A" w:rsidRDefault="009D368A" w:rsidP="005E2A25"/>
    <w:p w14:paraId="759CD3AB" w14:textId="77777777" w:rsidR="009D368A" w:rsidRDefault="009D368A"/>
    <w:p w14:paraId="1C7143E1" w14:textId="77777777" w:rsidR="009D368A" w:rsidRDefault="009D368A"/>
    <w:p w14:paraId="4045D2D9" w14:textId="77777777" w:rsidR="009D368A" w:rsidRDefault="009D368A"/>
  </w:endnote>
  <w:endnote w:type="continuationSeparator" w:id="0">
    <w:p w14:paraId="681578C8" w14:textId="77777777" w:rsidR="009D368A" w:rsidRDefault="009D368A" w:rsidP="0030559B">
      <w:r>
        <w:continuationSeparator/>
      </w:r>
    </w:p>
    <w:p w14:paraId="1AC78BB1" w14:textId="77777777" w:rsidR="009D368A" w:rsidRDefault="009D368A" w:rsidP="0030559B"/>
    <w:p w14:paraId="7446C284" w14:textId="77777777" w:rsidR="009D368A" w:rsidRDefault="009D368A" w:rsidP="0030559B"/>
    <w:p w14:paraId="59A12B27" w14:textId="77777777" w:rsidR="009D368A" w:rsidRDefault="009D368A" w:rsidP="0030559B"/>
    <w:p w14:paraId="170151E9" w14:textId="77777777" w:rsidR="009D368A" w:rsidRDefault="009D368A" w:rsidP="0030559B"/>
    <w:p w14:paraId="28B009D9" w14:textId="77777777" w:rsidR="009D368A" w:rsidRDefault="009D368A" w:rsidP="0030559B"/>
    <w:p w14:paraId="04769823" w14:textId="77777777" w:rsidR="009D368A" w:rsidRDefault="009D368A" w:rsidP="0030559B"/>
    <w:p w14:paraId="54B72312" w14:textId="77777777" w:rsidR="009D368A" w:rsidRDefault="009D368A" w:rsidP="0030559B"/>
    <w:p w14:paraId="10C957C3" w14:textId="77777777" w:rsidR="009D368A" w:rsidRDefault="009D368A" w:rsidP="0030559B"/>
    <w:p w14:paraId="17388EBC" w14:textId="77777777" w:rsidR="009D368A" w:rsidRDefault="009D368A" w:rsidP="0030559B"/>
    <w:p w14:paraId="6FC8934B" w14:textId="77777777" w:rsidR="009D368A" w:rsidRDefault="009D368A" w:rsidP="0030559B"/>
    <w:p w14:paraId="7CC78BA5" w14:textId="77777777" w:rsidR="009D368A" w:rsidRDefault="009D368A" w:rsidP="0030559B"/>
    <w:p w14:paraId="0E452C42" w14:textId="77777777" w:rsidR="009D368A" w:rsidRDefault="009D368A" w:rsidP="0030559B"/>
    <w:p w14:paraId="0EBFA870" w14:textId="77777777" w:rsidR="009D368A" w:rsidRDefault="009D368A" w:rsidP="0030559B"/>
    <w:p w14:paraId="69AD7699" w14:textId="77777777" w:rsidR="009D368A" w:rsidRDefault="009D368A" w:rsidP="0030559B"/>
    <w:p w14:paraId="3EABC857" w14:textId="77777777" w:rsidR="009D368A" w:rsidRDefault="009D368A" w:rsidP="0030559B"/>
    <w:p w14:paraId="5F3175A4" w14:textId="77777777" w:rsidR="009D368A" w:rsidRDefault="009D368A" w:rsidP="0030559B"/>
    <w:p w14:paraId="077AEBB9" w14:textId="77777777" w:rsidR="009D368A" w:rsidRDefault="009D368A" w:rsidP="0030559B"/>
    <w:p w14:paraId="11B1D534" w14:textId="77777777" w:rsidR="009D368A" w:rsidRDefault="009D368A" w:rsidP="0030559B"/>
    <w:p w14:paraId="6E4CD9D2" w14:textId="77777777" w:rsidR="009D368A" w:rsidRDefault="009D368A"/>
    <w:p w14:paraId="154D3465" w14:textId="77777777" w:rsidR="009D368A" w:rsidRDefault="009D368A" w:rsidP="005E2A25"/>
    <w:p w14:paraId="4DDFB7C5" w14:textId="77777777" w:rsidR="009D368A" w:rsidRDefault="009D368A"/>
    <w:p w14:paraId="1A99D96F" w14:textId="77777777" w:rsidR="009D368A" w:rsidRDefault="009D368A"/>
    <w:p w14:paraId="1B373B23" w14:textId="77777777" w:rsidR="009D368A" w:rsidRDefault="009D3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81DE" w14:textId="77777777" w:rsidR="00910D3D" w:rsidRDefault="00910D3D" w:rsidP="0030559B">
    <w:pPr>
      <w:pStyle w:val="Footer"/>
    </w:pPr>
  </w:p>
  <w:p w14:paraId="02371DA9" w14:textId="77777777" w:rsidR="00910D3D" w:rsidRDefault="00910D3D" w:rsidP="0030559B"/>
  <w:p w14:paraId="17798130" w14:textId="77777777" w:rsidR="00910D3D" w:rsidRDefault="00910D3D" w:rsidP="0030559B"/>
  <w:p w14:paraId="2B5DC909" w14:textId="77777777" w:rsidR="00910D3D" w:rsidRDefault="00910D3D" w:rsidP="0030559B"/>
  <w:p w14:paraId="47F62A66" w14:textId="77777777" w:rsidR="00910D3D" w:rsidRDefault="00910D3D" w:rsidP="0030559B"/>
  <w:p w14:paraId="49C55383" w14:textId="77777777" w:rsidR="00910D3D" w:rsidRDefault="00910D3D" w:rsidP="0030559B"/>
  <w:p w14:paraId="322194DE" w14:textId="77777777" w:rsidR="00910D3D" w:rsidRDefault="00910D3D" w:rsidP="0030559B"/>
  <w:p w14:paraId="4D58DF0A" w14:textId="77777777" w:rsidR="00910D3D" w:rsidRDefault="00910D3D" w:rsidP="0030559B"/>
  <w:p w14:paraId="65716D07" w14:textId="77777777" w:rsidR="00910D3D" w:rsidRDefault="00910D3D" w:rsidP="0030559B"/>
  <w:p w14:paraId="4B70A30C" w14:textId="77777777" w:rsidR="00910D3D" w:rsidRDefault="00910D3D" w:rsidP="0030559B"/>
  <w:p w14:paraId="3B2BE6B7" w14:textId="77777777" w:rsidR="00910D3D" w:rsidRDefault="00910D3D" w:rsidP="0030559B"/>
  <w:p w14:paraId="1E3ECEC7" w14:textId="77777777" w:rsidR="00910D3D" w:rsidRDefault="00910D3D" w:rsidP="0030559B"/>
  <w:p w14:paraId="6A8F6907" w14:textId="77777777" w:rsidR="00910D3D" w:rsidRDefault="00910D3D" w:rsidP="0030559B"/>
  <w:p w14:paraId="1ABD2F5A" w14:textId="77777777" w:rsidR="00910D3D" w:rsidRDefault="00910D3D" w:rsidP="0030559B"/>
  <w:p w14:paraId="66CE4232" w14:textId="77777777" w:rsidR="00910D3D" w:rsidRDefault="00910D3D" w:rsidP="0030559B"/>
  <w:p w14:paraId="11CE6257" w14:textId="77777777" w:rsidR="00910D3D" w:rsidRDefault="00910D3D" w:rsidP="0030559B"/>
  <w:p w14:paraId="359F65D8" w14:textId="77777777" w:rsidR="00910D3D" w:rsidRDefault="00910D3D" w:rsidP="0030559B"/>
  <w:p w14:paraId="3F12D8D3" w14:textId="77777777" w:rsidR="00910D3D" w:rsidRDefault="00910D3D" w:rsidP="0030559B"/>
  <w:p w14:paraId="5114E9D2" w14:textId="77777777" w:rsidR="00910D3D" w:rsidRDefault="00910D3D" w:rsidP="0030559B"/>
  <w:p w14:paraId="2A5B0EF5" w14:textId="77777777" w:rsidR="00910D3D" w:rsidRDefault="00910D3D" w:rsidP="0030559B"/>
  <w:p w14:paraId="0259958A" w14:textId="77777777" w:rsidR="00910D3D" w:rsidRDefault="00910D3D" w:rsidP="0030559B"/>
  <w:p w14:paraId="66445F33" w14:textId="77777777" w:rsidR="00910D3D" w:rsidRDefault="00910D3D" w:rsidP="0030559B"/>
  <w:p w14:paraId="704B918A" w14:textId="77777777" w:rsidR="00910D3D" w:rsidRDefault="00910D3D" w:rsidP="005E2A25"/>
  <w:p w14:paraId="6178DCE1" w14:textId="77777777" w:rsidR="00223D2D" w:rsidRDefault="00223D2D"/>
  <w:p w14:paraId="64098A8B" w14:textId="77777777" w:rsidR="002A2825" w:rsidRDefault="002A2825"/>
  <w:p w14:paraId="7769FA00" w14:textId="77777777" w:rsidR="00F85318" w:rsidRDefault="00F853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FE59" w14:textId="77777777" w:rsidR="0092417A" w:rsidRDefault="0092417A">
    <w:pPr>
      <w:pStyle w:val="Footer"/>
    </w:pPr>
  </w:p>
  <w:p w14:paraId="4D14657E" w14:textId="77777777" w:rsidR="00F46E39" w:rsidRDefault="00F46E39"/>
  <w:p w14:paraId="2628B2A9" w14:textId="77777777" w:rsidR="00F46E39" w:rsidRDefault="00F46E39" w:rsidP="005E2A25"/>
  <w:p w14:paraId="4878DFFF" w14:textId="77777777" w:rsidR="00223D2D" w:rsidRDefault="00223D2D"/>
  <w:p w14:paraId="1914828C" w14:textId="77777777" w:rsidR="002A2825" w:rsidRDefault="002A2825"/>
  <w:p w14:paraId="1400939E" w14:textId="77777777" w:rsidR="00F85318" w:rsidRDefault="00F853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F1D3" w14:textId="77777777" w:rsidR="009D368A" w:rsidRDefault="009D368A" w:rsidP="0030559B">
      <w:r>
        <w:separator/>
      </w:r>
    </w:p>
    <w:p w14:paraId="4C66EA97" w14:textId="77777777" w:rsidR="009D368A" w:rsidRDefault="009D368A" w:rsidP="0030559B"/>
    <w:p w14:paraId="234292E0" w14:textId="77777777" w:rsidR="009D368A" w:rsidRDefault="009D368A" w:rsidP="0030559B"/>
    <w:p w14:paraId="4C09640E" w14:textId="77777777" w:rsidR="009D368A" w:rsidRDefault="009D368A" w:rsidP="0030559B"/>
    <w:p w14:paraId="1F504E45" w14:textId="77777777" w:rsidR="009D368A" w:rsidRDefault="009D368A" w:rsidP="0030559B"/>
    <w:p w14:paraId="66D77718" w14:textId="77777777" w:rsidR="009D368A" w:rsidRDefault="009D368A" w:rsidP="0030559B"/>
    <w:p w14:paraId="7300BF3D" w14:textId="77777777" w:rsidR="009D368A" w:rsidRDefault="009D368A" w:rsidP="0030559B"/>
    <w:p w14:paraId="7EB57A19" w14:textId="77777777" w:rsidR="009D368A" w:rsidRDefault="009D368A" w:rsidP="0030559B"/>
    <w:p w14:paraId="131A0380" w14:textId="77777777" w:rsidR="009D368A" w:rsidRDefault="009D368A" w:rsidP="0030559B"/>
    <w:p w14:paraId="6805070F" w14:textId="77777777" w:rsidR="009D368A" w:rsidRDefault="009D368A" w:rsidP="0030559B"/>
    <w:p w14:paraId="23ECC82E" w14:textId="77777777" w:rsidR="009D368A" w:rsidRDefault="009D368A" w:rsidP="0030559B"/>
    <w:p w14:paraId="4DC85E9B" w14:textId="77777777" w:rsidR="009D368A" w:rsidRDefault="009D368A" w:rsidP="0030559B"/>
    <w:p w14:paraId="1AE24E9B" w14:textId="77777777" w:rsidR="009D368A" w:rsidRDefault="009D368A" w:rsidP="0030559B"/>
    <w:p w14:paraId="76EE522B" w14:textId="77777777" w:rsidR="009D368A" w:rsidRDefault="009D368A" w:rsidP="0030559B"/>
    <w:p w14:paraId="2FD32EDD" w14:textId="77777777" w:rsidR="009D368A" w:rsidRDefault="009D368A" w:rsidP="0030559B"/>
    <w:p w14:paraId="53B995D9" w14:textId="77777777" w:rsidR="009D368A" w:rsidRDefault="009D368A" w:rsidP="0030559B"/>
    <w:p w14:paraId="11B67D34" w14:textId="77777777" w:rsidR="009D368A" w:rsidRDefault="009D368A" w:rsidP="0030559B"/>
    <w:p w14:paraId="20EDDF6D" w14:textId="77777777" w:rsidR="009D368A" w:rsidRDefault="009D368A" w:rsidP="0030559B"/>
    <w:p w14:paraId="60A12087" w14:textId="77777777" w:rsidR="009D368A" w:rsidRDefault="009D368A" w:rsidP="0030559B"/>
    <w:p w14:paraId="2069C345" w14:textId="77777777" w:rsidR="009D368A" w:rsidRDefault="009D368A"/>
    <w:p w14:paraId="1474FAF2" w14:textId="77777777" w:rsidR="009D368A" w:rsidRDefault="009D368A" w:rsidP="005E2A25"/>
    <w:p w14:paraId="66CBD753" w14:textId="77777777" w:rsidR="009D368A" w:rsidRDefault="009D368A"/>
    <w:p w14:paraId="35107AF2" w14:textId="77777777" w:rsidR="009D368A" w:rsidRDefault="009D368A"/>
    <w:p w14:paraId="5449700D" w14:textId="77777777" w:rsidR="009D368A" w:rsidRDefault="009D368A"/>
  </w:footnote>
  <w:footnote w:type="continuationSeparator" w:id="0">
    <w:p w14:paraId="1A176FF9" w14:textId="77777777" w:rsidR="009D368A" w:rsidRDefault="009D368A" w:rsidP="0030559B">
      <w:r>
        <w:continuationSeparator/>
      </w:r>
    </w:p>
    <w:p w14:paraId="102F732F" w14:textId="77777777" w:rsidR="009D368A" w:rsidRDefault="009D368A" w:rsidP="0030559B"/>
    <w:p w14:paraId="07628FBE" w14:textId="77777777" w:rsidR="009D368A" w:rsidRDefault="009D368A" w:rsidP="0030559B"/>
    <w:p w14:paraId="6B31324E" w14:textId="77777777" w:rsidR="009D368A" w:rsidRDefault="009D368A" w:rsidP="0030559B"/>
    <w:p w14:paraId="5963C2B6" w14:textId="77777777" w:rsidR="009D368A" w:rsidRDefault="009D368A" w:rsidP="0030559B"/>
    <w:p w14:paraId="63319B01" w14:textId="77777777" w:rsidR="009D368A" w:rsidRDefault="009D368A" w:rsidP="0030559B"/>
    <w:p w14:paraId="01145BDF" w14:textId="77777777" w:rsidR="009D368A" w:rsidRDefault="009D368A" w:rsidP="0030559B"/>
    <w:p w14:paraId="051519B6" w14:textId="77777777" w:rsidR="009D368A" w:rsidRDefault="009D368A" w:rsidP="0030559B"/>
    <w:p w14:paraId="1588083A" w14:textId="77777777" w:rsidR="009D368A" w:rsidRDefault="009D368A" w:rsidP="0030559B"/>
    <w:p w14:paraId="1EB06562" w14:textId="77777777" w:rsidR="009D368A" w:rsidRDefault="009D368A" w:rsidP="0030559B"/>
    <w:p w14:paraId="702E1FAB" w14:textId="77777777" w:rsidR="009D368A" w:rsidRDefault="009D368A" w:rsidP="0030559B"/>
    <w:p w14:paraId="3481E8F2" w14:textId="77777777" w:rsidR="009D368A" w:rsidRDefault="009D368A" w:rsidP="0030559B"/>
    <w:p w14:paraId="76D24F46" w14:textId="77777777" w:rsidR="009D368A" w:rsidRDefault="009D368A" w:rsidP="0030559B"/>
    <w:p w14:paraId="7D381594" w14:textId="77777777" w:rsidR="009D368A" w:rsidRDefault="009D368A" w:rsidP="0030559B"/>
    <w:p w14:paraId="6BA0D75C" w14:textId="77777777" w:rsidR="009D368A" w:rsidRDefault="009D368A" w:rsidP="0030559B"/>
    <w:p w14:paraId="1472C35C" w14:textId="77777777" w:rsidR="009D368A" w:rsidRDefault="009D368A" w:rsidP="0030559B"/>
    <w:p w14:paraId="11BD594C" w14:textId="77777777" w:rsidR="009D368A" w:rsidRDefault="009D368A" w:rsidP="0030559B"/>
    <w:p w14:paraId="281766EB" w14:textId="77777777" w:rsidR="009D368A" w:rsidRDefault="009D368A" w:rsidP="0030559B"/>
    <w:p w14:paraId="24D40297" w14:textId="77777777" w:rsidR="009D368A" w:rsidRDefault="009D368A" w:rsidP="0030559B"/>
    <w:p w14:paraId="74741DB0" w14:textId="77777777" w:rsidR="009D368A" w:rsidRDefault="009D368A"/>
    <w:p w14:paraId="25A3EA0A" w14:textId="77777777" w:rsidR="009D368A" w:rsidRDefault="009D368A" w:rsidP="005E2A25"/>
    <w:p w14:paraId="1C565A47" w14:textId="77777777" w:rsidR="009D368A" w:rsidRDefault="009D368A"/>
    <w:p w14:paraId="37D204B3" w14:textId="77777777" w:rsidR="009D368A" w:rsidRDefault="009D368A"/>
    <w:p w14:paraId="0F0B15A1" w14:textId="77777777" w:rsidR="009D368A" w:rsidRDefault="009D36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5C67" w14:textId="77777777" w:rsidR="00910D3D" w:rsidRDefault="00910D3D" w:rsidP="0030559B"/>
  <w:p w14:paraId="12E3BBB4" w14:textId="77777777" w:rsidR="00910D3D" w:rsidRDefault="00910D3D" w:rsidP="0030559B"/>
  <w:p w14:paraId="45A4AB87" w14:textId="77777777" w:rsidR="00910D3D" w:rsidRDefault="00910D3D" w:rsidP="0030559B"/>
  <w:p w14:paraId="59552A4A" w14:textId="77777777" w:rsidR="00910D3D" w:rsidRDefault="00910D3D" w:rsidP="0030559B"/>
  <w:p w14:paraId="33444754" w14:textId="77777777" w:rsidR="00910D3D" w:rsidRDefault="00910D3D" w:rsidP="0030559B"/>
  <w:p w14:paraId="5D713150" w14:textId="77777777" w:rsidR="00910D3D" w:rsidRDefault="00910D3D" w:rsidP="0030559B"/>
  <w:p w14:paraId="5A7DB50F" w14:textId="77777777" w:rsidR="00910D3D" w:rsidRDefault="00910D3D" w:rsidP="0030559B"/>
  <w:p w14:paraId="2397E8FA" w14:textId="77777777" w:rsidR="00910D3D" w:rsidRDefault="00910D3D" w:rsidP="0030559B"/>
  <w:p w14:paraId="15D18136" w14:textId="77777777" w:rsidR="00910D3D" w:rsidRDefault="00910D3D" w:rsidP="0030559B"/>
  <w:p w14:paraId="2156A58C" w14:textId="77777777" w:rsidR="00910D3D" w:rsidRDefault="00910D3D" w:rsidP="0030559B"/>
  <w:p w14:paraId="1419B6CA" w14:textId="77777777" w:rsidR="00910D3D" w:rsidRDefault="00910D3D" w:rsidP="0030559B"/>
  <w:p w14:paraId="39862F70" w14:textId="77777777" w:rsidR="00910D3D" w:rsidRDefault="00910D3D" w:rsidP="0030559B"/>
  <w:p w14:paraId="6BD69D2C" w14:textId="77777777" w:rsidR="00910D3D" w:rsidRDefault="00910D3D" w:rsidP="0030559B"/>
  <w:p w14:paraId="235897BF" w14:textId="77777777" w:rsidR="00910D3D" w:rsidRDefault="00910D3D" w:rsidP="0030559B"/>
  <w:p w14:paraId="18C2507B" w14:textId="77777777" w:rsidR="00910D3D" w:rsidRDefault="00910D3D" w:rsidP="0030559B"/>
  <w:p w14:paraId="71964D35" w14:textId="77777777" w:rsidR="00910D3D" w:rsidRDefault="00910D3D" w:rsidP="0030559B"/>
  <w:p w14:paraId="2E1CD1E2" w14:textId="77777777" w:rsidR="00910D3D" w:rsidRDefault="00910D3D" w:rsidP="0030559B"/>
  <w:p w14:paraId="22AC86AC" w14:textId="77777777" w:rsidR="00910D3D" w:rsidRDefault="00910D3D" w:rsidP="0030559B"/>
  <w:p w14:paraId="3990070F" w14:textId="77777777" w:rsidR="00910D3D" w:rsidRDefault="00910D3D" w:rsidP="0030559B"/>
  <w:p w14:paraId="44E19323" w14:textId="77777777" w:rsidR="00910D3D" w:rsidRDefault="00910D3D" w:rsidP="005E2A25"/>
  <w:p w14:paraId="78B41B98" w14:textId="77777777" w:rsidR="00223D2D" w:rsidRDefault="00223D2D"/>
  <w:p w14:paraId="7C6DD2CC" w14:textId="77777777" w:rsidR="002A2825" w:rsidRDefault="002A2825"/>
  <w:p w14:paraId="2D63A0D4" w14:textId="77777777" w:rsidR="00F85318" w:rsidRDefault="00F853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D7F3" w14:textId="77777777" w:rsidR="00C13223" w:rsidRDefault="00C13223" w:rsidP="00C13223">
    <w:pPr>
      <w:pStyle w:val="Header"/>
    </w:pPr>
  </w:p>
  <w:tbl>
    <w:tblPr>
      <w:tblW w:w="10717" w:type="dxa"/>
      <w:tblInd w:w="-879" w:type="dxa"/>
      <w:tblLayout w:type="fixed"/>
      <w:tblCellMar>
        <w:left w:w="43" w:type="dxa"/>
        <w:right w:w="43" w:type="dxa"/>
      </w:tblCellMar>
      <w:tblLook w:val="04A0" w:firstRow="1" w:lastRow="0" w:firstColumn="1" w:lastColumn="0" w:noHBand="0" w:noVBand="1"/>
    </w:tblPr>
    <w:tblGrid>
      <w:gridCol w:w="1532"/>
      <w:gridCol w:w="7662"/>
      <w:gridCol w:w="1523"/>
    </w:tblGrid>
    <w:tr w:rsidR="00C13223" w:rsidRPr="00361639" w14:paraId="22EED5A8" w14:textId="77777777" w:rsidTr="002F76BC">
      <w:trPr>
        <w:cantSplit/>
        <w:trHeight w:val="114"/>
      </w:trPr>
      <w:tc>
        <w:tcPr>
          <w:tcW w:w="1532" w:type="dxa"/>
          <w:vMerge w:val="restart"/>
          <w:tcBorders>
            <w:top w:val="double" w:sz="6" w:space="0" w:color="auto"/>
            <w:left w:val="double" w:sz="6" w:space="0" w:color="auto"/>
            <w:bottom w:val="double" w:sz="6" w:space="0" w:color="auto"/>
            <w:right w:val="nil"/>
          </w:tcBorders>
          <w:vAlign w:val="center"/>
          <w:hideMark/>
        </w:tcPr>
        <w:p w14:paraId="33053B14" w14:textId="77777777" w:rsidR="00C13223" w:rsidRPr="00361639" w:rsidRDefault="00C13223" w:rsidP="00C13223">
          <w:pPr>
            <w:overflowPunct w:val="0"/>
            <w:adjustRightInd w:val="0"/>
            <w:spacing w:line="256" w:lineRule="auto"/>
            <w:jc w:val="center"/>
            <w:textAlignment w:val="baseline"/>
            <w:rPr>
              <w:rFonts w:ascii="Times New Roman" w:eastAsia="MS Mincho" w:hAnsi="Times New Roman"/>
              <w:b/>
              <w:bCs/>
              <w:sz w:val="24"/>
              <w:szCs w:val="24"/>
              <w:lang w:bidi="th-TH"/>
            </w:rPr>
          </w:pPr>
          <w:r>
            <w:rPr>
              <w:rFonts w:ascii="Times New Roman" w:eastAsia="MS Mincho" w:hAnsi="Times New Roman"/>
              <w:b/>
              <w:bCs/>
              <w:color w:val="0070C0"/>
              <w:sz w:val="24"/>
              <w:szCs w:val="24"/>
              <w:lang w:bidi="th-TH"/>
            </w:rPr>
            <w:t>NAV-15</w:t>
          </w:r>
        </w:p>
      </w:tc>
      <w:tc>
        <w:tcPr>
          <w:tcW w:w="7662" w:type="dxa"/>
          <w:tcBorders>
            <w:top w:val="double" w:sz="6" w:space="0" w:color="auto"/>
            <w:left w:val="single" w:sz="6" w:space="0" w:color="auto"/>
            <w:bottom w:val="nil"/>
            <w:right w:val="nil"/>
          </w:tcBorders>
          <w:vAlign w:val="center"/>
        </w:tcPr>
        <w:p w14:paraId="6AB831C6" w14:textId="77777777" w:rsidR="00C13223" w:rsidRPr="00361639" w:rsidRDefault="00C13223" w:rsidP="00C13223">
          <w:pPr>
            <w:overflowPunct w:val="0"/>
            <w:adjustRightInd w:val="0"/>
            <w:spacing w:line="256" w:lineRule="auto"/>
            <w:jc w:val="center"/>
            <w:textAlignment w:val="baseline"/>
            <w:rPr>
              <w:rFonts w:ascii="Times New Roman" w:eastAsia="MS Mincho" w:hAnsi="Times New Roman"/>
              <w:szCs w:val="24"/>
              <w:lang w:bidi="th-TH"/>
            </w:rPr>
          </w:pPr>
        </w:p>
      </w:tc>
      <w:tc>
        <w:tcPr>
          <w:tcW w:w="1523" w:type="dxa"/>
          <w:tcBorders>
            <w:top w:val="double" w:sz="6" w:space="0" w:color="auto"/>
            <w:left w:val="single" w:sz="6" w:space="0" w:color="auto"/>
            <w:bottom w:val="single" w:sz="6" w:space="0" w:color="auto"/>
            <w:right w:val="double" w:sz="6" w:space="0" w:color="auto"/>
          </w:tcBorders>
          <w:vAlign w:val="center"/>
          <w:hideMark/>
        </w:tcPr>
        <w:p w14:paraId="375A6C05" w14:textId="77777777" w:rsidR="00C13223" w:rsidRPr="00361639" w:rsidRDefault="00C13223" w:rsidP="00C13223">
          <w:pPr>
            <w:overflowPunct w:val="0"/>
            <w:adjustRightInd w:val="0"/>
            <w:spacing w:line="256" w:lineRule="auto"/>
            <w:jc w:val="center"/>
            <w:textAlignment w:val="baseline"/>
            <w:rPr>
              <w:rFonts w:ascii="Times New Roman" w:eastAsia="MS Mincho" w:hAnsi="Times New Roman"/>
              <w:b/>
              <w:bCs/>
              <w:szCs w:val="24"/>
              <w:lang w:eastAsia="ja-JP" w:bidi="th-TH"/>
            </w:rPr>
          </w:pPr>
          <w:r w:rsidRPr="00361639">
            <w:rPr>
              <w:rFonts w:eastAsia="MS Mincho"/>
              <w:b/>
              <w:bCs/>
              <w:sz w:val="16"/>
              <w:szCs w:val="24"/>
              <w:lang w:bidi="th-TH"/>
            </w:rPr>
            <w:t xml:space="preserve">Form No.: </w:t>
          </w:r>
          <w:r>
            <w:rPr>
              <w:rFonts w:eastAsia="MS Mincho"/>
              <w:b/>
              <w:bCs/>
              <w:sz w:val="16"/>
              <w:szCs w:val="24"/>
              <w:lang w:bidi="th-TH"/>
            </w:rPr>
            <w:t>NAV-15</w:t>
          </w:r>
        </w:p>
      </w:tc>
    </w:tr>
    <w:tr w:rsidR="00C13223" w:rsidRPr="00361639" w14:paraId="798F2188" w14:textId="77777777" w:rsidTr="002F76BC">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3F875FB4" w14:textId="77777777" w:rsidR="00C13223" w:rsidRPr="00361639" w:rsidRDefault="00C13223" w:rsidP="00C13223">
          <w:pPr>
            <w:spacing w:line="256" w:lineRule="auto"/>
            <w:jc w:val="center"/>
            <w:rPr>
              <w:szCs w:val="24"/>
              <w:lang w:bidi="th-TH"/>
            </w:rPr>
          </w:pPr>
        </w:p>
      </w:tc>
      <w:tc>
        <w:tcPr>
          <w:tcW w:w="7662" w:type="dxa"/>
          <w:tcBorders>
            <w:top w:val="nil"/>
            <w:left w:val="single" w:sz="6" w:space="0" w:color="auto"/>
            <w:bottom w:val="nil"/>
            <w:right w:val="nil"/>
          </w:tcBorders>
          <w:vAlign w:val="center"/>
          <w:hideMark/>
        </w:tcPr>
        <w:p w14:paraId="476F55C8" w14:textId="77777777" w:rsidR="00C13223" w:rsidRPr="00361639" w:rsidRDefault="00C13223" w:rsidP="00C13223">
          <w:pPr>
            <w:overflowPunct w:val="0"/>
            <w:adjustRightInd w:val="0"/>
            <w:spacing w:line="256" w:lineRule="auto"/>
            <w:textAlignment w:val="baseline"/>
            <w:rPr>
              <w:rFonts w:eastAsia="MS Mincho" w:cs="Arial"/>
              <w:b/>
              <w:bCs/>
              <w:sz w:val="28"/>
              <w:szCs w:val="28"/>
              <w:lang w:bidi="th-TH"/>
            </w:rPr>
          </w:pPr>
        </w:p>
      </w:tc>
      <w:tc>
        <w:tcPr>
          <w:tcW w:w="1523" w:type="dxa"/>
          <w:tcBorders>
            <w:top w:val="nil"/>
            <w:left w:val="single" w:sz="6" w:space="0" w:color="auto"/>
            <w:bottom w:val="single" w:sz="6" w:space="0" w:color="auto"/>
            <w:right w:val="double" w:sz="6" w:space="0" w:color="auto"/>
          </w:tcBorders>
          <w:vAlign w:val="center"/>
          <w:hideMark/>
        </w:tcPr>
        <w:p w14:paraId="153AA7E2" w14:textId="77777777" w:rsidR="00C13223" w:rsidRPr="00361639" w:rsidRDefault="00C13223" w:rsidP="00C13223">
          <w:pPr>
            <w:overflowPunct w:val="0"/>
            <w:adjustRightInd w:val="0"/>
            <w:spacing w:line="256" w:lineRule="auto"/>
            <w:jc w:val="center"/>
            <w:textAlignment w:val="baseline"/>
            <w:rPr>
              <w:rFonts w:eastAsia="MS Mincho"/>
              <w:color w:val="FF0000"/>
              <w:sz w:val="14"/>
              <w:szCs w:val="24"/>
              <w:lang w:bidi="th-TH"/>
            </w:rPr>
          </w:pPr>
          <w:r w:rsidRPr="00361639">
            <w:rPr>
              <w:rFonts w:eastAsia="MS Mincho"/>
              <w:color w:val="FF0000"/>
              <w:sz w:val="14"/>
              <w:szCs w:val="24"/>
              <w:lang w:bidi="th-TH"/>
            </w:rPr>
            <w:t>Revision: 01</w:t>
          </w:r>
        </w:p>
        <w:p w14:paraId="064754DC" w14:textId="77777777" w:rsidR="00C13223" w:rsidRPr="00361639" w:rsidRDefault="00C13223" w:rsidP="00C13223">
          <w:pPr>
            <w:overflowPunct w:val="0"/>
            <w:adjustRightInd w:val="0"/>
            <w:spacing w:line="256" w:lineRule="auto"/>
            <w:jc w:val="center"/>
            <w:textAlignment w:val="baseline"/>
            <w:rPr>
              <w:rFonts w:ascii="Times New Roman" w:eastAsia="MS Mincho" w:hAnsi="Times New Roman"/>
              <w:sz w:val="14"/>
              <w:szCs w:val="24"/>
              <w:lang w:eastAsia="ja-JP" w:bidi="th-TH"/>
            </w:rPr>
          </w:pPr>
          <w:r w:rsidRPr="00361639">
            <w:rPr>
              <w:rFonts w:eastAsia="MS Mincho"/>
              <w:color w:val="FF0000"/>
              <w:sz w:val="14"/>
              <w:szCs w:val="24"/>
              <w:lang w:bidi="th-TH"/>
            </w:rPr>
            <w:t>Date: 15 Oct 2024</w:t>
          </w:r>
        </w:p>
      </w:tc>
    </w:tr>
    <w:tr w:rsidR="00C13223" w:rsidRPr="00361639" w14:paraId="5FE62D3E" w14:textId="77777777" w:rsidTr="002F76BC">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030665A8" w14:textId="77777777" w:rsidR="00C13223" w:rsidRPr="00361639" w:rsidRDefault="00C13223" w:rsidP="00C13223">
          <w:pPr>
            <w:spacing w:line="256" w:lineRule="auto"/>
            <w:jc w:val="center"/>
            <w:rPr>
              <w:szCs w:val="24"/>
              <w:lang w:bidi="th-TH"/>
            </w:rPr>
          </w:pPr>
        </w:p>
      </w:tc>
      <w:tc>
        <w:tcPr>
          <w:tcW w:w="7662" w:type="dxa"/>
          <w:tcBorders>
            <w:top w:val="nil"/>
            <w:left w:val="single" w:sz="6" w:space="0" w:color="auto"/>
            <w:bottom w:val="nil"/>
            <w:right w:val="nil"/>
          </w:tcBorders>
          <w:vAlign w:val="center"/>
        </w:tcPr>
        <w:p w14:paraId="27768C44" w14:textId="77777777" w:rsidR="00C13223" w:rsidRPr="00361639" w:rsidRDefault="00C13223" w:rsidP="00C13223">
          <w:pPr>
            <w:overflowPunct w:val="0"/>
            <w:adjustRightInd w:val="0"/>
            <w:spacing w:line="256" w:lineRule="auto"/>
            <w:jc w:val="center"/>
            <w:textAlignment w:val="baseline"/>
            <w:rPr>
              <w:rFonts w:ascii="Times New Roman" w:eastAsia="MS Mincho" w:hAnsi="Times New Roman"/>
              <w:b/>
              <w:bCs/>
              <w:sz w:val="24"/>
              <w:szCs w:val="24"/>
              <w:lang w:eastAsia="ja-JP" w:bidi="th-TH"/>
            </w:rPr>
          </w:pPr>
          <w:r w:rsidRPr="003F5D56">
            <w:rPr>
              <w:rFonts w:eastAsia="MS Mincho"/>
              <w:b/>
              <w:color w:val="000000"/>
              <w:spacing w:val="-3"/>
              <w:sz w:val="24"/>
              <w:szCs w:val="24"/>
            </w:rPr>
            <w:t>Bridge Procedure Audit Checklist</w:t>
          </w:r>
        </w:p>
      </w:tc>
      <w:tc>
        <w:tcPr>
          <w:tcW w:w="1523" w:type="dxa"/>
          <w:tcBorders>
            <w:top w:val="nil"/>
            <w:left w:val="single" w:sz="6" w:space="0" w:color="auto"/>
            <w:bottom w:val="single" w:sz="6" w:space="0" w:color="auto"/>
            <w:right w:val="double" w:sz="6" w:space="0" w:color="auto"/>
          </w:tcBorders>
          <w:vAlign w:val="center"/>
          <w:hideMark/>
        </w:tcPr>
        <w:p w14:paraId="09EFC2F5" w14:textId="77777777" w:rsidR="00C13223" w:rsidRPr="00361639" w:rsidRDefault="00C13223" w:rsidP="00C13223">
          <w:pPr>
            <w:overflowPunct w:val="0"/>
            <w:adjustRightInd w:val="0"/>
            <w:spacing w:line="256" w:lineRule="auto"/>
            <w:jc w:val="center"/>
            <w:textAlignment w:val="baseline"/>
            <w:rPr>
              <w:rFonts w:eastAsia="MS Mincho" w:cs="Arial"/>
              <w:sz w:val="14"/>
              <w:szCs w:val="24"/>
              <w:lang w:eastAsia="ja-JP" w:bidi="th-TH"/>
            </w:rPr>
          </w:pPr>
          <w:r w:rsidRPr="00361639">
            <w:rPr>
              <w:rFonts w:eastAsia="MS Mincho" w:cs="Arial"/>
              <w:sz w:val="14"/>
              <w:szCs w:val="24"/>
              <w:lang w:eastAsia="ja-JP" w:bidi="th-TH"/>
            </w:rPr>
            <w:t>Issued by: DPA</w:t>
          </w:r>
        </w:p>
        <w:p w14:paraId="4E16E89A" w14:textId="77777777" w:rsidR="00C13223" w:rsidRPr="00361639" w:rsidRDefault="00C13223" w:rsidP="00C13223">
          <w:pPr>
            <w:overflowPunct w:val="0"/>
            <w:adjustRightInd w:val="0"/>
            <w:spacing w:line="256" w:lineRule="auto"/>
            <w:jc w:val="center"/>
            <w:textAlignment w:val="baseline"/>
            <w:rPr>
              <w:rFonts w:eastAsia="MS Mincho" w:cs="Arial"/>
              <w:sz w:val="14"/>
              <w:szCs w:val="24"/>
              <w:lang w:eastAsia="ja-JP" w:bidi="th-TH"/>
            </w:rPr>
          </w:pPr>
          <w:r w:rsidRPr="00361639">
            <w:rPr>
              <w:rFonts w:eastAsia="MS Mincho" w:cs="Arial"/>
              <w:sz w:val="14"/>
              <w:szCs w:val="24"/>
              <w:lang w:eastAsia="ja-JP" w:bidi="th-TH"/>
            </w:rPr>
            <w:t>Approved by: MD</w:t>
          </w:r>
        </w:p>
      </w:tc>
    </w:tr>
    <w:tr w:rsidR="00C13223" w:rsidRPr="00361639" w14:paraId="0CEA2EBC" w14:textId="77777777" w:rsidTr="002F76BC">
      <w:trPr>
        <w:cantSplit/>
        <w:trHeight w:val="24"/>
      </w:trPr>
      <w:tc>
        <w:tcPr>
          <w:tcW w:w="1532" w:type="dxa"/>
          <w:vMerge/>
          <w:tcBorders>
            <w:top w:val="double" w:sz="6" w:space="0" w:color="auto"/>
            <w:left w:val="double" w:sz="6" w:space="0" w:color="auto"/>
            <w:bottom w:val="double" w:sz="6" w:space="0" w:color="auto"/>
            <w:right w:val="nil"/>
          </w:tcBorders>
          <w:vAlign w:val="center"/>
          <w:hideMark/>
        </w:tcPr>
        <w:p w14:paraId="1C628070" w14:textId="77777777" w:rsidR="00C13223" w:rsidRPr="00361639" w:rsidRDefault="00C13223" w:rsidP="00C13223">
          <w:pPr>
            <w:spacing w:line="256" w:lineRule="auto"/>
            <w:jc w:val="center"/>
            <w:rPr>
              <w:szCs w:val="24"/>
              <w:lang w:bidi="th-TH"/>
            </w:rPr>
          </w:pPr>
        </w:p>
      </w:tc>
      <w:tc>
        <w:tcPr>
          <w:tcW w:w="7662" w:type="dxa"/>
          <w:tcBorders>
            <w:top w:val="nil"/>
            <w:left w:val="single" w:sz="6" w:space="0" w:color="auto"/>
            <w:bottom w:val="double" w:sz="6" w:space="0" w:color="auto"/>
            <w:right w:val="nil"/>
          </w:tcBorders>
          <w:vAlign w:val="center"/>
        </w:tcPr>
        <w:p w14:paraId="09E60529" w14:textId="77777777" w:rsidR="00C13223" w:rsidRPr="00361639" w:rsidRDefault="00C13223" w:rsidP="00C13223">
          <w:pPr>
            <w:overflowPunct w:val="0"/>
            <w:adjustRightInd w:val="0"/>
            <w:spacing w:line="256" w:lineRule="auto"/>
            <w:jc w:val="center"/>
            <w:textAlignment w:val="baseline"/>
            <w:rPr>
              <w:rFonts w:ascii="Aptos" w:eastAsia="MS Mincho" w:hAnsi="Aptos" w:cs="Aptos"/>
              <w:b/>
              <w:sz w:val="24"/>
              <w:szCs w:val="24"/>
            </w:rPr>
          </w:pPr>
        </w:p>
      </w:tc>
      <w:tc>
        <w:tcPr>
          <w:tcW w:w="1523" w:type="dxa"/>
          <w:tcBorders>
            <w:top w:val="nil"/>
            <w:left w:val="single" w:sz="6" w:space="0" w:color="auto"/>
            <w:bottom w:val="double" w:sz="6" w:space="0" w:color="auto"/>
            <w:right w:val="double" w:sz="6" w:space="0" w:color="auto"/>
          </w:tcBorders>
          <w:vAlign w:val="center"/>
          <w:hideMark/>
        </w:tcPr>
        <w:p w14:paraId="58609969" w14:textId="77777777" w:rsidR="00C13223" w:rsidRPr="00361639" w:rsidRDefault="00C13223" w:rsidP="00C13223">
          <w:pPr>
            <w:overflowPunct w:val="0"/>
            <w:adjustRightInd w:val="0"/>
            <w:spacing w:line="256" w:lineRule="auto"/>
            <w:jc w:val="center"/>
            <w:textAlignment w:val="baseline"/>
            <w:rPr>
              <w:rFonts w:ascii="Times New Roman" w:eastAsia="MS Mincho" w:hAnsi="Times New Roman"/>
              <w:sz w:val="21"/>
              <w:szCs w:val="24"/>
              <w:lang w:eastAsia="ja-JP" w:bidi="th-TH"/>
            </w:rPr>
          </w:pPr>
          <w:r w:rsidRPr="00361639">
            <w:rPr>
              <w:rFonts w:eastAsia="MS Mincho"/>
              <w:sz w:val="16"/>
              <w:szCs w:val="24"/>
              <w:lang w:bidi="th-TH"/>
            </w:rPr>
            <w:t xml:space="preserve">Page: </w:t>
          </w:r>
          <w:r w:rsidRPr="00361639">
            <w:rPr>
              <w:rFonts w:eastAsia="MS Mincho"/>
              <w:sz w:val="16"/>
              <w:szCs w:val="24"/>
              <w:lang w:bidi="th-TH"/>
            </w:rPr>
            <w:fldChar w:fldCharType="begin"/>
          </w:r>
          <w:r w:rsidRPr="00361639">
            <w:rPr>
              <w:rFonts w:eastAsia="MS Mincho"/>
              <w:sz w:val="16"/>
              <w:szCs w:val="24"/>
              <w:lang w:bidi="th-TH"/>
            </w:rPr>
            <w:instrText xml:space="preserve"> PAGE  \* MERGEFORMAT </w:instrText>
          </w:r>
          <w:r w:rsidRPr="00361639">
            <w:rPr>
              <w:rFonts w:eastAsia="MS Mincho"/>
              <w:sz w:val="16"/>
              <w:szCs w:val="24"/>
              <w:lang w:bidi="th-TH"/>
            </w:rPr>
            <w:fldChar w:fldCharType="separate"/>
          </w:r>
          <w:r>
            <w:rPr>
              <w:rFonts w:eastAsia="MS Mincho"/>
              <w:sz w:val="16"/>
              <w:szCs w:val="24"/>
              <w:lang w:bidi="th-TH"/>
            </w:rPr>
            <w:t>1</w:t>
          </w:r>
          <w:r w:rsidRPr="00361639">
            <w:rPr>
              <w:rFonts w:eastAsia="MS Mincho"/>
              <w:sz w:val="16"/>
              <w:szCs w:val="24"/>
              <w:lang w:bidi="th-TH"/>
            </w:rPr>
            <w:fldChar w:fldCharType="end"/>
          </w:r>
          <w:r w:rsidRPr="00361639">
            <w:rPr>
              <w:rFonts w:eastAsia="MS Mincho"/>
              <w:sz w:val="16"/>
              <w:szCs w:val="24"/>
              <w:lang w:bidi="th-TH"/>
            </w:rPr>
            <w:t xml:space="preserve"> of </w:t>
          </w:r>
          <w:r w:rsidRPr="00361639">
            <w:rPr>
              <w:rFonts w:eastAsia="MS Mincho"/>
              <w:sz w:val="16"/>
              <w:szCs w:val="24"/>
              <w:lang w:bidi="th-TH"/>
            </w:rPr>
            <w:fldChar w:fldCharType="begin"/>
          </w:r>
          <w:r w:rsidRPr="00361639">
            <w:rPr>
              <w:rFonts w:eastAsia="MS Mincho"/>
              <w:sz w:val="16"/>
              <w:szCs w:val="24"/>
              <w:lang w:bidi="th-TH"/>
            </w:rPr>
            <w:instrText xml:space="preserve"> NUMPAGES  \* MERGEFORMAT </w:instrText>
          </w:r>
          <w:r w:rsidRPr="00361639">
            <w:rPr>
              <w:rFonts w:eastAsia="MS Mincho"/>
              <w:sz w:val="16"/>
              <w:szCs w:val="24"/>
              <w:lang w:bidi="th-TH"/>
            </w:rPr>
            <w:fldChar w:fldCharType="separate"/>
          </w:r>
          <w:r>
            <w:rPr>
              <w:rFonts w:eastAsia="MS Mincho"/>
              <w:sz w:val="16"/>
              <w:szCs w:val="24"/>
              <w:lang w:bidi="th-TH"/>
            </w:rPr>
            <w:t>19</w:t>
          </w:r>
          <w:r w:rsidRPr="00361639">
            <w:rPr>
              <w:rFonts w:eastAsia="MS Mincho"/>
              <w:sz w:val="16"/>
              <w:szCs w:val="24"/>
              <w:lang w:bidi="th-TH"/>
            </w:rPr>
            <w:fldChar w:fldCharType="end"/>
          </w:r>
        </w:p>
      </w:tc>
    </w:tr>
  </w:tbl>
  <w:p w14:paraId="3BA4EEF4" w14:textId="77777777" w:rsidR="002A2825" w:rsidRDefault="002A2825"/>
  <w:p w14:paraId="69361D93" w14:textId="77777777" w:rsidR="00F85318" w:rsidRDefault="00F853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004C" w14:textId="77777777" w:rsidR="003F5D56" w:rsidRDefault="003F5D56" w:rsidP="003F5D56">
    <w:pPr>
      <w:pStyle w:val="Header"/>
    </w:pPr>
  </w:p>
  <w:tbl>
    <w:tblPr>
      <w:tblW w:w="10717" w:type="dxa"/>
      <w:tblInd w:w="-879" w:type="dxa"/>
      <w:tblLayout w:type="fixed"/>
      <w:tblCellMar>
        <w:left w:w="43" w:type="dxa"/>
        <w:right w:w="43" w:type="dxa"/>
      </w:tblCellMar>
      <w:tblLook w:val="04A0" w:firstRow="1" w:lastRow="0" w:firstColumn="1" w:lastColumn="0" w:noHBand="0" w:noVBand="1"/>
    </w:tblPr>
    <w:tblGrid>
      <w:gridCol w:w="1532"/>
      <w:gridCol w:w="7662"/>
      <w:gridCol w:w="1523"/>
    </w:tblGrid>
    <w:tr w:rsidR="003F5D56" w:rsidRPr="00361639" w14:paraId="49B01086" w14:textId="77777777" w:rsidTr="003F5D56">
      <w:trPr>
        <w:cantSplit/>
        <w:trHeight w:val="114"/>
      </w:trPr>
      <w:tc>
        <w:tcPr>
          <w:tcW w:w="1532" w:type="dxa"/>
          <w:vMerge w:val="restart"/>
          <w:tcBorders>
            <w:top w:val="double" w:sz="6" w:space="0" w:color="auto"/>
            <w:left w:val="double" w:sz="6" w:space="0" w:color="auto"/>
            <w:bottom w:val="double" w:sz="6" w:space="0" w:color="auto"/>
            <w:right w:val="nil"/>
          </w:tcBorders>
          <w:vAlign w:val="center"/>
          <w:hideMark/>
        </w:tcPr>
        <w:p w14:paraId="18362F4A" w14:textId="6BA133BC" w:rsidR="003F5D56" w:rsidRPr="00361639" w:rsidRDefault="003F5D56" w:rsidP="003F5D56">
          <w:pPr>
            <w:overflowPunct w:val="0"/>
            <w:adjustRightInd w:val="0"/>
            <w:spacing w:line="256" w:lineRule="auto"/>
            <w:jc w:val="center"/>
            <w:textAlignment w:val="baseline"/>
            <w:rPr>
              <w:rFonts w:ascii="Times New Roman" w:eastAsia="MS Mincho" w:hAnsi="Times New Roman"/>
              <w:b/>
              <w:bCs/>
              <w:sz w:val="24"/>
              <w:szCs w:val="24"/>
              <w:lang w:bidi="th-TH"/>
            </w:rPr>
          </w:pPr>
          <w:r>
            <w:rPr>
              <w:rFonts w:ascii="Times New Roman" w:eastAsia="MS Mincho" w:hAnsi="Times New Roman"/>
              <w:b/>
              <w:bCs/>
              <w:color w:val="0070C0"/>
              <w:sz w:val="24"/>
              <w:szCs w:val="24"/>
              <w:lang w:bidi="th-TH"/>
            </w:rPr>
            <w:t>NAV-</w:t>
          </w:r>
          <w:r w:rsidR="008F12A0">
            <w:rPr>
              <w:rFonts w:ascii="Times New Roman" w:eastAsia="MS Mincho" w:hAnsi="Times New Roman"/>
              <w:b/>
              <w:bCs/>
              <w:color w:val="0070C0"/>
              <w:sz w:val="24"/>
              <w:szCs w:val="24"/>
              <w:lang w:bidi="th-TH"/>
            </w:rPr>
            <w:t>15</w:t>
          </w:r>
        </w:p>
      </w:tc>
      <w:tc>
        <w:tcPr>
          <w:tcW w:w="7662" w:type="dxa"/>
          <w:tcBorders>
            <w:top w:val="double" w:sz="6" w:space="0" w:color="auto"/>
            <w:left w:val="single" w:sz="6" w:space="0" w:color="auto"/>
            <w:bottom w:val="nil"/>
            <w:right w:val="nil"/>
          </w:tcBorders>
          <w:vAlign w:val="center"/>
        </w:tcPr>
        <w:p w14:paraId="71C0EEE4" w14:textId="77777777" w:rsidR="003F5D56" w:rsidRPr="00361639" w:rsidRDefault="003F5D56" w:rsidP="003F5D56">
          <w:pPr>
            <w:overflowPunct w:val="0"/>
            <w:adjustRightInd w:val="0"/>
            <w:spacing w:line="256" w:lineRule="auto"/>
            <w:jc w:val="center"/>
            <w:textAlignment w:val="baseline"/>
            <w:rPr>
              <w:rFonts w:ascii="Times New Roman" w:eastAsia="MS Mincho" w:hAnsi="Times New Roman"/>
              <w:szCs w:val="24"/>
              <w:lang w:bidi="th-TH"/>
            </w:rPr>
          </w:pPr>
        </w:p>
      </w:tc>
      <w:tc>
        <w:tcPr>
          <w:tcW w:w="1523" w:type="dxa"/>
          <w:tcBorders>
            <w:top w:val="double" w:sz="6" w:space="0" w:color="auto"/>
            <w:left w:val="single" w:sz="6" w:space="0" w:color="auto"/>
            <w:bottom w:val="single" w:sz="6" w:space="0" w:color="auto"/>
            <w:right w:val="double" w:sz="6" w:space="0" w:color="auto"/>
          </w:tcBorders>
          <w:vAlign w:val="center"/>
          <w:hideMark/>
        </w:tcPr>
        <w:p w14:paraId="119985D6" w14:textId="77B18E64" w:rsidR="003F5D56" w:rsidRPr="00361639" w:rsidRDefault="003F5D56" w:rsidP="003F5D56">
          <w:pPr>
            <w:overflowPunct w:val="0"/>
            <w:adjustRightInd w:val="0"/>
            <w:spacing w:line="256" w:lineRule="auto"/>
            <w:jc w:val="center"/>
            <w:textAlignment w:val="baseline"/>
            <w:rPr>
              <w:rFonts w:ascii="Times New Roman" w:eastAsia="MS Mincho" w:hAnsi="Times New Roman"/>
              <w:b/>
              <w:bCs/>
              <w:szCs w:val="24"/>
              <w:lang w:eastAsia="ja-JP" w:bidi="th-TH"/>
            </w:rPr>
          </w:pPr>
          <w:r w:rsidRPr="00361639">
            <w:rPr>
              <w:rFonts w:eastAsia="MS Mincho"/>
              <w:b/>
              <w:bCs/>
              <w:sz w:val="16"/>
              <w:szCs w:val="24"/>
              <w:lang w:bidi="th-TH"/>
            </w:rPr>
            <w:t xml:space="preserve">Form No.: </w:t>
          </w:r>
          <w:r>
            <w:rPr>
              <w:rFonts w:eastAsia="MS Mincho"/>
              <w:b/>
              <w:bCs/>
              <w:sz w:val="16"/>
              <w:szCs w:val="24"/>
              <w:lang w:bidi="th-TH"/>
            </w:rPr>
            <w:t>NAV-</w:t>
          </w:r>
          <w:r w:rsidR="008F12A0">
            <w:rPr>
              <w:rFonts w:eastAsia="MS Mincho"/>
              <w:b/>
              <w:bCs/>
              <w:sz w:val="16"/>
              <w:szCs w:val="24"/>
              <w:lang w:bidi="th-TH"/>
            </w:rPr>
            <w:t>15</w:t>
          </w:r>
        </w:p>
      </w:tc>
    </w:tr>
    <w:tr w:rsidR="003F5D56" w:rsidRPr="00361639" w14:paraId="3CD84242" w14:textId="77777777" w:rsidTr="003F5D56">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0276BDD9" w14:textId="77777777" w:rsidR="003F5D56" w:rsidRPr="00361639" w:rsidRDefault="003F5D56" w:rsidP="003F5D56">
          <w:pPr>
            <w:spacing w:line="256" w:lineRule="auto"/>
            <w:jc w:val="center"/>
            <w:rPr>
              <w:szCs w:val="24"/>
              <w:lang w:bidi="th-TH"/>
            </w:rPr>
          </w:pPr>
        </w:p>
      </w:tc>
      <w:tc>
        <w:tcPr>
          <w:tcW w:w="7662" w:type="dxa"/>
          <w:tcBorders>
            <w:top w:val="nil"/>
            <w:left w:val="single" w:sz="6" w:space="0" w:color="auto"/>
            <w:bottom w:val="nil"/>
            <w:right w:val="nil"/>
          </w:tcBorders>
          <w:vAlign w:val="center"/>
          <w:hideMark/>
        </w:tcPr>
        <w:p w14:paraId="205DE728" w14:textId="77777777" w:rsidR="003F5D56" w:rsidRPr="00361639" w:rsidRDefault="003F5D56" w:rsidP="003F5D56">
          <w:pPr>
            <w:overflowPunct w:val="0"/>
            <w:adjustRightInd w:val="0"/>
            <w:spacing w:line="256" w:lineRule="auto"/>
            <w:jc w:val="center"/>
            <w:textAlignment w:val="baseline"/>
            <w:rPr>
              <w:rFonts w:eastAsia="MS Mincho" w:cs="Arial"/>
              <w:b/>
              <w:bCs/>
              <w:sz w:val="28"/>
              <w:szCs w:val="28"/>
              <w:lang w:bidi="th-TH"/>
            </w:rPr>
          </w:pPr>
        </w:p>
      </w:tc>
      <w:tc>
        <w:tcPr>
          <w:tcW w:w="1523" w:type="dxa"/>
          <w:tcBorders>
            <w:top w:val="nil"/>
            <w:left w:val="single" w:sz="6" w:space="0" w:color="auto"/>
            <w:bottom w:val="single" w:sz="6" w:space="0" w:color="auto"/>
            <w:right w:val="double" w:sz="6" w:space="0" w:color="auto"/>
          </w:tcBorders>
          <w:vAlign w:val="center"/>
          <w:hideMark/>
        </w:tcPr>
        <w:p w14:paraId="4D799B49" w14:textId="77777777" w:rsidR="003F5D56" w:rsidRPr="00361639" w:rsidRDefault="003F5D56" w:rsidP="003F5D56">
          <w:pPr>
            <w:overflowPunct w:val="0"/>
            <w:adjustRightInd w:val="0"/>
            <w:spacing w:line="256" w:lineRule="auto"/>
            <w:jc w:val="center"/>
            <w:textAlignment w:val="baseline"/>
            <w:rPr>
              <w:rFonts w:eastAsia="MS Mincho"/>
              <w:color w:val="FF0000"/>
              <w:sz w:val="14"/>
              <w:szCs w:val="24"/>
              <w:lang w:bidi="th-TH"/>
            </w:rPr>
          </w:pPr>
          <w:r w:rsidRPr="00361639">
            <w:rPr>
              <w:rFonts w:eastAsia="MS Mincho"/>
              <w:color w:val="FF0000"/>
              <w:sz w:val="14"/>
              <w:szCs w:val="24"/>
              <w:lang w:bidi="th-TH"/>
            </w:rPr>
            <w:t>Revision: 01</w:t>
          </w:r>
        </w:p>
        <w:p w14:paraId="4D472160" w14:textId="77777777" w:rsidR="003F5D56" w:rsidRPr="00361639" w:rsidRDefault="003F5D56" w:rsidP="003F5D56">
          <w:pPr>
            <w:overflowPunct w:val="0"/>
            <w:adjustRightInd w:val="0"/>
            <w:spacing w:line="256" w:lineRule="auto"/>
            <w:jc w:val="center"/>
            <w:textAlignment w:val="baseline"/>
            <w:rPr>
              <w:rFonts w:ascii="Times New Roman" w:eastAsia="MS Mincho" w:hAnsi="Times New Roman"/>
              <w:sz w:val="14"/>
              <w:szCs w:val="24"/>
              <w:lang w:eastAsia="ja-JP" w:bidi="th-TH"/>
            </w:rPr>
          </w:pPr>
          <w:r w:rsidRPr="00361639">
            <w:rPr>
              <w:rFonts w:eastAsia="MS Mincho"/>
              <w:color w:val="FF0000"/>
              <w:sz w:val="14"/>
              <w:szCs w:val="24"/>
              <w:lang w:bidi="th-TH"/>
            </w:rPr>
            <w:t>Date: 15 Oct 2024</w:t>
          </w:r>
        </w:p>
      </w:tc>
    </w:tr>
    <w:tr w:rsidR="003F5D56" w:rsidRPr="00361639" w14:paraId="6ADD527F" w14:textId="77777777" w:rsidTr="003F5D56">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4F72A469" w14:textId="77777777" w:rsidR="003F5D56" w:rsidRPr="00361639" w:rsidRDefault="003F5D56" w:rsidP="003F5D56">
          <w:pPr>
            <w:spacing w:line="256" w:lineRule="auto"/>
            <w:jc w:val="center"/>
            <w:rPr>
              <w:szCs w:val="24"/>
              <w:lang w:bidi="th-TH"/>
            </w:rPr>
          </w:pPr>
        </w:p>
      </w:tc>
      <w:tc>
        <w:tcPr>
          <w:tcW w:w="7662" w:type="dxa"/>
          <w:tcBorders>
            <w:top w:val="nil"/>
            <w:left w:val="single" w:sz="6" w:space="0" w:color="auto"/>
            <w:bottom w:val="nil"/>
            <w:right w:val="nil"/>
          </w:tcBorders>
          <w:vAlign w:val="center"/>
        </w:tcPr>
        <w:p w14:paraId="7C1A2017" w14:textId="6F2E145B" w:rsidR="003F5D56" w:rsidRPr="00361639" w:rsidRDefault="003F5D56" w:rsidP="003F5D56">
          <w:pPr>
            <w:overflowPunct w:val="0"/>
            <w:adjustRightInd w:val="0"/>
            <w:spacing w:line="256" w:lineRule="auto"/>
            <w:jc w:val="center"/>
            <w:textAlignment w:val="baseline"/>
            <w:rPr>
              <w:rFonts w:ascii="Times New Roman" w:eastAsia="MS Mincho" w:hAnsi="Times New Roman"/>
              <w:b/>
              <w:bCs/>
              <w:sz w:val="24"/>
              <w:szCs w:val="24"/>
              <w:lang w:eastAsia="ja-JP" w:bidi="th-TH"/>
            </w:rPr>
          </w:pPr>
          <w:r w:rsidRPr="003F5D56">
            <w:rPr>
              <w:rFonts w:eastAsia="MS Mincho"/>
              <w:b/>
              <w:color w:val="000000"/>
              <w:spacing w:val="-3"/>
              <w:sz w:val="24"/>
              <w:szCs w:val="24"/>
            </w:rPr>
            <w:t>Bridge Procedure Audit Checklist</w:t>
          </w:r>
        </w:p>
      </w:tc>
      <w:tc>
        <w:tcPr>
          <w:tcW w:w="1523" w:type="dxa"/>
          <w:tcBorders>
            <w:top w:val="nil"/>
            <w:left w:val="single" w:sz="6" w:space="0" w:color="auto"/>
            <w:bottom w:val="single" w:sz="6" w:space="0" w:color="auto"/>
            <w:right w:val="double" w:sz="6" w:space="0" w:color="auto"/>
          </w:tcBorders>
          <w:vAlign w:val="center"/>
          <w:hideMark/>
        </w:tcPr>
        <w:p w14:paraId="114E0B4B" w14:textId="77777777" w:rsidR="003F5D56" w:rsidRPr="00361639" w:rsidRDefault="003F5D56" w:rsidP="003F5D56">
          <w:pPr>
            <w:overflowPunct w:val="0"/>
            <w:adjustRightInd w:val="0"/>
            <w:spacing w:line="256" w:lineRule="auto"/>
            <w:jc w:val="center"/>
            <w:textAlignment w:val="baseline"/>
            <w:rPr>
              <w:rFonts w:eastAsia="MS Mincho" w:cs="Arial"/>
              <w:sz w:val="14"/>
              <w:szCs w:val="24"/>
              <w:lang w:eastAsia="ja-JP" w:bidi="th-TH"/>
            </w:rPr>
          </w:pPr>
          <w:r w:rsidRPr="00361639">
            <w:rPr>
              <w:rFonts w:eastAsia="MS Mincho" w:cs="Arial"/>
              <w:sz w:val="14"/>
              <w:szCs w:val="24"/>
              <w:lang w:eastAsia="ja-JP" w:bidi="th-TH"/>
            </w:rPr>
            <w:t>Issued by: DPA</w:t>
          </w:r>
        </w:p>
        <w:p w14:paraId="7A13F650" w14:textId="77777777" w:rsidR="003F5D56" w:rsidRPr="00361639" w:rsidRDefault="003F5D56" w:rsidP="003F5D56">
          <w:pPr>
            <w:overflowPunct w:val="0"/>
            <w:adjustRightInd w:val="0"/>
            <w:spacing w:line="256" w:lineRule="auto"/>
            <w:jc w:val="center"/>
            <w:textAlignment w:val="baseline"/>
            <w:rPr>
              <w:rFonts w:eastAsia="MS Mincho" w:cs="Arial"/>
              <w:sz w:val="14"/>
              <w:szCs w:val="24"/>
              <w:lang w:eastAsia="ja-JP" w:bidi="th-TH"/>
            </w:rPr>
          </w:pPr>
          <w:r w:rsidRPr="00361639">
            <w:rPr>
              <w:rFonts w:eastAsia="MS Mincho" w:cs="Arial"/>
              <w:sz w:val="14"/>
              <w:szCs w:val="24"/>
              <w:lang w:eastAsia="ja-JP" w:bidi="th-TH"/>
            </w:rPr>
            <w:t>Approved by: MD</w:t>
          </w:r>
        </w:p>
      </w:tc>
    </w:tr>
    <w:tr w:rsidR="003F5D56" w:rsidRPr="00361639" w14:paraId="46A0C956" w14:textId="77777777" w:rsidTr="003F5D56">
      <w:trPr>
        <w:cantSplit/>
        <w:trHeight w:val="24"/>
      </w:trPr>
      <w:tc>
        <w:tcPr>
          <w:tcW w:w="1532" w:type="dxa"/>
          <w:vMerge/>
          <w:tcBorders>
            <w:top w:val="double" w:sz="6" w:space="0" w:color="auto"/>
            <w:left w:val="double" w:sz="6" w:space="0" w:color="auto"/>
            <w:bottom w:val="double" w:sz="6" w:space="0" w:color="auto"/>
            <w:right w:val="nil"/>
          </w:tcBorders>
          <w:vAlign w:val="center"/>
          <w:hideMark/>
        </w:tcPr>
        <w:p w14:paraId="47B2C0A8" w14:textId="77777777" w:rsidR="003F5D56" w:rsidRPr="00361639" w:rsidRDefault="003F5D56" w:rsidP="003F5D56">
          <w:pPr>
            <w:spacing w:line="256" w:lineRule="auto"/>
            <w:jc w:val="center"/>
            <w:rPr>
              <w:szCs w:val="24"/>
              <w:lang w:bidi="th-TH"/>
            </w:rPr>
          </w:pPr>
        </w:p>
      </w:tc>
      <w:tc>
        <w:tcPr>
          <w:tcW w:w="7662" w:type="dxa"/>
          <w:tcBorders>
            <w:top w:val="nil"/>
            <w:left w:val="single" w:sz="6" w:space="0" w:color="auto"/>
            <w:bottom w:val="double" w:sz="6" w:space="0" w:color="auto"/>
            <w:right w:val="nil"/>
          </w:tcBorders>
          <w:vAlign w:val="center"/>
        </w:tcPr>
        <w:p w14:paraId="2F95C3E0" w14:textId="77777777" w:rsidR="003F5D56" w:rsidRPr="00361639" w:rsidRDefault="003F5D56" w:rsidP="003F5D56">
          <w:pPr>
            <w:overflowPunct w:val="0"/>
            <w:adjustRightInd w:val="0"/>
            <w:spacing w:line="256" w:lineRule="auto"/>
            <w:jc w:val="center"/>
            <w:textAlignment w:val="baseline"/>
            <w:rPr>
              <w:rFonts w:ascii="Aptos" w:eastAsia="MS Mincho" w:hAnsi="Aptos" w:cs="Aptos"/>
              <w:b/>
              <w:sz w:val="24"/>
              <w:szCs w:val="24"/>
            </w:rPr>
          </w:pPr>
        </w:p>
      </w:tc>
      <w:tc>
        <w:tcPr>
          <w:tcW w:w="1523" w:type="dxa"/>
          <w:tcBorders>
            <w:top w:val="nil"/>
            <w:left w:val="single" w:sz="6" w:space="0" w:color="auto"/>
            <w:bottom w:val="double" w:sz="6" w:space="0" w:color="auto"/>
            <w:right w:val="double" w:sz="6" w:space="0" w:color="auto"/>
          </w:tcBorders>
          <w:vAlign w:val="center"/>
          <w:hideMark/>
        </w:tcPr>
        <w:p w14:paraId="1F882FDC" w14:textId="77777777" w:rsidR="003F5D56" w:rsidRPr="00361639" w:rsidRDefault="003F5D56" w:rsidP="003F5D56">
          <w:pPr>
            <w:overflowPunct w:val="0"/>
            <w:adjustRightInd w:val="0"/>
            <w:spacing w:line="256" w:lineRule="auto"/>
            <w:jc w:val="center"/>
            <w:textAlignment w:val="baseline"/>
            <w:rPr>
              <w:rFonts w:ascii="Times New Roman" w:eastAsia="MS Mincho" w:hAnsi="Times New Roman"/>
              <w:sz w:val="21"/>
              <w:szCs w:val="24"/>
              <w:lang w:eastAsia="ja-JP" w:bidi="th-TH"/>
            </w:rPr>
          </w:pPr>
          <w:r w:rsidRPr="00361639">
            <w:rPr>
              <w:rFonts w:eastAsia="MS Mincho"/>
              <w:sz w:val="16"/>
              <w:szCs w:val="24"/>
              <w:lang w:bidi="th-TH"/>
            </w:rPr>
            <w:t xml:space="preserve">Page: </w:t>
          </w:r>
          <w:r w:rsidRPr="00361639">
            <w:rPr>
              <w:rFonts w:eastAsia="MS Mincho"/>
              <w:sz w:val="16"/>
              <w:szCs w:val="24"/>
              <w:lang w:bidi="th-TH"/>
            </w:rPr>
            <w:fldChar w:fldCharType="begin"/>
          </w:r>
          <w:r w:rsidRPr="00361639">
            <w:rPr>
              <w:rFonts w:eastAsia="MS Mincho"/>
              <w:sz w:val="16"/>
              <w:szCs w:val="24"/>
              <w:lang w:bidi="th-TH"/>
            </w:rPr>
            <w:instrText xml:space="preserve"> PAGE  \* MERGEFORMAT </w:instrText>
          </w:r>
          <w:r w:rsidRPr="00361639">
            <w:rPr>
              <w:rFonts w:eastAsia="MS Mincho"/>
              <w:sz w:val="16"/>
              <w:szCs w:val="24"/>
              <w:lang w:bidi="th-TH"/>
            </w:rPr>
            <w:fldChar w:fldCharType="separate"/>
          </w:r>
          <w:r>
            <w:rPr>
              <w:rFonts w:eastAsia="MS Mincho"/>
              <w:sz w:val="16"/>
              <w:szCs w:val="24"/>
              <w:lang w:bidi="th-TH"/>
            </w:rPr>
            <w:t>1</w:t>
          </w:r>
          <w:r w:rsidRPr="00361639">
            <w:rPr>
              <w:rFonts w:eastAsia="MS Mincho"/>
              <w:sz w:val="16"/>
              <w:szCs w:val="24"/>
              <w:lang w:bidi="th-TH"/>
            </w:rPr>
            <w:fldChar w:fldCharType="end"/>
          </w:r>
          <w:r w:rsidRPr="00361639">
            <w:rPr>
              <w:rFonts w:eastAsia="MS Mincho"/>
              <w:sz w:val="16"/>
              <w:szCs w:val="24"/>
              <w:lang w:bidi="th-TH"/>
            </w:rPr>
            <w:t xml:space="preserve"> of </w:t>
          </w:r>
          <w:r w:rsidRPr="00361639">
            <w:rPr>
              <w:rFonts w:eastAsia="MS Mincho"/>
              <w:sz w:val="16"/>
              <w:szCs w:val="24"/>
              <w:lang w:bidi="th-TH"/>
            </w:rPr>
            <w:fldChar w:fldCharType="begin"/>
          </w:r>
          <w:r w:rsidRPr="00361639">
            <w:rPr>
              <w:rFonts w:eastAsia="MS Mincho"/>
              <w:sz w:val="16"/>
              <w:szCs w:val="24"/>
              <w:lang w:bidi="th-TH"/>
            </w:rPr>
            <w:instrText xml:space="preserve"> NUMPAGES  \* MERGEFORMAT </w:instrText>
          </w:r>
          <w:r w:rsidRPr="00361639">
            <w:rPr>
              <w:rFonts w:eastAsia="MS Mincho"/>
              <w:sz w:val="16"/>
              <w:szCs w:val="24"/>
              <w:lang w:bidi="th-TH"/>
            </w:rPr>
            <w:fldChar w:fldCharType="separate"/>
          </w:r>
          <w:r>
            <w:rPr>
              <w:rFonts w:eastAsia="MS Mincho"/>
              <w:sz w:val="16"/>
              <w:szCs w:val="24"/>
              <w:lang w:bidi="th-TH"/>
            </w:rPr>
            <w:t>5</w:t>
          </w:r>
          <w:r w:rsidRPr="00361639">
            <w:rPr>
              <w:rFonts w:eastAsia="MS Mincho"/>
              <w:sz w:val="16"/>
              <w:szCs w:val="24"/>
              <w:lang w:bidi="th-TH"/>
            </w:rPr>
            <w:fldChar w:fldCharType="end"/>
          </w:r>
        </w:p>
      </w:tc>
    </w:tr>
  </w:tbl>
  <w:p w14:paraId="25524A33" w14:textId="77777777" w:rsidR="00646216" w:rsidRPr="00A86A22" w:rsidRDefault="00646216">
    <w:pPr>
      <w:rPr>
        <w:lang w:val="en-US"/>
      </w:rPr>
    </w:pPr>
  </w:p>
  <w:p w14:paraId="02B129A8" w14:textId="77777777" w:rsidR="00F85318" w:rsidRDefault="00F853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9E8EA04"/>
    <w:lvl w:ilvl="0">
      <w:start w:val="1"/>
      <w:numFmt w:val="bullet"/>
      <w:pStyle w:val="ListBullet2"/>
      <w:lvlText w:val="o"/>
      <w:lvlJc w:val="left"/>
      <w:pPr>
        <w:tabs>
          <w:tab w:val="num" w:pos="643"/>
        </w:tabs>
        <w:ind w:left="643" w:hanging="360"/>
      </w:pPr>
      <w:rPr>
        <w:rFonts w:ascii="Courier New" w:hAnsi="Courier New" w:cs="Courier New" w:hint="default"/>
      </w:rPr>
    </w:lvl>
  </w:abstractNum>
  <w:abstractNum w:abstractNumId="1" w15:restartNumberingAfterBreak="0">
    <w:nsid w:val="FFFFFF89"/>
    <w:multiLevelType w:val="singleLevel"/>
    <w:tmpl w:val="5060EAF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9A24256"/>
    <w:lvl w:ilvl="0">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1134" w:firstLine="0"/>
      </w:pPr>
      <w:rPr>
        <w:rFonts w:hint="default"/>
      </w:rPr>
    </w:lvl>
    <w:lvl w:ilvl="3">
      <w:start w:val="1"/>
      <w:numFmt w:val="lowerLetter"/>
      <w:lvlText w:val="%4)"/>
      <w:lvlJc w:val="left"/>
      <w:pPr>
        <w:tabs>
          <w:tab w:val="num" w:pos="0"/>
        </w:tabs>
        <w:ind w:left="1134" w:firstLine="0"/>
      </w:pPr>
      <w:rPr>
        <w:rFonts w:hint="default"/>
      </w:rPr>
    </w:lvl>
    <w:lvl w:ilvl="4">
      <w:start w:val="1"/>
      <w:numFmt w:val="none"/>
      <w:suff w:val="nothing"/>
      <w:lvlText w:val=""/>
      <w:lvlJc w:val="left"/>
      <w:pPr>
        <w:ind w:left="1134" w:firstLine="0"/>
      </w:pPr>
      <w:rPr>
        <w:rFonts w:ascii="Times New Roman" w:hAnsi="Times New Roman" w:hint="default"/>
        <w:b/>
        <w:i w:val="0"/>
        <w:sz w:val="24"/>
      </w:rPr>
    </w:lvl>
    <w:lvl w:ilvl="5">
      <w:start w:val="1"/>
      <w:numFmt w:val="none"/>
      <w:pStyle w:val="Heading6"/>
      <w:lvlText w:val=""/>
      <w:lvlJc w:val="left"/>
      <w:pPr>
        <w:tabs>
          <w:tab w:val="num" w:pos="0"/>
        </w:tabs>
        <w:ind w:left="2268" w:firstLine="0"/>
      </w:pPr>
      <w:rPr>
        <w:rFonts w:ascii="Symbol" w:hAnsi="Symbol" w:hint="default"/>
      </w:rPr>
    </w:lvl>
    <w:lvl w:ilvl="6">
      <w:start w:val="1"/>
      <w:numFmt w:val="none"/>
      <w:lvlText w:val=""/>
      <w:lvlJc w:val="left"/>
      <w:pPr>
        <w:tabs>
          <w:tab w:val="num" w:pos="0"/>
        </w:tabs>
        <w:ind w:left="1854" w:firstLine="0"/>
      </w:pPr>
      <w:rPr>
        <w:rFonts w:ascii="Symbol" w:hAnsi="Symbol" w:hint="default"/>
      </w:rPr>
    </w:lvl>
    <w:lvl w:ilvl="7">
      <w:start w:val="1"/>
      <w:numFmt w:val="none"/>
      <w:lvlText w:val=""/>
      <w:lvlJc w:val="left"/>
      <w:pPr>
        <w:tabs>
          <w:tab w:val="num" w:pos="0"/>
        </w:tabs>
        <w:ind w:left="2268" w:firstLine="0"/>
      </w:pPr>
      <w:rPr>
        <w:rFonts w:ascii="Symbol" w:hAnsi="Symbol" w:hint="default"/>
      </w:rPr>
    </w:lvl>
    <w:lvl w:ilvl="8">
      <w:start w:val="1"/>
      <w:numFmt w:val="none"/>
      <w:suff w:val="nothing"/>
      <w:lvlText w:val=""/>
      <w:lvlJc w:val="left"/>
      <w:pPr>
        <w:ind w:left="2268" w:firstLine="0"/>
      </w:pPr>
      <w:rPr>
        <w:rFonts w:ascii="Times New Roman" w:hAnsi="Times New Roman" w:hint="default"/>
        <w:b w:val="0"/>
        <w:i w:val="0"/>
        <w:sz w:val="24"/>
      </w:rPr>
    </w:lvl>
  </w:abstractNum>
  <w:abstractNum w:abstractNumId="3" w15:restartNumberingAfterBreak="0">
    <w:nsid w:val="01B955DC"/>
    <w:multiLevelType w:val="hybridMultilevel"/>
    <w:tmpl w:val="3D4A88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BF56BF"/>
    <w:multiLevelType w:val="hybridMultilevel"/>
    <w:tmpl w:val="394A3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636C89"/>
    <w:multiLevelType w:val="hybridMultilevel"/>
    <w:tmpl w:val="D66CA292"/>
    <w:lvl w:ilvl="0" w:tplc="9D9864D8">
      <w:start w:val="1"/>
      <w:numFmt w:val="bullet"/>
      <w:pStyle w:val="Heading3"/>
      <w:lvlText w:val=""/>
      <w:lvlJc w:val="left"/>
      <w:pPr>
        <w:tabs>
          <w:tab w:val="num" w:pos="1872"/>
        </w:tabs>
        <w:ind w:left="1872" w:hanging="360"/>
      </w:pPr>
      <w:rPr>
        <w:rFonts w:ascii="Wingdings" w:hAnsi="Wingdings" w:hint="default"/>
      </w:rPr>
    </w:lvl>
    <w:lvl w:ilvl="1" w:tplc="04090003" w:tentative="1">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6" w15:restartNumberingAfterBreak="0">
    <w:nsid w:val="059E37B5"/>
    <w:multiLevelType w:val="hybridMultilevel"/>
    <w:tmpl w:val="AE209BF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14BD536B"/>
    <w:multiLevelType w:val="hybridMultilevel"/>
    <w:tmpl w:val="0E54025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15F175F5"/>
    <w:multiLevelType w:val="hybridMultilevel"/>
    <w:tmpl w:val="365E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8139FE"/>
    <w:multiLevelType w:val="hybridMultilevel"/>
    <w:tmpl w:val="16202E68"/>
    <w:lvl w:ilvl="0" w:tplc="E91A34F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5D6DE8"/>
    <w:multiLevelType w:val="hybridMultilevel"/>
    <w:tmpl w:val="65DC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4F2E50"/>
    <w:multiLevelType w:val="hybridMultilevel"/>
    <w:tmpl w:val="013CDD4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1E293B80"/>
    <w:multiLevelType w:val="hybridMultilevel"/>
    <w:tmpl w:val="CE820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480C5F"/>
    <w:multiLevelType w:val="hybridMultilevel"/>
    <w:tmpl w:val="80EEC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C95BC9"/>
    <w:multiLevelType w:val="hybridMultilevel"/>
    <w:tmpl w:val="7B0E6E44"/>
    <w:lvl w:ilvl="0" w:tplc="48090001">
      <w:start w:val="1"/>
      <w:numFmt w:val="bullet"/>
      <w:lvlText w:val=""/>
      <w:lvlJc w:val="left"/>
      <w:pPr>
        <w:ind w:left="720" w:hanging="360"/>
      </w:pPr>
      <w:rPr>
        <w:rFonts w:ascii="Symbol" w:hAnsi="Symbol" w:hint="default"/>
      </w:rPr>
    </w:lvl>
    <w:lvl w:ilvl="1" w:tplc="8B9420C4">
      <w:start w:val="10"/>
      <w:numFmt w:val="bullet"/>
      <w:lvlText w:val="-"/>
      <w:lvlJc w:val="left"/>
      <w:pPr>
        <w:ind w:left="1440" w:hanging="360"/>
      </w:pPr>
      <w:rPr>
        <w:rFonts w:ascii="Tahoma" w:eastAsia="Times New Roman" w:hAnsi="Tahoma" w:cs="Tahoma"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23AF21CC"/>
    <w:multiLevelType w:val="hybridMultilevel"/>
    <w:tmpl w:val="7668E4A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32E82DF5"/>
    <w:multiLevelType w:val="hybridMultilevel"/>
    <w:tmpl w:val="73A4C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A5083A"/>
    <w:multiLevelType w:val="hybridMultilevel"/>
    <w:tmpl w:val="D5A82694"/>
    <w:lvl w:ilvl="0" w:tplc="20B07E82">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01F3F"/>
    <w:multiLevelType w:val="hybridMultilevel"/>
    <w:tmpl w:val="C75A666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3FE33BE1"/>
    <w:multiLevelType w:val="hybridMultilevel"/>
    <w:tmpl w:val="F114419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1993B8A"/>
    <w:multiLevelType w:val="hybridMultilevel"/>
    <w:tmpl w:val="9A3EA59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436B292E"/>
    <w:multiLevelType w:val="hybridMultilevel"/>
    <w:tmpl w:val="175C89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A98730F"/>
    <w:multiLevelType w:val="hybridMultilevel"/>
    <w:tmpl w:val="927E9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0B4A0A"/>
    <w:multiLevelType w:val="hybridMultilevel"/>
    <w:tmpl w:val="4476F3C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5D874C51"/>
    <w:multiLevelType w:val="hybridMultilevel"/>
    <w:tmpl w:val="193086E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5DDA380E"/>
    <w:multiLevelType w:val="hybridMultilevel"/>
    <w:tmpl w:val="7ECCFE1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0A5770D"/>
    <w:multiLevelType w:val="hybridMultilevel"/>
    <w:tmpl w:val="1000464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63BB40AC"/>
    <w:multiLevelType w:val="hybridMultilevel"/>
    <w:tmpl w:val="EF4A68AA"/>
    <w:lvl w:ilvl="0" w:tplc="92CE57AC">
      <w:start w:val="1"/>
      <w:numFmt w:val="decimalZero"/>
      <w:lvlText w:val="10.%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6AD0020F"/>
    <w:multiLevelType w:val="hybridMultilevel"/>
    <w:tmpl w:val="88280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22563B"/>
    <w:multiLevelType w:val="hybridMultilevel"/>
    <w:tmpl w:val="7FC410E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6B670EA3"/>
    <w:multiLevelType w:val="hybridMultilevel"/>
    <w:tmpl w:val="5C78C7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6BDC31E9"/>
    <w:multiLevelType w:val="hybridMultilevel"/>
    <w:tmpl w:val="CF941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15160"/>
    <w:multiLevelType w:val="hybridMultilevel"/>
    <w:tmpl w:val="43D8175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776F363F"/>
    <w:multiLevelType w:val="hybridMultilevel"/>
    <w:tmpl w:val="92623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CC2561"/>
    <w:multiLevelType w:val="hybridMultilevel"/>
    <w:tmpl w:val="06EE3610"/>
    <w:lvl w:ilvl="0" w:tplc="64DA798A">
      <w:start w:val="1"/>
      <w:numFmt w:val="decimal"/>
      <w:lvlText w:val="%1."/>
      <w:lvlJc w:val="left"/>
      <w:pPr>
        <w:ind w:left="720" w:hanging="360"/>
      </w:pPr>
      <w:rPr>
        <w:rFonts w:ascii="Tahoma" w:eastAsia="Times New Roman"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659329">
    <w:abstractNumId w:val="0"/>
  </w:num>
  <w:num w:numId="2" w16cid:durableId="999504078">
    <w:abstractNumId w:val="5"/>
  </w:num>
  <w:num w:numId="3" w16cid:durableId="2074885590">
    <w:abstractNumId w:val="1"/>
  </w:num>
  <w:num w:numId="4" w16cid:durableId="1988126409">
    <w:abstractNumId w:val="2"/>
  </w:num>
  <w:num w:numId="5" w16cid:durableId="1858496152">
    <w:abstractNumId w:val="32"/>
  </w:num>
  <w:num w:numId="6" w16cid:durableId="430472606">
    <w:abstractNumId w:val="26"/>
  </w:num>
  <w:num w:numId="7" w16cid:durableId="1620259947">
    <w:abstractNumId w:val="6"/>
  </w:num>
  <w:num w:numId="8" w16cid:durableId="588345069">
    <w:abstractNumId w:val="19"/>
  </w:num>
  <w:num w:numId="9" w16cid:durableId="1509977856">
    <w:abstractNumId w:val="18"/>
  </w:num>
  <w:num w:numId="10" w16cid:durableId="546726938">
    <w:abstractNumId w:val="7"/>
  </w:num>
  <w:num w:numId="11" w16cid:durableId="198250953">
    <w:abstractNumId w:val="15"/>
  </w:num>
  <w:num w:numId="12" w16cid:durableId="219561106">
    <w:abstractNumId w:val="23"/>
  </w:num>
  <w:num w:numId="13" w16cid:durableId="2057511666">
    <w:abstractNumId w:val="30"/>
  </w:num>
  <w:num w:numId="14" w16cid:durableId="1656179797">
    <w:abstractNumId w:val="20"/>
  </w:num>
  <w:num w:numId="15" w16cid:durableId="440534390">
    <w:abstractNumId w:val="11"/>
  </w:num>
  <w:num w:numId="16" w16cid:durableId="919752720">
    <w:abstractNumId w:val="29"/>
  </w:num>
  <w:num w:numId="17" w16cid:durableId="730815271">
    <w:abstractNumId w:val="25"/>
  </w:num>
  <w:num w:numId="18" w16cid:durableId="590314899">
    <w:abstractNumId w:val="14"/>
  </w:num>
  <w:num w:numId="19" w16cid:durableId="982660454">
    <w:abstractNumId w:val="21"/>
  </w:num>
  <w:num w:numId="20" w16cid:durableId="1516386085">
    <w:abstractNumId w:val="34"/>
  </w:num>
  <w:num w:numId="21" w16cid:durableId="1048455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52303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8656622">
    <w:abstractNumId w:val="16"/>
  </w:num>
  <w:num w:numId="24" w16cid:durableId="808863485">
    <w:abstractNumId w:val="24"/>
  </w:num>
  <w:num w:numId="25" w16cid:durableId="242109583">
    <w:abstractNumId w:val="12"/>
  </w:num>
  <w:num w:numId="26" w16cid:durableId="1501971083">
    <w:abstractNumId w:val="4"/>
  </w:num>
  <w:num w:numId="27" w16cid:durableId="410854787">
    <w:abstractNumId w:val="10"/>
  </w:num>
  <w:num w:numId="28" w16cid:durableId="1515419365">
    <w:abstractNumId w:val="13"/>
  </w:num>
  <w:num w:numId="29" w16cid:durableId="1877351676">
    <w:abstractNumId w:val="27"/>
  </w:num>
  <w:num w:numId="30" w16cid:durableId="757872402">
    <w:abstractNumId w:val="8"/>
  </w:num>
  <w:num w:numId="31" w16cid:durableId="1791898085">
    <w:abstractNumId w:val="22"/>
  </w:num>
  <w:num w:numId="32" w16cid:durableId="1565287577">
    <w:abstractNumId w:val="28"/>
  </w:num>
  <w:num w:numId="33" w16cid:durableId="2116628084">
    <w:abstractNumId w:val="31"/>
  </w:num>
  <w:num w:numId="34" w16cid:durableId="1388146978">
    <w:abstractNumId w:val="3"/>
  </w:num>
  <w:num w:numId="35" w16cid:durableId="1653949787">
    <w:abstractNumId w:val="33"/>
  </w:num>
  <w:num w:numId="36" w16cid:durableId="2097289050">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1NjA1NTO3sDAyMTRS0lEKTi0uzszPAykwNKoFAPIW8qgtAAAA"/>
  </w:docVars>
  <w:rsids>
    <w:rsidRoot w:val="005D7034"/>
    <w:rsid w:val="00002810"/>
    <w:rsid w:val="000058E4"/>
    <w:rsid w:val="0001031E"/>
    <w:rsid w:val="00012F5B"/>
    <w:rsid w:val="0001434E"/>
    <w:rsid w:val="00017715"/>
    <w:rsid w:val="000259FE"/>
    <w:rsid w:val="00030EBB"/>
    <w:rsid w:val="00036C0B"/>
    <w:rsid w:val="00041075"/>
    <w:rsid w:val="0004345D"/>
    <w:rsid w:val="00051A5C"/>
    <w:rsid w:val="00064F91"/>
    <w:rsid w:val="00070103"/>
    <w:rsid w:val="00077B21"/>
    <w:rsid w:val="000808B4"/>
    <w:rsid w:val="00082C03"/>
    <w:rsid w:val="0008775C"/>
    <w:rsid w:val="0009454E"/>
    <w:rsid w:val="00096374"/>
    <w:rsid w:val="000A0B90"/>
    <w:rsid w:val="000B4B83"/>
    <w:rsid w:val="000B7B0C"/>
    <w:rsid w:val="000C4E76"/>
    <w:rsid w:val="000C5680"/>
    <w:rsid w:val="000C6093"/>
    <w:rsid w:val="000C774A"/>
    <w:rsid w:val="000D027F"/>
    <w:rsid w:val="000D6D8D"/>
    <w:rsid w:val="000E36FA"/>
    <w:rsid w:val="000F2D07"/>
    <w:rsid w:val="000F48CB"/>
    <w:rsid w:val="0010107E"/>
    <w:rsid w:val="00104B1D"/>
    <w:rsid w:val="001054F9"/>
    <w:rsid w:val="00105A39"/>
    <w:rsid w:val="00107969"/>
    <w:rsid w:val="00117363"/>
    <w:rsid w:val="00117469"/>
    <w:rsid w:val="001203ED"/>
    <w:rsid w:val="00125F00"/>
    <w:rsid w:val="001328B8"/>
    <w:rsid w:val="00133CA6"/>
    <w:rsid w:val="00142DA6"/>
    <w:rsid w:val="00150916"/>
    <w:rsid w:val="00151418"/>
    <w:rsid w:val="001551F6"/>
    <w:rsid w:val="00157D53"/>
    <w:rsid w:val="00170118"/>
    <w:rsid w:val="0017266C"/>
    <w:rsid w:val="00181C85"/>
    <w:rsid w:val="001846CD"/>
    <w:rsid w:val="00196A51"/>
    <w:rsid w:val="001B13DA"/>
    <w:rsid w:val="001B2B84"/>
    <w:rsid w:val="001B42D1"/>
    <w:rsid w:val="001B52C0"/>
    <w:rsid w:val="001D2324"/>
    <w:rsid w:val="001D4715"/>
    <w:rsid w:val="001D541F"/>
    <w:rsid w:val="001D5867"/>
    <w:rsid w:val="001D5B37"/>
    <w:rsid w:val="001D63FE"/>
    <w:rsid w:val="001D7AEF"/>
    <w:rsid w:val="001E2D8A"/>
    <w:rsid w:val="001F145E"/>
    <w:rsid w:val="00211C33"/>
    <w:rsid w:val="00214C8C"/>
    <w:rsid w:val="00215705"/>
    <w:rsid w:val="0022120F"/>
    <w:rsid w:val="00223D2D"/>
    <w:rsid w:val="00227982"/>
    <w:rsid w:val="0023762C"/>
    <w:rsid w:val="00240619"/>
    <w:rsid w:val="002447E2"/>
    <w:rsid w:val="00252035"/>
    <w:rsid w:val="00254EFA"/>
    <w:rsid w:val="00256EDC"/>
    <w:rsid w:val="00265269"/>
    <w:rsid w:val="00267C2C"/>
    <w:rsid w:val="00272EAF"/>
    <w:rsid w:val="0027413D"/>
    <w:rsid w:val="00281807"/>
    <w:rsid w:val="00285CAB"/>
    <w:rsid w:val="002A2825"/>
    <w:rsid w:val="002A5D8D"/>
    <w:rsid w:val="002A6354"/>
    <w:rsid w:val="002A6AA4"/>
    <w:rsid w:val="002B0109"/>
    <w:rsid w:val="002C3EC8"/>
    <w:rsid w:val="002D233C"/>
    <w:rsid w:val="002D35BB"/>
    <w:rsid w:val="002D5D7E"/>
    <w:rsid w:val="002D73D3"/>
    <w:rsid w:val="002E22D5"/>
    <w:rsid w:val="002E2310"/>
    <w:rsid w:val="002E5CE3"/>
    <w:rsid w:val="002E7D73"/>
    <w:rsid w:val="002F5B97"/>
    <w:rsid w:val="002F7610"/>
    <w:rsid w:val="00301C21"/>
    <w:rsid w:val="0030559B"/>
    <w:rsid w:val="00306BC5"/>
    <w:rsid w:val="003174A7"/>
    <w:rsid w:val="00317C1E"/>
    <w:rsid w:val="00320543"/>
    <w:rsid w:val="00321168"/>
    <w:rsid w:val="003213F9"/>
    <w:rsid w:val="00321E10"/>
    <w:rsid w:val="00325E3B"/>
    <w:rsid w:val="0032620C"/>
    <w:rsid w:val="003322E8"/>
    <w:rsid w:val="00337296"/>
    <w:rsid w:val="00346343"/>
    <w:rsid w:val="00351677"/>
    <w:rsid w:val="00351DC7"/>
    <w:rsid w:val="00375C57"/>
    <w:rsid w:val="00391866"/>
    <w:rsid w:val="00395BEC"/>
    <w:rsid w:val="003A16DB"/>
    <w:rsid w:val="003A1C68"/>
    <w:rsid w:val="003C24AF"/>
    <w:rsid w:val="003C2636"/>
    <w:rsid w:val="003D63A2"/>
    <w:rsid w:val="003D745E"/>
    <w:rsid w:val="003E1033"/>
    <w:rsid w:val="003F5D56"/>
    <w:rsid w:val="00404351"/>
    <w:rsid w:val="00407973"/>
    <w:rsid w:val="00414806"/>
    <w:rsid w:val="004201D6"/>
    <w:rsid w:val="00421E00"/>
    <w:rsid w:val="00422FB5"/>
    <w:rsid w:val="00435170"/>
    <w:rsid w:val="004406E4"/>
    <w:rsid w:val="004410D9"/>
    <w:rsid w:val="0044183F"/>
    <w:rsid w:val="00444446"/>
    <w:rsid w:val="00446569"/>
    <w:rsid w:val="00451475"/>
    <w:rsid w:val="004532CD"/>
    <w:rsid w:val="0045502E"/>
    <w:rsid w:val="004554B4"/>
    <w:rsid w:val="004642F6"/>
    <w:rsid w:val="00472BE3"/>
    <w:rsid w:val="00480084"/>
    <w:rsid w:val="004802CC"/>
    <w:rsid w:val="004814DE"/>
    <w:rsid w:val="004842DF"/>
    <w:rsid w:val="00494C1D"/>
    <w:rsid w:val="00496D1B"/>
    <w:rsid w:val="00497E4D"/>
    <w:rsid w:val="004A4034"/>
    <w:rsid w:val="004A5339"/>
    <w:rsid w:val="004A688E"/>
    <w:rsid w:val="004B09E0"/>
    <w:rsid w:val="004C049D"/>
    <w:rsid w:val="004C14B9"/>
    <w:rsid w:val="004D0269"/>
    <w:rsid w:val="004D0624"/>
    <w:rsid w:val="004D157F"/>
    <w:rsid w:val="004E16F0"/>
    <w:rsid w:val="004E737B"/>
    <w:rsid w:val="004F2A1D"/>
    <w:rsid w:val="00502E1B"/>
    <w:rsid w:val="005222F1"/>
    <w:rsid w:val="00534416"/>
    <w:rsid w:val="0053636A"/>
    <w:rsid w:val="0053771B"/>
    <w:rsid w:val="00543F80"/>
    <w:rsid w:val="005452D1"/>
    <w:rsid w:val="00546A30"/>
    <w:rsid w:val="005557CE"/>
    <w:rsid w:val="005867A0"/>
    <w:rsid w:val="0059156F"/>
    <w:rsid w:val="00595C1B"/>
    <w:rsid w:val="00597344"/>
    <w:rsid w:val="005A09FD"/>
    <w:rsid w:val="005B3636"/>
    <w:rsid w:val="005B380E"/>
    <w:rsid w:val="005B4100"/>
    <w:rsid w:val="005B42FC"/>
    <w:rsid w:val="005C0ED5"/>
    <w:rsid w:val="005C477D"/>
    <w:rsid w:val="005C6A5E"/>
    <w:rsid w:val="005D0134"/>
    <w:rsid w:val="005D0DA6"/>
    <w:rsid w:val="005D30CC"/>
    <w:rsid w:val="005D39B2"/>
    <w:rsid w:val="005D3E08"/>
    <w:rsid w:val="005D6C26"/>
    <w:rsid w:val="005D7034"/>
    <w:rsid w:val="005E2A25"/>
    <w:rsid w:val="005F6BBE"/>
    <w:rsid w:val="00607A0C"/>
    <w:rsid w:val="0061162C"/>
    <w:rsid w:val="00621BBD"/>
    <w:rsid w:val="00623081"/>
    <w:rsid w:val="00623408"/>
    <w:rsid w:val="00646183"/>
    <w:rsid w:val="00646216"/>
    <w:rsid w:val="00650356"/>
    <w:rsid w:val="00650456"/>
    <w:rsid w:val="0066675B"/>
    <w:rsid w:val="00667952"/>
    <w:rsid w:val="00667AA6"/>
    <w:rsid w:val="006750C3"/>
    <w:rsid w:val="00680D4B"/>
    <w:rsid w:val="00692A3D"/>
    <w:rsid w:val="00693A54"/>
    <w:rsid w:val="006A24B3"/>
    <w:rsid w:val="006A483D"/>
    <w:rsid w:val="006B16B3"/>
    <w:rsid w:val="006B38B1"/>
    <w:rsid w:val="006B4ABD"/>
    <w:rsid w:val="006B56EE"/>
    <w:rsid w:val="006C60D4"/>
    <w:rsid w:val="006D0BAC"/>
    <w:rsid w:val="006D14E1"/>
    <w:rsid w:val="006E0F45"/>
    <w:rsid w:val="006E2163"/>
    <w:rsid w:val="006E6F31"/>
    <w:rsid w:val="006F743E"/>
    <w:rsid w:val="006F7D85"/>
    <w:rsid w:val="0070080B"/>
    <w:rsid w:val="007058CE"/>
    <w:rsid w:val="00711D36"/>
    <w:rsid w:val="007165BB"/>
    <w:rsid w:val="00717E39"/>
    <w:rsid w:val="00722748"/>
    <w:rsid w:val="00722FC9"/>
    <w:rsid w:val="00727916"/>
    <w:rsid w:val="00735583"/>
    <w:rsid w:val="00753AB6"/>
    <w:rsid w:val="00762153"/>
    <w:rsid w:val="0077420E"/>
    <w:rsid w:val="0078395B"/>
    <w:rsid w:val="00783F30"/>
    <w:rsid w:val="007902DE"/>
    <w:rsid w:val="00795BDB"/>
    <w:rsid w:val="0079614B"/>
    <w:rsid w:val="007B12C2"/>
    <w:rsid w:val="007B3F24"/>
    <w:rsid w:val="007B5F44"/>
    <w:rsid w:val="007C14ED"/>
    <w:rsid w:val="007C4FCA"/>
    <w:rsid w:val="007C73EA"/>
    <w:rsid w:val="007F18B8"/>
    <w:rsid w:val="007F5070"/>
    <w:rsid w:val="0080249F"/>
    <w:rsid w:val="00804681"/>
    <w:rsid w:val="0081383C"/>
    <w:rsid w:val="008220B9"/>
    <w:rsid w:val="00826D79"/>
    <w:rsid w:val="00836FFB"/>
    <w:rsid w:val="00840B32"/>
    <w:rsid w:val="0084142E"/>
    <w:rsid w:val="00841B4B"/>
    <w:rsid w:val="00844145"/>
    <w:rsid w:val="00844C2C"/>
    <w:rsid w:val="00854EA1"/>
    <w:rsid w:val="008564C7"/>
    <w:rsid w:val="00861C56"/>
    <w:rsid w:val="00862096"/>
    <w:rsid w:val="00862FFA"/>
    <w:rsid w:val="00864CEB"/>
    <w:rsid w:val="00865221"/>
    <w:rsid w:val="00874BBE"/>
    <w:rsid w:val="008807F4"/>
    <w:rsid w:val="00881A39"/>
    <w:rsid w:val="0088575A"/>
    <w:rsid w:val="00890096"/>
    <w:rsid w:val="00891C6F"/>
    <w:rsid w:val="008A3343"/>
    <w:rsid w:val="008A62CA"/>
    <w:rsid w:val="008B2815"/>
    <w:rsid w:val="008C02D2"/>
    <w:rsid w:val="008C0ACC"/>
    <w:rsid w:val="008C5713"/>
    <w:rsid w:val="008C652F"/>
    <w:rsid w:val="008D4FB9"/>
    <w:rsid w:val="008E1CD0"/>
    <w:rsid w:val="008F12A0"/>
    <w:rsid w:val="008F156C"/>
    <w:rsid w:val="008F32ED"/>
    <w:rsid w:val="008F5B87"/>
    <w:rsid w:val="00900A83"/>
    <w:rsid w:val="00903224"/>
    <w:rsid w:val="00907290"/>
    <w:rsid w:val="00907437"/>
    <w:rsid w:val="00907961"/>
    <w:rsid w:val="00910D3D"/>
    <w:rsid w:val="00911F82"/>
    <w:rsid w:val="00917B89"/>
    <w:rsid w:val="0092417A"/>
    <w:rsid w:val="00925D4F"/>
    <w:rsid w:val="0092783B"/>
    <w:rsid w:val="00930417"/>
    <w:rsid w:val="0094145E"/>
    <w:rsid w:val="00951DB9"/>
    <w:rsid w:val="00964228"/>
    <w:rsid w:val="009809FC"/>
    <w:rsid w:val="009848A6"/>
    <w:rsid w:val="009900DB"/>
    <w:rsid w:val="00993711"/>
    <w:rsid w:val="00995642"/>
    <w:rsid w:val="00996C60"/>
    <w:rsid w:val="00997929"/>
    <w:rsid w:val="009A05BC"/>
    <w:rsid w:val="009A09E2"/>
    <w:rsid w:val="009A164B"/>
    <w:rsid w:val="009A38A8"/>
    <w:rsid w:val="009B2598"/>
    <w:rsid w:val="009B2A5C"/>
    <w:rsid w:val="009B3F10"/>
    <w:rsid w:val="009B45CC"/>
    <w:rsid w:val="009C174D"/>
    <w:rsid w:val="009D368A"/>
    <w:rsid w:val="009D5DD6"/>
    <w:rsid w:val="009E0A9C"/>
    <w:rsid w:val="009E47E3"/>
    <w:rsid w:val="009F2279"/>
    <w:rsid w:val="00A014DF"/>
    <w:rsid w:val="00A0358A"/>
    <w:rsid w:val="00A045E5"/>
    <w:rsid w:val="00A0655D"/>
    <w:rsid w:val="00A131D3"/>
    <w:rsid w:val="00A148B8"/>
    <w:rsid w:val="00A16C57"/>
    <w:rsid w:val="00A237A8"/>
    <w:rsid w:val="00A25171"/>
    <w:rsid w:val="00A25CAC"/>
    <w:rsid w:val="00A27A6C"/>
    <w:rsid w:val="00A30046"/>
    <w:rsid w:val="00A34CA6"/>
    <w:rsid w:val="00A440BF"/>
    <w:rsid w:val="00A456D2"/>
    <w:rsid w:val="00A47EEA"/>
    <w:rsid w:val="00A50E01"/>
    <w:rsid w:val="00A52FBD"/>
    <w:rsid w:val="00A5797E"/>
    <w:rsid w:val="00A7244A"/>
    <w:rsid w:val="00A81D8A"/>
    <w:rsid w:val="00A83444"/>
    <w:rsid w:val="00A85BEB"/>
    <w:rsid w:val="00A86A22"/>
    <w:rsid w:val="00AA0883"/>
    <w:rsid w:val="00AA17F8"/>
    <w:rsid w:val="00AA3853"/>
    <w:rsid w:val="00AA59DE"/>
    <w:rsid w:val="00AB4F37"/>
    <w:rsid w:val="00AB6E28"/>
    <w:rsid w:val="00AC31DE"/>
    <w:rsid w:val="00AC60BE"/>
    <w:rsid w:val="00AD02EE"/>
    <w:rsid w:val="00AD506F"/>
    <w:rsid w:val="00AD5570"/>
    <w:rsid w:val="00AE55CA"/>
    <w:rsid w:val="00AF0BB8"/>
    <w:rsid w:val="00AF188D"/>
    <w:rsid w:val="00AF44F2"/>
    <w:rsid w:val="00B029F5"/>
    <w:rsid w:val="00B12854"/>
    <w:rsid w:val="00B12CEE"/>
    <w:rsid w:val="00B1719B"/>
    <w:rsid w:val="00B21667"/>
    <w:rsid w:val="00B22A3B"/>
    <w:rsid w:val="00B260BF"/>
    <w:rsid w:val="00B52169"/>
    <w:rsid w:val="00B57CCF"/>
    <w:rsid w:val="00B64016"/>
    <w:rsid w:val="00B64B9C"/>
    <w:rsid w:val="00B65138"/>
    <w:rsid w:val="00B7738E"/>
    <w:rsid w:val="00B84E16"/>
    <w:rsid w:val="00BA6E0C"/>
    <w:rsid w:val="00BB6C74"/>
    <w:rsid w:val="00BC047E"/>
    <w:rsid w:val="00BC70C3"/>
    <w:rsid w:val="00BD3B19"/>
    <w:rsid w:val="00BD5D16"/>
    <w:rsid w:val="00BE3686"/>
    <w:rsid w:val="00BF0A7F"/>
    <w:rsid w:val="00BF3320"/>
    <w:rsid w:val="00BF3E15"/>
    <w:rsid w:val="00BF4CA4"/>
    <w:rsid w:val="00BF6E56"/>
    <w:rsid w:val="00C069C7"/>
    <w:rsid w:val="00C11587"/>
    <w:rsid w:val="00C1239C"/>
    <w:rsid w:val="00C13223"/>
    <w:rsid w:val="00C17518"/>
    <w:rsid w:val="00C205BA"/>
    <w:rsid w:val="00C20BBB"/>
    <w:rsid w:val="00C30D7F"/>
    <w:rsid w:val="00C37DE2"/>
    <w:rsid w:val="00C43074"/>
    <w:rsid w:val="00C445C4"/>
    <w:rsid w:val="00C4780D"/>
    <w:rsid w:val="00C6292A"/>
    <w:rsid w:val="00C708F5"/>
    <w:rsid w:val="00C83C54"/>
    <w:rsid w:val="00C93EE8"/>
    <w:rsid w:val="00CA0751"/>
    <w:rsid w:val="00CA2732"/>
    <w:rsid w:val="00CA6612"/>
    <w:rsid w:val="00CB121C"/>
    <w:rsid w:val="00CB2D82"/>
    <w:rsid w:val="00CC3015"/>
    <w:rsid w:val="00CC610A"/>
    <w:rsid w:val="00CD08FC"/>
    <w:rsid w:val="00CE1A93"/>
    <w:rsid w:val="00CE3C9E"/>
    <w:rsid w:val="00CE5333"/>
    <w:rsid w:val="00CF0365"/>
    <w:rsid w:val="00D027F6"/>
    <w:rsid w:val="00D05C46"/>
    <w:rsid w:val="00D14F21"/>
    <w:rsid w:val="00D2163D"/>
    <w:rsid w:val="00D36A26"/>
    <w:rsid w:val="00D42924"/>
    <w:rsid w:val="00D451EB"/>
    <w:rsid w:val="00D46A37"/>
    <w:rsid w:val="00D575F7"/>
    <w:rsid w:val="00D6286C"/>
    <w:rsid w:val="00D62EF8"/>
    <w:rsid w:val="00D64EC1"/>
    <w:rsid w:val="00D825A9"/>
    <w:rsid w:val="00D938EC"/>
    <w:rsid w:val="00D942F8"/>
    <w:rsid w:val="00DA3501"/>
    <w:rsid w:val="00DB2064"/>
    <w:rsid w:val="00DB48F3"/>
    <w:rsid w:val="00DC26ED"/>
    <w:rsid w:val="00DC7076"/>
    <w:rsid w:val="00DD6633"/>
    <w:rsid w:val="00DF5F30"/>
    <w:rsid w:val="00E020C0"/>
    <w:rsid w:val="00E12901"/>
    <w:rsid w:val="00E15970"/>
    <w:rsid w:val="00E30087"/>
    <w:rsid w:val="00E37C3E"/>
    <w:rsid w:val="00E43CB3"/>
    <w:rsid w:val="00E47AFA"/>
    <w:rsid w:val="00E56ECA"/>
    <w:rsid w:val="00E6790C"/>
    <w:rsid w:val="00E716EC"/>
    <w:rsid w:val="00E801D2"/>
    <w:rsid w:val="00E82864"/>
    <w:rsid w:val="00E94985"/>
    <w:rsid w:val="00E97480"/>
    <w:rsid w:val="00EA076A"/>
    <w:rsid w:val="00EB1C0A"/>
    <w:rsid w:val="00EB26E8"/>
    <w:rsid w:val="00EB558D"/>
    <w:rsid w:val="00EC5C6C"/>
    <w:rsid w:val="00EC5EF0"/>
    <w:rsid w:val="00ED0777"/>
    <w:rsid w:val="00ED143F"/>
    <w:rsid w:val="00ED7F44"/>
    <w:rsid w:val="00EF0468"/>
    <w:rsid w:val="00EF3772"/>
    <w:rsid w:val="00EF4BE7"/>
    <w:rsid w:val="00F03AD6"/>
    <w:rsid w:val="00F03ED0"/>
    <w:rsid w:val="00F0593B"/>
    <w:rsid w:val="00F13CDF"/>
    <w:rsid w:val="00F16BA5"/>
    <w:rsid w:val="00F2549C"/>
    <w:rsid w:val="00F26072"/>
    <w:rsid w:val="00F30157"/>
    <w:rsid w:val="00F32308"/>
    <w:rsid w:val="00F46E39"/>
    <w:rsid w:val="00F533C1"/>
    <w:rsid w:val="00F562DA"/>
    <w:rsid w:val="00F84C2F"/>
    <w:rsid w:val="00F85318"/>
    <w:rsid w:val="00F85C78"/>
    <w:rsid w:val="00F867F4"/>
    <w:rsid w:val="00F87571"/>
    <w:rsid w:val="00F903F6"/>
    <w:rsid w:val="00FA2FC8"/>
    <w:rsid w:val="00FA3FC9"/>
    <w:rsid w:val="00FA5D3F"/>
    <w:rsid w:val="00FB299C"/>
    <w:rsid w:val="00FC2913"/>
    <w:rsid w:val="00FD5C0D"/>
    <w:rsid w:val="00FE0C2B"/>
    <w:rsid w:val="00FF090E"/>
    <w:rsid w:val="00FF5618"/>
    <w:rsid w:val="00FF5E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FAE4FDC"/>
  <w15:chartTrackingRefBased/>
  <w15:docId w15:val="{53EEB361-106F-4110-93DD-D3576B3F7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30559B"/>
    <w:rPr>
      <w:rFonts w:ascii="Arial" w:hAnsi="Arial"/>
      <w:lang w:val="en-GB" w:eastAsia="en-US"/>
    </w:rPr>
  </w:style>
  <w:style w:type="paragraph" w:styleId="Heading1">
    <w:name w:val="heading 1"/>
    <w:basedOn w:val="Normal"/>
    <w:next w:val="Heading3"/>
    <w:qFormat/>
    <w:pPr>
      <w:numPr>
        <w:numId w:val="4"/>
      </w:numPr>
      <w:tabs>
        <w:tab w:val="left" w:pos="1122"/>
      </w:tabs>
      <w:spacing w:before="120" w:after="60"/>
      <w:jc w:val="both"/>
      <w:outlineLvl w:val="0"/>
    </w:pPr>
    <w:rPr>
      <w:b/>
      <w:smallCaps/>
      <w:kern w:val="28"/>
      <w:sz w:val="32"/>
      <w:szCs w:val="32"/>
    </w:rPr>
  </w:style>
  <w:style w:type="paragraph" w:styleId="Heading2">
    <w:name w:val="heading 2"/>
    <w:basedOn w:val="Normal"/>
    <w:next w:val="BodyText"/>
    <w:qFormat/>
    <w:pPr>
      <w:keepNext/>
      <w:numPr>
        <w:ilvl w:val="1"/>
        <w:numId w:val="4"/>
      </w:numPr>
      <w:shd w:val="clear" w:color="auto" w:fill="999999"/>
      <w:tabs>
        <w:tab w:val="left" w:pos="1122"/>
      </w:tabs>
      <w:spacing w:before="360" w:after="240"/>
      <w:jc w:val="both"/>
      <w:outlineLvl w:val="1"/>
    </w:pPr>
    <w:rPr>
      <w:b/>
      <w:smallCaps/>
      <w:kern w:val="28"/>
      <w:sz w:val="28"/>
    </w:rPr>
  </w:style>
  <w:style w:type="paragraph" w:styleId="Heading3">
    <w:name w:val="heading 3"/>
    <w:basedOn w:val="Normal"/>
    <w:next w:val="BodyText2"/>
    <w:qFormat/>
    <w:pPr>
      <w:keepNext/>
      <w:numPr>
        <w:numId w:val="2"/>
      </w:numPr>
      <w:tabs>
        <w:tab w:val="left" w:pos="1152"/>
      </w:tabs>
      <w:spacing w:before="240" w:after="120"/>
      <w:ind w:hanging="1123"/>
      <w:jc w:val="both"/>
      <w:outlineLvl w:val="2"/>
    </w:pPr>
    <w:rPr>
      <w:rFonts w:cs="Arial"/>
      <w:b/>
      <w:bCs/>
      <w:sz w:val="26"/>
      <w:szCs w:val="26"/>
    </w:rPr>
  </w:style>
  <w:style w:type="paragraph" w:styleId="Heading4">
    <w:name w:val="heading 4"/>
    <w:basedOn w:val="Normal"/>
    <w:next w:val="BodyText"/>
    <w:qFormat/>
    <w:pPr>
      <w:keepNext/>
      <w:spacing w:before="240" w:after="120"/>
      <w:jc w:val="both"/>
      <w:outlineLvl w:val="3"/>
    </w:pPr>
    <w:rPr>
      <w:b/>
      <w:bCs/>
      <w:szCs w:val="28"/>
    </w:rPr>
  </w:style>
  <w:style w:type="paragraph" w:styleId="Heading5">
    <w:name w:val="heading 5"/>
    <w:basedOn w:val="Normal"/>
    <w:next w:val="Normal"/>
    <w:link w:val="Heading5Char"/>
    <w:qFormat/>
    <w:pPr>
      <w:keepNext/>
      <w:spacing w:before="120" w:after="120"/>
      <w:jc w:val="both"/>
      <w:outlineLvl w:val="4"/>
    </w:pPr>
    <w:rPr>
      <w:b/>
      <w:bCs/>
      <w:iCs/>
      <w:szCs w:val="26"/>
    </w:rPr>
  </w:style>
  <w:style w:type="paragraph" w:styleId="Heading6">
    <w:name w:val="heading 6"/>
    <w:basedOn w:val="Normal"/>
    <w:next w:val="Normal"/>
    <w:autoRedefine/>
    <w:qFormat/>
    <w:pPr>
      <w:numPr>
        <w:ilvl w:val="5"/>
        <w:numId w:val="4"/>
      </w:numPr>
      <w:jc w:val="center"/>
      <w:outlineLvl w:val="5"/>
    </w:pPr>
    <w:rPr>
      <w:b/>
      <w:bCs/>
      <w:szCs w:val="22"/>
    </w:rPr>
  </w:style>
  <w:style w:type="paragraph" w:styleId="Heading7">
    <w:name w:val="heading 7"/>
    <w:basedOn w:val="Normal"/>
    <w:next w:val="Normal"/>
    <w:qFormat/>
    <w:pPr>
      <w:spacing w:before="240" w:after="60"/>
      <w:outlineLvl w:val="6"/>
    </w:pPr>
    <w:rPr>
      <w:rFonts w:ascii="Times New Roman" w:hAnsi="Times New Roman"/>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after="120"/>
      <w:ind w:left="1152"/>
      <w:jc w:val="both"/>
    </w:pPr>
  </w:style>
  <w:style w:type="paragraph" w:styleId="BodyText">
    <w:name w:val="Body Text"/>
    <w:basedOn w:val="Normal"/>
    <w:link w:val="BodyTextChar"/>
    <w:pPr>
      <w:spacing w:before="120" w:after="120"/>
      <w:ind w:right="58"/>
      <w:jc w:val="both"/>
    </w:pPr>
    <w:rPr>
      <w:szCs w:val="24"/>
    </w:rPr>
  </w:style>
  <w:style w:type="paragraph" w:customStyle="1" w:styleId="Style1">
    <w:name w:val="Style1"/>
    <w:basedOn w:val="Normal"/>
    <w:autoRedefine/>
    <w:semiHidden/>
  </w:style>
  <w:style w:type="paragraph" w:styleId="Footer">
    <w:name w:val="footer"/>
    <w:basedOn w:val="Normal"/>
    <w:pPr>
      <w:tabs>
        <w:tab w:val="center" w:pos="4320"/>
        <w:tab w:val="right" w:pos="8640"/>
      </w:tabs>
    </w:pPr>
  </w:style>
  <w:style w:type="paragraph" w:styleId="TOC2">
    <w:name w:val="toc 2"/>
    <w:basedOn w:val="Normal"/>
    <w:next w:val="Normal"/>
    <w:autoRedefine/>
    <w:semiHidden/>
    <w:pPr>
      <w:ind w:left="240"/>
    </w:pPr>
  </w:style>
  <w:style w:type="paragraph" w:styleId="ListBullet">
    <w:name w:val="List Bullet"/>
    <w:basedOn w:val="BodyText2"/>
    <w:next w:val="ListBullet2"/>
    <w:pPr>
      <w:numPr>
        <w:numId w:val="3"/>
      </w:numPr>
      <w:tabs>
        <w:tab w:val="clear" w:pos="360"/>
        <w:tab w:val="num" w:pos="1683"/>
      </w:tabs>
      <w:ind w:left="1683" w:right="240" w:hanging="531"/>
    </w:pPr>
    <w:rPr>
      <w:bCs/>
    </w:rPr>
  </w:style>
  <w:style w:type="paragraph" w:styleId="ListBullet2">
    <w:name w:val="List Bullet 2"/>
    <w:basedOn w:val="Normal"/>
    <w:next w:val="BodyText"/>
    <w:pPr>
      <w:numPr>
        <w:numId w:val="1"/>
      </w:numPr>
      <w:tabs>
        <w:tab w:val="clear" w:pos="643"/>
        <w:tab w:val="left" w:pos="2057"/>
      </w:tabs>
      <w:spacing w:before="120" w:after="60"/>
      <w:ind w:left="2057" w:right="240" w:hanging="374"/>
      <w:jc w:val="both"/>
    </w:pPr>
  </w:style>
  <w:style w:type="paragraph" w:styleId="Header">
    <w:name w:val="header"/>
    <w:basedOn w:val="Normal"/>
    <w:link w:val="HeaderChar"/>
    <w:pPr>
      <w:tabs>
        <w:tab w:val="center" w:pos="4320"/>
        <w:tab w:val="right" w:pos="8640"/>
      </w:tabs>
      <w:ind w:right="202"/>
      <w:jc w:val="right"/>
    </w:pPr>
    <w:rPr>
      <w:b/>
    </w:rPr>
  </w:style>
  <w:style w:type="character" w:styleId="PageNumber">
    <w:name w:val="page number"/>
    <w:basedOn w:val="DefaultParagraphFont"/>
  </w:style>
  <w:style w:type="character" w:styleId="Strong">
    <w:name w:val="Strong"/>
    <w:qFormat/>
    <w:rPr>
      <w:b/>
      <w:bCs/>
      <w:sz w:val="16"/>
      <w:szCs w:val="16"/>
    </w:rPr>
  </w:style>
  <w:style w:type="character" w:customStyle="1" w:styleId="ThomeShipETC">
    <w:name w:val="ThomeShipETC"/>
    <w:rPr>
      <w:rFonts w:ascii="Times New Roman" w:hAnsi="Times New Roman"/>
      <w:b/>
      <w:i/>
      <w:iCs/>
      <w:sz w:val="16"/>
    </w:rPr>
  </w:style>
  <w:style w:type="character" w:customStyle="1" w:styleId="Thome">
    <w:name w:val="Thome"/>
    <w:rPr>
      <w:rFonts w:ascii="Times New Roman" w:hAnsi="Times New Roman"/>
      <w:b/>
      <w:i/>
      <w:iCs/>
    </w:rPr>
  </w:style>
  <w:style w:type="paragraph" w:customStyle="1" w:styleId="QualityCaption">
    <w:name w:val="QualityCaption"/>
    <w:basedOn w:val="Normal"/>
    <w:pPr>
      <w:spacing w:before="120"/>
      <w:jc w:val="center"/>
      <w:outlineLvl w:val="0"/>
    </w:pPr>
    <w:rPr>
      <w:rFonts w:cs="Arial"/>
      <w:b/>
      <w:bCs/>
      <w:i/>
      <w:sz w:val="16"/>
      <w:szCs w:val="16"/>
    </w:r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character" w:styleId="Hyperlink">
    <w:name w:val="Hyperlink"/>
    <w:semiHidden/>
    <w:rPr>
      <w:color w:val="0000FF"/>
      <w:u w:val="single"/>
    </w:rPr>
  </w:style>
  <w:style w:type="paragraph" w:customStyle="1" w:styleId="StyleCaption">
    <w:name w:val="Style Caption"/>
    <w:basedOn w:val="BodyText"/>
    <w:next w:val="BodyText"/>
    <w:pPr>
      <w:keepNext/>
      <w:spacing w:before="240" w:after="60"/>
      <w:jc w:val="left"/>
    </w:pPr>
  </w:style>
  <w:style w:type="paragraph" w:styleId="BalloonText">
    <w:name w:val="Balloon Text"/>
    <w:basedOn w:val="Normal"/>
    <w:semiHidden/>
    <w:rPr>
      <w:rFonts w:ascii="Tahoma" w:hAnsi="Tahoma" w:cs="Tahoma"/>
      <w:sz w:val="16"/>
      <w:szCs w:val="16"/>
    </w:rPr>
  </w:style>
  <w:style w:type="paragraph" w:customStyle="1" w:styleId="FormTitle">
    <w:name w:val="Form Title"/>
    <w:basedOn w:val="Normal"/>
    <w:pPr>
      <w:spacing w:before="120" w:after="60"/>
      <w:jc w:val="center"/>
      <w:outlineLvl w:val="0"/>
    </w:pPr>
    <w:rPr>
      <w:rFonts w:cs="Arial"/>
      <w:b/>
      <w:bCs/>
      <w:sz w:val="32"/>
      <w:szCs w:val="16"/>
    </w:rPr>
  </w:style>
  <w:style w:type="paragraph" w:customStyle="1" w:styleId="Default">
    <w:name w:val="Default"/>
    <w:semiHidden/>
    <w:pPr>
      <w:autoSpaceDE w:val="0"/>
      <w:autoSpaceDN w:val="0"/>
      <w:adjustRightInd w:val="0"/>
    </w:pPr>
    <w:rPr>
      <w:rFonts w:ascii="Tahoma" w:hAnsi="Tahoma" w:cs="Tahoma"/>
      <w:color w:val="000000"/>
      <w:sz w:val="24"/>
      <w:szCs w:val="24"/>
      <w:lang w:val="en-US" w:eastAsia="en-US"/>
    </w:rPr>
  </w:style>
  <w:style w:type="character" w:styleId="FollowedHyperlink">
    <w:name w:val="FollowedHyperlink"/>
    <w:rPr>
      <w:color w:val="800080"/>
      <w:u w:val="single"/>
    </w:rPr>
  </w:style>
  <w:style w:type="character" w:customStyle="1" w:styleId="BodyTextChar">
    <w:name w:val="Body Text Char"/>
    <w:link w:val="BodyText"/>
    <w:rPr>
      <w:rFonts w:ascii="Arial" w:hAnsi="Arial"/>
      <w:szCs w:val="24"/>
      <w:lang w:val="en-GB" w:eastAsia="en-US" w:bidi="ar-SA"/>
    </w:rPr>
  </w:style>
  <w:style w:type="character" w:customStyle="1" w:styleId="Heading5Char">
    <w:name w:val="Heading 5 Char"/>
    <w:link w:val="Heading5"/>
    <w:rsid w:val="0027413D"/>
    <w:rPr>
      <w:rFonts w:ascii="Arial" w:hAnsi="Arial"/>
      <w:b/>
      <w:bCs/>
      <w:iCs/>
      <w:szCs w:val="26"/>
      <w:lang w:val="en-GB" w:eastAsia="en-US"/>
    </w:rPr>
  </w:style>
  <w:style w:type="table" w:styleId="TableGrid">
    <w:name w:val="Table Grid"/>
    <w:basedOn w:val="TableNormal"/>
    <w:rsid w:val="00274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B6E28"/>
    <w:rPr>
      <w:sz w:val="16"/>
      <w:szCs w:val="16"/>
    </w:rPr>
  </w:style>
  <w:style w:type="paragraph" w:styleId="CommentText">
    <w:name w:val="annotation text"/>
    <w:basedOn w:val="Normal"/>
    <w:link w:val="CommentTextChar"/>
    <w:rsid w:val="00AB6E28"/>
  </w:style>
  <w:style w:type="character" w:customStyle="1" w:styleId="CommentTextChar">
    <w:name w:val="Comment Text Char"/>
    <w:link w:val="CommentText"/>
    <w:rsid w:val="00AB6E28"/>
    <w:rPr>
      <w:rFonts w:ascii="Arial" w:hAnsi="Arial"/>
      <w:lang w:eastAsia="en-US"/>
    </w:rPr>
  </w:style>
  <w:style w:type="paragraph" w:styleId="CommentSubject">
    <w:name w:val="annotation subject"/>
    <w:basedOn w:val="CommentText"/>
    <w:next w:val="CommentText"/>
    <w:link w:val="CommentSubjectChar"/>
    <w:rsid w:val="00AB6E28"/>
    <w:rPr>
      <w:b/>
      <w:bCs/>
    </w:rPr>
  </w:style>
  <w:style w:type="character" w:customStyle="1" w:styleId="CommentSubjectChar">
    <w:name w:val="Comment Subject Char"/>
    <w:link w:val="CommentSubject"/>
    <w:rsid w:val="00AB6E28"/>
    <w:rPr>
      <w:rFonts w:ascii="Arial" w:hAnsi="Arial"/>
      <w:b/>
      <w:bCs/>
      <w:lang w:eastAsia="en-US"/>
    </w:rPr>
  </w:style>
  <w:style w:type="paragraph" w:styleId="Revision">
    <w:name w:val="Revision"/>
    <w:hidden/>
    <w:uiPriority w:val="99"/>
    <w:semiHidden/>
    <w:rsid w:val="00F30157"/>
    <w:rPr>
      <w:rFonts w:ascii="Arial" w:hAnsi="Arial"/>
      <w:lang w:val="en-GB" w:eastAsia="en-US"/>
    </w:rPr>
  </w:style>
  <w:style w:type="character" w:customStyle="1" w:styleId="HeaderChar">
    <w:name w:val="Header Char"/>
    <w:basedOn w:val="DefaultParagraphFont"/>
    <w:link w:val="Header"/>
    <w:uiPriority w:val="99"/>
    <w:rsid w:val="00D938EC"/>
    <w:rPr>
      <w:rFonts w:ascii="Arial" w:hAnsi="Arial"/>
      <w:b/>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5817">
      <w:bodyDiv w:val="1"/>
      <w:marLeft w:val="0"/>
      <w:marRight w:val="0"/>
      <w:marTop w:val="0"/>
      <w:marBottom w:val="0"/>
      <w:divBdr>
        <w:top w:val="none" w:sz="0" w:space="0" w:color="auto"/>
        <w:left w:val="none" w:sz="0" w:space="0" w:color="auto"/>
        <w:bottom w:val="none" w:sz="0" w:space="0" w:color="auto"/>
        <w:right w:val="none" w:sz="0" w:space="0" w:color="auto"/>
      </w:divBdr>
    </w:div>
    <w:div w:id="333071730">
      <w:bodyDiv w:val="1"/>
      <w:marLeft w:val="0"/>
      <w:marRight w:val="0"/>
      <w:marTop w:val="0"/>
      <w:marBottom w:val="0"/>
      <w:divBdr>
        <w:top w:val="none" w:sz="0" w:space="0" w:color="auto"/>
        <w:left w:val="none" w:sz="0" w:space="0" w:color="auto"/>
        <w:bottom w:val="none" w:sz="0" w:space="0" w:color="auto"/>
        <w:right w:val="none" w:sz="0" w:space="0" w:color="auto"/>
      </w:divBdr>
    </w:div>
    <w:div w:id="896937818">
      <w:bodyDiv w:val="1"/>
      <w:marLeft w:val="0"/>
      <w:marRight w:val="0"/>
      <w:marTop w:val="0"/>
      <w:marBottom w:val="0"/>
      <w:divBdr>
        <w:top w:val="none" w:sz="0" w:space="0" w:color="auto"/>
        <w:left w:val="none" w:sz="0" w:space="0" w:color="auto"/>
        <w:bottom w:val="none" w:sz="0" w:space="0" w:color="auto"/>
        <w:right w:val="none" w:sz="0" w:space="0" w:color="auto"/>
      </w:divBdr>
    </w:div>
    <w:div w:id="1073432766">
      <w:bodyDiv w:val="1"/>
      <w:marLeft w:val="0"/>
      <w:marRight w:val="0"/>
      <w:marTop w:val="0"/>
      <w:marBottom w:val="0"/>
      <w:divBdr>
        <w:top w:val="none" w:sz="0" w:space="0" w:color="auto"/>
        <w:left w:val="none" w:sz="0" w:space="0" w:color="auto"/>
        <w:bottom w:val="none" w:sz="0" w:space="0" w:color="auto"/>
        <w:right w:val="none" w:sz="0" w:space="0" w:color="auto"/>
      </w:divBdr>
    </w:div>
    <w:div w:id="1396317256">
      <w:bodyDiv w:val="1"/>
      <w:marLeft w:val="0"/>
      <w:marRight w:val="0"/>
      <w:marTop w:val="0"/>
      <w:marBottom w:val="0"/>
      <w:divBdr>
        <w:top w:val="none" w:sz="0" w:space="0" w:color="auto"/>
        <w:left w:val="none" w:sz="0" w:space="0" w:color="auto"/>
        <w:bottom w:val="none" w:sz="0" w:space="0" w:color="auto"/>
        <w:right w:val="none" w:sz="0" w:space="0" w:color="auto"/>
      </w:divBdr>
    </w:div>
    <w:div w:id="1417360542">
      <w:bodyDiv w:val="1"/>
      <w:marLeft w:val="0"/>
      <w:marRight w:val="0"/>
      <w:marTop w:val="0"/>
      <w:marBottom w:val="0"/>
      <w:divBdr>
        <w:top w:val="none" w:sz="0" w:space="0" w:color="auto"/>
        <w:left w:val="none" w:sz="0" w:space="0" w:color="auto"/>
        <w:bottom w:val="none" w:sz="0" w:space="0" w:color="auto"/>
        <w:right w:val="none" w:sz="0" w:space="0" w:color="auto"/>
      </w:divBdr>
    </w:div>
    <w:div w:id="1518691120">
      <w:bodyDiv w:val="1"/>
      <w:marLeft w:val="0"/>
      <w:marRight w:val="0"/>
      <w:marTop w:val="0"/>
      <w:marBottom w:val="0"/>
      <w:divBdr>
        <w:top w:val="none" w:sz="0" w:space="0" w:color="auto"/>
        <w:left w:val="none" w:sz="0" w:space="0" w:color="auto"/>
        <w:bottom w:val="none" w:sz="0" w:space="0" w:color="auto"/>
        <w:right w:val="none" w:sz="0" w:space="0" w:color="auto"/>
      </w:divBdr>
    </w:div>
    <w:div w:id="1911229507">
      <w:bodyDiv w:val="1"/>
      <w:marLeft w:val="0"/>
      <w:marRight w:val="0"/>
      <w:marTop w:val="0"/>
      <w:marBottom w:val="0"/>
      <w:divBdr>
        <w:top w:val="none" w:sz="0" w:space="0" w:color="auto"/>
        <w:left w:val="none" w:sz="0" w:space="0" w:color="auto"/>
        <w:bottom w:val="none" w:sz="0" w:space="0" w:color="auto"/>
        <w:right w:val="none" w:sz="0" w:space="0" w:color="auto"/>
      </w:divBdr>
    </w:div>
    <w:div w:id="1919365352">
      <w:bodyDiv w:val="1"/>
      <w:marLeft w:val="0"/>
      <w:marRight w:val="0"/>
      <w:marTop w:val="0"/>
      <w:marBottom w:val="0"/>
      <w:divBdr>
        <w:top w:val="none" w:sz="0" w:space="0" w:color="auto"/>
        <w:left w:val="none" w:sz="0" w:space="0" w:color="auto"/>
        <w:bottom w:val="none" w:sz="0" w:space="0" w:color="auto"/>
        <w:right w:val="none" w:sz="0" w:space="0" w:color="auto"/>
      </w:divBdr>
    </w:div>
    <w:div w:id="1949660015">
      <w:bodyDiv w:val="1"/>
      <w:marLeft w:val="0"/>
      <w:marRight w:val="0"/>
      <w:marTop w:val="0"/>
      <w:marBottom w:val="0"/>
      <w:divBdr>
        <w:top w:val="none" w:sz="0" w:space="0" w:color="auto"/>
        <w:left w:val="none" w:sz="0" w:space="0" w:color="auto"/>
        <w:bottom w:val="none" w:sz="0" w:space="0" w:color="auto"/>
        <w:right w:val="none" w:sz="0" w:space="0" w:color="auto"/>
      </w:divBdr>
    </w:div>
    <w:div w:id="1988590646">
      <w:bodyDiv w:val="1"/>
      <w:marLeft w:val="0"/>
      <w:marRight w:val="0"/>
      <w:marTop w:val="0"/>
      <w:marBottom w:val="0"/>
      <w:divBdr>
        <w:top w:val="none" w:sz="0" w:space="0" w:color="auto"/>
        <w:left w:val="none" w:sz="0" w:space="0" w:color="auto"/>
        <w:bottom w:val="none" w:sz="0" w:space="0" w:color="auto"/>
        <w:right w:val="none" w:sz="0" w:space="0" w:color="auto"/>
      </w:divBdr>
    </w:div>
    <w:div w:id="202042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usan%20Symonds\Application%20Data\Microsoft\Templates\Procedures%20Manual%20Outl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2BC7A-6AFD-4FA9-AEDC-ABD44EA8A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Procedures Manual Outline.dot</Template>
  <TotalTime>182</TotalTime>
  <Pages>18</Pages>
  <Words>5357</Words>
  <Characters>27163</Characters>
  <Application>Microsoft Office Word</Application>
  <DocSecurity>0</DocSecurity>
  <Lines>5432</Lines>
  <Paragraphs>1806</Paragraphs>
  <ScaleCrop>false</ScaleCrop>
  <HeadingPairs>
    <vt:vector size="2" baseType="variant">
      <vt:variant>
        <vt:lpstr>Title</vt:lpstr>
      </vt:variant>
      <vt:variant>
        <vt:i4>1</vt:i4>
      </vt:variant>
    </vt:vector>
  </HeadingPairs>
  <TitlesOfParts>
    <vt:vector size="1" baseType="lpstr">
      <vt:lpstr>1</vt:lpstr>
    </vt:vector>
  </TitlesOfParts>
  <Company>Hewlett-Packard Company</Company>
  <LinksUpToDate>false</LinksUpToDate>
  <CharactersWithSpaces>30714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Susan Symonds</dc:creator>
  <cp:keywords/>
  <cp:lastModifiedBy>Muhammed sabeeh</cp:lastModifiedBy>
  <cp:revision>105</cp:revision>
  <cp:lastPrinted>2015-04-30T12:36:00Z</cp:lastPrinted>
  <dcterms:created xsi:type="dcterms:W3CDTF">2025-01-06T09:05:00Z</dcterms:created>
  <dcterms:modified xsi:type="dcterms:W3CDTF">2025-02-25T09:38:00Z</dcterms:modified>
</cp:coreProperties>
</file>